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5245"/>
        <w:gridCol w:w="4393"/>
      </w:tblGrid>
      <w:tr w:rsidR="009427B2" w:rsidRPr="00F07FAD" w14:paraId="0FA4ADA0" w14:textId="77777777" w:rsidTr="00284600">
        <w:trPr>
          <w:trHeight w:val="1249"/>
        </w:trPr>
        <w:tc>
          <w:tcPr>
            <w:tcW w:w="2721" w:type="pct"/>
            <w:vAlign w:val="bottom"/>
          </w:tcPr>
          <w:p w14:paraId="64CA12C1" w14:textId="682704B4" w:rsidR="009427B2" w:rsidRPr="000914C3" w:rsidRDefault="009427B2" w:rsidP="009427B2">
            <w:pPr>
              <w:tabs>
                <w:tab w:val="left" w:pos="1313"/>
                <w:tab w:val="left" w:pos="3198"/>
              </w:tabs>
              <w:spacing w:after="0"/>
              <w:rPr>
                <w:b/>
              </w:rPr>
            </w:pPr>
            <w:r w:rsidRPr="000914C3">
              <w:rPr>
                <w:b/>
                <w:bCs/>
              </w:rPr>
              <w:t>ΟΤΔ/</w:t>
            </w:r>
            <w:proofErr w:type="spellStart"/>
            <w:r w:rsidRPr="000914C3">
              <w:rPr>
                <w:b/>
                <w:bCs/>
              </w:rPr>
              <w:t>ΕΥΔ</w:t>
            </w:r>
            <w:proofErr w:type="spellEnd"/>
            <w:r w:rsidRPr="000914C3">
              <w:rPr>
                <w:b/>
                <w:bCs/>
              </w:rPr>
              <w:t xml:space="preserve"> (</w:t>
            </w:r>
            <w:proofErr w:type="spellStart"/>
            <w:r w:rsidRPr="000914C3">
              <w:rPr>
                <w:b/>
                <w:bCs/>
              </w:rPr>
              <w:t>ΕΠ</w:t>
            </w:r>
            <w:proofErr w:type="spellEnd"/>
            <w:r w:rsidRPr="000914C3">
              <w:rPr>
                <w:b/>
                <w:bCs/>
              </w:rPr>
              <w:t>) της Περιφέρειας/</w:t>
            </w:r>
            <w:proofErr w:type="spellStart"/>
            <w:r w:rsidRPr="000914C3">
              <w:rPr>
                <w:b/>
                <w:bCs/>
              </w:rPr>
              <w:t>ΕΥΕ</w:t>
            </w:r>
            <w:proofErr w:type="spellEnd"/>
            <w:r w:rsidRPr="000914C3">
              <w:rPr>
                <w:b/>
                <w:bCs/>
              </w:rPr>
              <w:t xml:space="preserve"> </w:t>
            </w:r>
            <w:proofErr w:type="spellStart"/>
            <w:r w:rsidRPr="000914C3">
              <w:rPr>
                <w:b/>
                <w:bCs/>
              </w:rPr>
              <w:t>ΠΑΑ</w:t>
            </w:r>
            <w:proofErr w:type="spellEnd"/>
            <w:r w:rsidRPr="000914C3">
              <w:rPr>
                <w:b/>
                <w:bCs/>
              </w:rPr>
              <w:t xml:space="preserve"> </w:t>
            </w:r>
          </w:p>
          <w:p w14:paraId="373E5F3D" w14:textId="77777777" w:rsidR="009427B2" w:rsidRPr="00284600" w:rsidRDefault="009427B2" w:rsidP="009427B2">
            <w:pPr>
              <w:tabs>
                <w:tab w:val="left" w:pos="1313"/>
                <w:tab w:val="left" w:pos="3198"/>
              </w:tabs>
              <w:spacing w:after="0"/>
            </w:pPr>
            <w:r w:rsidRPr="00284600">
              <w:t xml:space="preserve">……………………………… </w:t>
            </w:r>
          </w:p>
          <w:p w14:paraId="203B3E83" w14:textId="19E21B02" w:rsidR="009427B2" w:rsidRPr="00E65905" w:rsidRDefault="009427B2" w:rsidP="009427B2">
            <w:pPr>
              <w:jc w:val="left"/>
            </w:pPr>
          </w:p>
        </w:tc>
        <w:tc>
          <w:tcPr>
            <w:tcW w:w="2279" w:type="pct"/>
            <w:vAlign w:val="center"/>
          </w:tcPr>
          <w:p w14:paraId="1BD9DA9E" w14:textId="22806658" w:rsidR="009427B2" w:rsidRPr="00476073" w:rsidRDefault="009427B2" w:rsidP="009427B2">
            <w:pPr>
              <w:pStyle w:val="a4"/>
              <w:tabs>
                <w:tab w:val="left" w:pos="1923"/>
                <w:tab w:val="left" w:pos="3198"/>
              </w:tabs>
              <w:jc w:val="center"/>
              <w:rPr>
                <w:b/>
                <w:lang w:val="en-US"/>
              </w:rPr>
            </w:pPr>
            <w:r>
              <w:rPr>
                <w:b/>
                <w:noProof/>
              </w:rPr>
              <w:drawing>
                <wp:inline distT="0" distB="0" distL="0" distR="0" wp14:anchorId="2FB3CCB7" wp14:editId="503493B6">
                  <wp:extent cx="1352510" cy="1104900"/>
                  <wp:effectExtent l="0" t="0" r="635" b="0"/>
                  <wp:docPr id="190328018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80184" name="Εικόνα 190328018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59632" cy="1110718"/>
                          </a:xfrm>
                          <a:prstGeom prst="rect">
                            <a:avLst/>
                          </a:prstGeom>
                        </pic:spPr>
                      </pic:pic>
                    </a:graphicData>
                  </a:graphic>
                </wp:inline>
              </w:drawing>
            </w:r>
          </w:p>
        </w:tc>
      </w:tr>
      <w:tr w:rsidR="009427B2" w:rsidRPr="00CE486A" w14:paraId="0A7B007B" w14:textId="77777777" w:rsidTr="007D74B3">
        <w:trPr>
          <w:trHeight w:val="1370"/>
        </w:trPr>
        <w:tc>
          <w:tcPr>
            <w:tcW w:w="2721" w:type="pct"/>
          </w:tcPr>
          <w:p w14:paraId="1232E323" w14:textId="77777777" w:rsidR="00284600" w:rsidRPr="00284600" w:rsidRDefault="00284600" w:rsidP="007D74B3">
            <w:pPr>
              <w:pStyle w:val="a4"/>
            </w:pPr>
            <w:proofErr w:type="spellStart"/>
            <w:r w:rsidRPr="00284600">
              <w:t>Ταχ</w:t>
            </w:r>
            <w:proofErr w:type="spellEnd"/>
            <w:r w:rsidRPr="00284600">
              <w:t>. Δ/</w:t>
            </w:r>
            <w:proofErr w:type="spellStart"/>
            <w:r w:rsidRPr="00284600">
              <w:t>νση</w:t>
            </w:r>
            <w:proofErr w:type="spellEnd"/>
            <w:r w:rsidRPr="00284600">
              <w:t xml:space="preserve"> : </w:t>
            </w:r>
          </w:p>
          <w:p w14:paraId="45406D29" w14:textId="77777777" w:rsidR="00284600" w:rsidRPr="00284600" w:rsidRDefault="00284600" w:rsidP="007D74B3">
            <w:pPr>
              <w:pStyle w:val="a4"/>
            </w:pPr>
            <w:proofErr w:type="spellStart"/>
            <w:r w:rsidRPr="00284600">
              <w:t>Ταχ</w:t>
            </w:r>
            <w:proofErr w:type="spellEnd"/>
            <w:r w:rsidRPr="00284600">
              <w:t xml:space="preserve">. Κώδικας : </w:t>
            </w:r>
          </w:p>
          <w:p w14:paraId="53A8A79E" w14:textId="77777777" w:rsidR="00284600" w:rsidRPr="00284600" w:rsidRDefault="00284600" w:rsidP="007D74B3">
            <w:pPr>
              <w:pStyle w:val="a4"/>
            </w:pPr>
            <w:r w:rsidRPr="00284600">
              <w:t xml:space="preserve">Πληροφορίες: </w:t>
            </w:r>
          </w:p>
          <w:p w14:paraId="08333D8E" w14:textId="77777777" w:rsidR="00284600" w:rsidRPr="00284600" w:rsidRDefault="00284600" w:rsidP="007D74B3">
            <w:pPr>
              <w:pStyle w:val="a4"/>
            </w:pPr>
            <w:r w:rsidRPr="00284600">
              <w:t xml:space="preserve">Τηλέφωνο : </w:t>
            </w:r>
          </w:p>
          <w:p w14:paraId="5F6FBBFA" w14:textId="4A297D42" w:rsidR="009427B2" w:rsidRPr="00284600" w:rsidRDefault="00284600" w:rsidP="007D74B3">
            <w:pPr>
              <w:pStyle w:val="a4"/>
              <w:rPr>
                <w:rFonts w:cstheme="minorHAnsi"/>
                <w:b/>
                <w:noProof/>
                <w:lang w:val="en-US"/>
              </w:rPr>
            </w:pPr>
            <w:r w:rsidRPr="00284600">
              <w:t>Email :</w:t>
            </w:r>
          </w:p>
        </w:tc>
        <w:tc>
          <w:tcPr>
            <w:tcW w:w="2279" w:type="pct"/>
            <w:vAlign w:val="center"/>
          </w:tcPr>
          <w:p w14:paraId="111B5330" w14:textId="07E15FC8" w:rsidR="009427B2" w:rsidRPr="00476073" w:rsidRDefault="005E4518" w:rsidP="009427B2">
            <w:pPr>
              <w:pStyle w:val="a4"/>
              <w:tabs>
                <w:tab w:val="left" w:pos="1313"/>
                <w:tab w:val="left" w:pos="3198"/>
              </w:tabs>
              <w:spacing w:before="120"/>
            </w:pPr>
            <w:r w:rsidRPr="005E4518">
              <w:t>&lt;Τόπος&gt;</w:t>
            </w:r>
            <w:r w:rsidR="009427B2">
              <w:tab/>
            </w:r>
            <w:r w:rsidR="009427B2" w:rsidRPr="00454467">
              <w:rPr>
                <w:rStyle w:val="TxtChar"/>
              </w:rPr>
              <w:t>…/…/202…</w:t>
            </w:r>
          </w:p>
          <w:p w14:paraId="181D38BA" w14:textId="77777777" w:rsidR="009427B2" w:rsidRDefault="009427B2" w:rsidP="009427B2">
            <w:pPr>
              <w:pStyle w:val="a4"/>
              <w:tabs>
                <w:tab w:val="left" w:pos="1313"/>
                <w:tab w:val="left" w:pos="3198"/>
              </w:tabs>
              <w:spacing w:before="120"/>
              <w:rPr>
                <w:rStyle w:val="TxtChar"/>
              </w:rPr>
            </w:pPr>
            <w:proofErr w:type="spellStart"/>
            <w:r>
              <w:t>Αρ</w:t>
            </w:r>
            <w:proofErr w:type="spellEnd"/>
            <w:r>
              <w:t xml:space="preserve">. </w:t>
            </w:r>
            <w:proofErr w:type="spellStart"/>
            <w:r>
              <w:t>Πρωτ</w:t>
            </w:r>
            <w:proofErr w:type="spellEnd"/>
            <w:r>
              <w:t xml:space="preserve">.: </w:t>
            </w:r>
            <w:r>
              <w:tab/>
            </w:r>
            <w:r w:rsidRPr="00454467">
              <w:rPr>
                <w:rStyle w:val="TxtChar"/>
                <w:lang w:val="en-US"/>
              </w:rPr>
              <w:t>……………</w:t>
            </w:r>
            <w:r w:rsidRPr="00454467">
              <w:rPr>
                <w:rStyle w:val="TxtChar"/>
              </w:rPr>
              <w:t>..</w:t>
            </w:r>
          </w:p>
          <w:p w14:paraId="3A3D8095" w14:textId="77777777" w:rsidR="005E4518" w:rsidRDefault="005E4518" w:rsidP="009427B2">
            <w:pPr>
              <w:pStyle w:val="a4"/>
              <w:tabs>
                <w:tab w:val="left" w:pos="1313"/>
                <w:tab w:val="left" w:pos="3198"/>
              </w:tabs>
              <w:spacing w:before="120"/>
              <w:rPr>
                <w:rStyle w:val="TxtChar"/>
              </w:rPr>
            </w:pPr>
          </w:p>
          <w:p w14:paraId="10B853FE" w14:textId="48BA0A8C" w:rsidR="005E4518" w:rsidRPr="00476073" w:rsidRDefault="005E4518" w:rsidP="009427B2">
            <w:pPr>
              <w:pStyle w:val="a4"/>
              <w:tabs>
                <w:tab w:val="left" w:pos="1313"/>
                <w:tab w:val="left" w:pos="3198"/>
              </w:tabs>
              <w:spacing w:before="120"/>
              <w:rPr>
                <w:b/>
              </w:rPr>
            </w:pPr>
          </w:p>
        </w:tc>
      </w:tr>
      <w:tr w:rsidR="009427B2" w:rsidRPr="00CE486A" w14:paraId="73D1A1C9" w14:textId="77777777" w:rsidTr="00B82A9E">
        <w:tc>
          <w:tcPr>
            <w:tcW w:w="2721" w:type="pct"/>
            <w:vAlign w:val="bottom"/>
          </w:tcPr>
          <w:p w14:paraId="20AA91EB" w14:textId="7A67F1AA" w:rsidR="009427B2" w:rsidRPr="002568CA" w:rsidRDefault="009427B2" w:rsidP="009427B2">
            <w:pPr>
              <w:tabs>
                <w:tab w:val="left" w:pos="1313"/>
                <w:tab w:val="left" w:pos="3198"/>
              </w:tabs>
              <w:spacing w:after="0"/>
              <w:rPr>
                <w:b/>
              </w:rPr>
            </w:pPr>
          </w:p>
        </w:tc>
        <w:tc>
          <w:tcPr>
            <w:tcW w:w="2279" w:type="pct"/>
            <w:vAlign w:val="bottom"/>
          </w:tcPr>
          <w:p w14:paraId="6DA3FB36" w14:textId="7218A5EF" w:rsidR="009427B2" w:rsidRPr="00E65905" w:rsidRDefault="009427B2" w:rsidP="009427B2">
            <w:pPr>
              <w:pStyle w:val="a4"/>
              <w:spacing w:after="60"/>
              <w:rPr>
                <w:rStyle w:val="a3"/>
              </w:rPr>
            </w:pPr>
            <w:r w:rsidRPr="00E65905">
              <w:rPr>
                <w:rStyle w:val="a3"/>
              </w:rPr>
              <w:t>Προς:</w:t>
            </w:r>
            <w:r>
              <w:rPr>
                <w:rStyle w:val="a3"/>
              </w:rPr>
              <w:t xml:space="preserve"> </w:t>
            </w:r>
            <w:r w:rsidRPr="00454467">
              <w:rPr>
                <w:rStyle w:val="2Char"/>
              </w:rPr>
              <w:t>&lt;Δικαιούχος&gt;</w:t>
            </w:r>
          </w:p>
          <w:p w14:paraId="27E413A0" w14:textId="541A67F0" w:rsidR="009427B2" w:rsidRPr="00476073" w:rsidRDefault="009427B2" w:rsidP="009427B2">
            <w:pPr>
              <w:pStyle w:val="Txt"/>
              <w:rPr>
                <w:rFonts w:cstheme="minorHAnsi"/>
              </w:rPr>
            </w:pPr>
            <w:r>
              <w:rPr>
                <w:rFonts w:cstheme="minorHAnsi"/>
              </w:rPr>
              <w:tab/>
            </w:r>
          </w:p>
        </w:tc>
      </w:tr>
    </w:tbl>
    <w:p w14:paraId="2C3AF942" w14:textId="0084E2D8" w:rsidR="00476073" w:rsidRDefault="00476073" w:rsidP="00476073">
      <w:pPr>
        <w:shd w:val="clear" w:color="auto" w:fill="EEF3F8"/>
        <w:spacing w:before="100" w:beforeAutospacing="1" w:after="240" w:line="22" w:lineRule="atLeast"/>
        <w:ind w:left="709" w:hanging="709"/>
      </w:pPr>
      <w:r w:rsidRPr="00E65905">
        <w:rPr>
          <w:rStyle w:val="a3"/>
        </w:rPr>
        <w:t>Θέμα:</w:t>
      </w:r>
      <w:r w:rsidRPr="00E65905">
        <w:tab/>
      </w:r>
      <w:r w:rsidRPr="00476073">
        <w:t>Συμπληρωματικά στοιχεία ή/και διευκρινήσεις, για την εξέταση της αίτησης στήριξης με τίτλο «</w:t>
      </w:r>
      <w:r w:rsidRPr="00454467">
        <w:rPr>
          <w:rStyle w:val="TxtChar"/>
        </w:rPr>
        <w:t>...</w:t>
      </w:r>
      <w:r w:rsidR="00454467">
        <w:rPr>
          <w:rStyle w:val="TxtChar"/>
        </w:rPr>
        <w:t>..........................................................................</w:t>
      </w:r>
      <w:r w:rsidRPr="00476073">
        <w:t xml:space="preserve">» και Κωδικό ΟΠΣΚΕ: </w:t>
      </w:r>
      <w:r w:rsidRPr="00454467">
        <w:rPr>
          <w:rStyle w:val="TxtChar"/>
        </w:rPr>
        <w:t>......</w:t>
      </w:r>
      <w:r w:rsidR="00454467">
        <w:rPr>
          <w:rStyle w:val="TxtChar"/>
        </w:rPr>
        <w:t>........</w:t>
      </w:r>
      <w:r w:rsidRPr="00454467">
        <w:rPr>
          <w:rStyle w:val="TxtChar"/>
        </w:rPr>
        <w:t>.......</w:t>
      </w:r>
      <w:r w:rsidRPr="00476073">
        <w:t xml:space="preserve"> </w:t>
      </w:r>
    </w:p>
    <w:p w14:paraId="225F198F" w14:textId="44A9C8B2" w:rsidR="00454467" w:rsidRPr="00454467" w:rsidRDefault="00454467" w:rsidP="00454467">
      <w:r w:rsidRPr="00454467">
        <w:t>Σας γνωστοποιούμε ότι κατά την αξιολόγηση της αίτησης στήριξης της πράξης με τίτλο «</w:t>
      </w:r>
      <w:r w:rsidRPr="00454467">
        <w:rPr>
          <w:rStyle w:val="TxtChar"/>
        </w:rPr>
        <w:t>...</w:t>
      </w:r>
      <w:r>
        <w:rPr>
          <w:rStyle w:val="TxtChar"/>
        </w:rPr>
        <w:t>..........................................................................</w:t>
      </w:r>
      <w:r w:rsidRPr="00454467">
        <w:t xml:space="preserve">», με κωδικό ΟΠΣΚΕ: </w:t>
      </w:r>
      <w:r w:rsidRPr="00454467">
        <w:rPr>
          <w:rStyle w:val="TxtChar"/>
        </w:rPr>
        <w:t>......</w:t>
      </w:r>
      <w:r>
        <w:rPr>
          <w:rStyle w:val="TxtChar"/>
        </w:rPr>
        <w:t>........</w:t>
      </w:r>
      <w:r w:rsidRPr="00454467">
        <w:rPr>
          <w:rStyle w:val="TxtChar"/>
        </w:rPr>
        <w:t>.......</w:t>
      </w:r>
      <w:r w:rsidRPr="00454467">
        <w:t xml:space="preserve"> και των συνημμένων σε αυτήν εγγράφων, που υποβλήθηκε για χρηματοδότηση στο πλαίσιο του </w:t>
      </w:r>
      <w:proofErr w:type="spellStart"/>
      <w:r w:rsidRPr="00454467">
        <w:t>ΣΣ</w:t>
      </w:r>
      <w:proofErr w:type="spellEnd"/>
      <w:r w:rsidRPr="00454467">
        <w:t xml:space="preserve"> ΚΑΠ, Παρέμβαση Π3-77-4.1, </w:t>
      </w:r>
      <w:proofErr w:type="spellStart"/>
      <w:r w:rsidRPr="00454467">
        <w:t>υπο</w:t>
      </w:r>
      <w:proofErr w:type="spellEnd"/>
      <w:r w:rsidRPr="00454467">
        <w:t xml:space="preserve">-παρέμβαση </w:t>
      </w:r>
      <w:r w:rsidRPr="00454467">
        <w:rPr>
          <w:rStyle w:val="TxtChar"/>
        </w:rPr>
        <w:t>……</w:t>
      </w:r>
      <w:r>
        <w:rPr>
          <w:rStyle w:val="TxtChar"/>
        </w:rPr>
        <w:t>….</w:t>
      </w:r>
      <w:r w:rsidRPr="00454467">
        <w:rPr>
          <w:rStyle w:val="TxtChar"/>
        </w:rPr>
        <w:t>……..</w:t>
      </w:r>
      <w:r w:rsidRPr="00454467">
        <w:t xml:space="preserve">, της πρόσκλησης με αριθ. </w:t>
      </w:r>
      <w:proofErr w:type="spellStart"/>
      <w:r w:rsidRPr="00454467">
        <w:t>πρωτ</w:t>
      </w:r>
      <w:proofErr w:type="spellEnd"/>
      <w:r w:rsidRPr="00454467">
        <w:t xml:space="preserve">. </w:t>
      </w:r>
      <w:r w:rsidRPr="00454467">
        <w:rPr>
          <w:rStyle w:val="TxtChar"/>
        </w:rPr>
        <w:t>……...</w:t>
      </w:r>
      <w:r>
        <w:rPr>
          <w:rStyle w:val="TxtChar"/>
        </w:rPr>
        <w:t>........</w:t>
      </w:r>
      <w:r w:rsidRPr="00454467">
        <w:rPr>
          <w:rStyle w:val="TxtChar"/>
        </w:rPr>
        <w:t>........</w:t>
      </w:r>
      <w:r w:rsidRPr="00454467">
        <w:t>, διαπιστώθηκε η ανάγκη υποβολής των παρακάτω στοιχείων:</w:t>
      </w:r>
    </w:p>
    <w:p w14:paraId="356448EF" w14:textId="77777777" w:rsidR="00454467" w:rsidRPr="00454467" w:rsidRDefault="00454467" w:rsidP="00454467">
      <w:pPr>
        <w:pStyle w:val="Txt"/>
        <w:numPr>
          <w:ilvl w:val="0"/>
          <w:numId w:val="3"/>
        </w:numPr>
      </w:pPr>
      <w:r w:rsidRPr="00454467">
        <w:t>...........................</w:t>
      </w:r>
    </w:p>
    <w:p w14:paraId="634EC553" w14:textId="77777777" w:rsidR="00454467" w:rsidRDefault="00454467" w:rsidP="00454467">
      <w:pPr>
        <w:pStyle w:val="Txt"/>
        <w:numPr>
          <w:ilvl w:val="0"/>
          <w:numId w:val="3"/>
        </w:numPr>
      </w:pPr>
      <w:r w:rsidRPr="00454467">
        <w:t>...........................</w:t>
      </w:r>
    </w:p>
    <w:p w14:paraId="253F1A6E" w14:textId="77777777" w:rsidR="00454467" w:rsidRPr="00454467" w:rsidRDefault="00454467" w:rsidP="00454467">
      <w:pPr>
        <w:pStyle w:val="Txt"/>
        <w:numPr>
          <w:ilvl w:val="0"/>
          <w:numId w:val="3"/>
        </w:numPr>
      </w:pPr>
      <w:r w:rsidRPr="00454467">
        <w:t>...........................</w:t>
      </w:r>
    </w:p>
    <w:p w14:paraId="48859FC1" w14:textId="66EFB8A5" w:rsidR="00454467" w:rsidRPr="00454467" w:rsidRDefault="00454467" w:rsidP="00454467">
      <w:pPr>
        <w:pStyle w:val="Txt"/>
        <w:numPr>
          <w:ilvl w:val="0"/>
          <w:numId w:val="3"/>
        </w:numPr>
      </w:pPr>
      <w:r w:rsidRPr="00454467">
        <w:t>...........................</w:t>
      </w:r>
    </w:p>
    <w:p w14:paraId="521FD5D0" w14:textId="75988ECB" w:rsidR="00454467" w:rsidRPr="00454467" w:rsidRDefault="00454467" w:rsidP="00454467">
      <w:pPr>
        <w:spacing w:before="240"/>
      </w:pPr>
      <w:r w:rsidRPr="00454467">
        <w:t>Προκειμένου να ολοκληρωθεί η διαδικασία αξιολόγησης της πρότασής σας, παρακαλούμε όπως αποστείλετε ηλεκτρονικά στην ηλεκτρονική δ/</w:t>
      </w:r>
      <w:proofErr w:type="spellStart"/>
      <w:r w:rsidRPr="00454467">
        <w:t>νση</w:t>
      </w:r>
      <w:proofErr w:type="spellEnd"/>
      <w:r w:rsidRPr="00454467">
        <w:t xml:space="preserve"> </w:t>
      </w:r>
      <w:r w:rsidRPr="00454467">
        <w:rPr>
          <w:rStyle w:val="TxtChar"/>
        </w:rPr>
        <w:t>…</w:t>
      </w:r>
      <w:r>
        <w:rPr>
          <w:rStyle w:val="TxtChar"/>
        </w:rPr>
        <w:t>………………………………………………..</w:t>
      </w:r>
      <w:r w:rsidRPr="00454467">
        <w:rPr>
          <w:rStyle w:val="TxtChar"/>
        </w:rPr>
        <w:t>……..</w:t>
      </w:r>
      <w:r w:rsidRPr="00454467">
        <w:t xml:space="preserve">, έως την </w:t>
      </w:r>
      <w:r w:rsidRPr="00454467">
        <w:rPr>
          <w:rStyle w:val="TxtChar"/>
        </w:rPr>
        <w:t>…/…</w:t>
      </w:r>
      <w:r>
        <w:rPr>
          <w:rStyle w:val="TxtChar"/>
        </w:rPr>
        <w:t>/202…</w:t>
      </w:r>
      <w:r w:rsidRPr="00454467">
        <w:t xml:space="preserve"> </w:t>
      </w:r>
      <w:r>
        <w:t xml:space="preserve"> </w:t>
      </w:r>
      <w:r w:rsidRPr="00454467">
        <w:rPr>
          <w:rStyle w:val="2Char"/>
        </w:rPr>
        <w:t xml:space="preserve">(ημερομηνία) (Η προθεσμία συμπληρώνεται από τον </w:t>
      </w:r>
      <w:proofErr w:type="spellStart"/>
      <w:r w:rsidRPr="00454467">
        <w:rPr>
          <w:rStyle w:val="2Char"/>
        </w:rPr>
        <w:t>ΕΦ</w:t>
      </w:r>
      <w:proofErr w:type="spellEnd"/>
      <w:r w:rsidRPr="00454467">
        <w:rPr>
          <w:rStyle w:val="2Char"/>
        </w:rPr>
        <w:t>, λαμβάνοντας υπόψη στοιχεία όπως τη μεθοδολογία αξιολόγησης, το πλήθος των συμπληρωματικών εγγράφων κ.λπ.)</w:t>
      </w:r>
      <w:r w:rsidRPr="00454467">
        <w:rPr>
          <w:i/>
          <w:iCs/>
        </w:rPr>
        <w:t xml:space="preserve"> </w:t>
      </w:r>
      <w:r w:rsidRPr="00454467">
        <w:t xml:space="preserve">τα ανωτέρω στοιχεία. </w:t>
      </w:r>
    </w:p>
    <w:p w14:paraId="6323873E" w14:textId="2A5A64D4" w:rsidR="00476073" w:rsidRDefault="00454467" w:rsidP="0067181C">
      <w:pPr>
        <w:spacing w:after="240"/>
      </w:pPr>
      <w:r w:rsidRPr="00454467">
        <w:t>Σας ενημερώνουμε ότι εάν, μέχρι την προαναφερθείσα προθεσμία, δεν έχουν υποβληθεί τα παραπάνω στοιχεία στην υπηρεσία μας, η αξιολόγηση της πρότασής σας θα ολοκληρωθεί βάσει των ήδη υποβεβλημένων στοιχείων και τυχόν επιπρόσθετα στοιχεία δε θα ληφθούν υπόψη. Επίσης σε περίπτωση που το αιτούμενο με την παρούσα επιστολή στοιχείο αποτελεί ουσιαστικό στοιχείο για την επίτευξη όρου κριτηρίου επιλεξιμότητας, η πρόταση θα αποκλειστεί, ενώ εάν αποτελεί στοιχείο για την τεκμηρίωση κριτηρίου επιλογής η πρόταση δε θα λάβει τους βαθμούς του εν λόγω κριτηρίου.</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7181C" w:rsidRPr="0067181C" w14:paraId="68F3C3BD" w14:textId="77777777" w:rsidTr="00B82A9E">
        <w:tc>
          <w:tcPr>
            <w:tcW w:w="4814" w:type="dxa"/>
          </w:tcPr>
          <w:p w14:paraId="152D2CA2" w14:textId="77777777" w:rsidR="0067181C" w:rsidRPr="0067181C" w:rsidRDefault="0067181C" w:rsidP="0067181C">
            <w:pPr>
              <w:spacing w:after="60"/>
              <w:rPr>
                <w:rFonts w:ascii="Aptos" w:hAnsi="Aptos" w:cs="Aptos"/>
                <w:bCs/>
              </w:rPr>
            </w:pPr>
          </w:p>
        </w:tc>
        <w:tc>
          <w:tcPr>
            <w:tcW w:w="4814" w:type="dxa"/>
          </w:tcPr>
          <w:p w14:paraId="5AAF6F84" w14:textId="77777777" w:rsidR="0067181C" w:rsidRDefault="0067181C" w:rsidP="0067181C">
            <w:pPr>
              <w:jc w:val="center"/>
              <w:rPr>
                <w:rStyle w:val="a3"/>
              </w:rPr>
            </w:pPr>
            <w:r w:rsidRPr="0067181C">
              <w:rPr>
                <w:rStyle w:val="a3"/>
              </w:rPr>
              <w:t xml:space="preserve">Ο/Η Προϊστάμενος του </w:t>
            </w:r>
            <w:proofErr w:type="spellStart"/>
            <w:r w:rsidRPr="0067181C">
              <w:rPr>
                <w:rStyle w:val="a3"/>
              </w:rPr>
              <w:t>ΕΦ</w:t>
            </w:r>
            <w:proofErr w:type="spellEnd"/>
          </w:p>
          <w:p w14:paraId="63199EF3" w14:textId="16368A69" w:rsidR="0067181C" w:rsidRPr="0067181C" w:rsidRDefault="0067181C" w:rsidP="0067181C">
            <w:pPr>
              <w:jc w:val="center"/>
              <w:rPr>
                <w:rStyle w:val="a3"/>
              </w:rPr>
            </w:pPr>
          </w:p>
        </w:tc>
      </w:tr>
    </w:tbl>
    <w:p w14:paraId="259115A6" w14:textId="77777777" w:rsidR="0067181C" w:rsidRDefault="0067181C" w:rsidP="00454467"/>
    <w:sectPr w:rsidR="0067181C" w:rsidSect="0067181C">
      <w:footerReference w:type="default" r:id="rId8"/>
      <w:pgSz w:w="11906" w:h="16838"/>
      <w:pgMar w:top="1134" w:right="1134" w:bottom="1559" w:left="1134" w:header="720" w:footer="4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26026" w14:textId="77777777" w:rsidR="004753C8" w:rsidRDefault="004753C8" w:rsidP="0067181C">
      <w:pPr>
        <w:spacing w:after="0" w:line="240" w:lineRule="auto"/>
      </w:pPr>
      <w:r>
        <w:separator/>
      </w:r>
    </w:p>
  </w:endnote>
  <w:endnote w:type="continuationSeparator" w:id="0">
    <w:p w14:paraId="0F3C6DB8" w14:textId="77777777" w:rsidR="004753C8" w:rsidRDefault="004753C8" w:rsidP="00671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A1"/>
    <w:family w:val="swiss"/>
    <w:pitch w:val="variable"/>
    <w:sig w:usb0="20000287" w:usb1="00000003" w:usb2="00000000" w:usb3="00000000" w:csb0="0000019F" w:csb1="00000000"/>
  </w:font>
  <w:font w:name="Aptos Narrow">
    <w:panose1 w:val="020B0004020202020204"/>
    <w:charset w:val="A1"/>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Aptos Display">
    <w:altName w:val="Cambria"/>
    <w:panose1 w:val="020B0004020202020204"/>
    <w:charset w:val="A1"/>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59458" w14:textId="06F532A4" w:rsidR="0067181C" w:rsidRDefault="0067181C">
    <w:pPr>
      <w:pStyle w:val="a8"/>
    </w:pPr>
    <w:r>
      <w:rPr>
        <w:noProof/>
      </w:rPr>
      <w:drawing>
        <wp:inline distT="0" distB="0" distL="0" distR="0" wp14:anchorId="07A45EC6" wp14:editId="2683EF67">
          <wp:extent cx="6120130" cy="671195"/>
          <wp:effectExtent l="0" t="0" r="0" b="0"/>
          <wp:docPr id="123202379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70077" name="Εικόνα 1231970077"/>
                  <pic:cNvPicPr/>
                </pic:nvPicPr>
                <pic:blipFill>
                  <a:blip r:embed="rId1">
                    <a:extLst>
                      <a:ext uri="{28A0092B-C50C-407E-A947-70E740481C1C}">
                        <a14:useLocalDpi xmlns:a14="http://schemas.microsoft.com/office/drawing/2010/main" val="0"/>
                      </a:ext>
                    </a:extLst>
                  </a:blip>
                  <a:stretch>
                    <a:fillRect/>
                  </a:stretch>
                </pic:blipFill>
                <pic:spPr>
                  <a:xfrm>
                    <a:off x="0" y="0"/>
                    <a:ext cx="6120130" cy="6711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D272" w14:textId="77777777" w:rsidR="004753C8" w:rsidRDefault="004753C8" w:rsidP="0067181C">
      <w:pPr>
        <w:spacing w:after="0" w:line="240" w:lineRule="auto"/>
      </w:pPr>
      <w:r>
        <w:separator/>
      </w:r>
    </w:p>
  </w:footnote>
  <w:footnote w:type="continuationSeparator" w:id="0">
    <w:p w14:paraId="47573A20" w14:textId="77777777" w:rsidR="004753C8" w:rsidRDefault="004753C8" w:rsidP="00671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8717A"/>
    <w:multiLevelType w:val="hybridMultilevel"/>
    <w:tmpl w:val="34DA08C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1D16189E"/>
    <w:multiLevelType w:val="hybridMultilevel"/>
    <w:tmpl w:val="30A803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5A01467"/>
    <w:multiLevelType w:val="hybridMultilevel"/>
    <w:tmpl w:val="CBCCFE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10545387">
    <w:abstractNumId w:val="0"/>
  </w:num>
  <w:num w:numId="2" w16cid:durableId="1350260542">
    <w:abstractNumId w:val="1"/>
  </w:num>
  <w:num w:numId="3" w16cid:durableId="1467896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92D"/>
    <w:rsid w:val="0000656D"/>
    <w:rsid w:val="000914C3"/>
    <w:rsid w:val="00150293"/>
    <w:rsid w:val="00263CA6"/>
    <w:rsid w:val="00284600"/>
    <w:rsid w:val="002A6D11"/>
    <w:rsid w:val="003614B7"/>
    <w:rsid w:val="003D7117"/>
    <w:rsid w:val="0044408A"/>
    <w:rsid w:val="00454467"/>
    <w:rsid w:val="004753C8"/>
    <w:rsid w:val="00476073"/>
    <w:rsid w:val="005953AB"/>
    <w:rsid w:val="005A6163"/>
    <w:rsid w:val="005E4518"/>
    <w:rsid w:val="0064749F"/>
    <w:rsid w:val="0067181C"/>
    <w:rsid w:val="00714238"/>
    <w:rsid w:val="007A292D"/>
    <w:rsid w:val="007D74B3"/>
    <w:rsid w:val="007F5B9F"/>
    <w:rsid w:val="009427B2"/>
    <w:rsid w:val="00A1032F"/>
    <w:rsid w:val="00A70BB3"/>
    <w:rsid w:val="00AB1227"/>
    <w:rsid w:val="00B05199"/>
    <w:rsid w:val="00BA597D"/>
    <w:rsid w:val="00C559EE"/>
    <w:rsid w:val="00DD406A"/>
    <w:rsid w:val="00DF70E4"/>
    <w:rsid w:val="00EA6628"/>
    <w:rsid w:val="00F20CB9"/>
    <w:rsid w:val="00F25619"/>
    <w:rsid w:val="56F022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0243D"/>
  <w15:chartTrackingRefBased/>
  <w15:docId w15:val="{23D8C270-CF9B-4223-B4B4-F8F414FA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l-G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467"/>
    <w:pPr>
      <w:spacing w:after="120" w:line="259" w:lineRule="auto"/>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A292D"/>
    <w:rPr>
      <w:b/>
      <w:bCs/>
      <w:color w:val="auto"/>
    </w:rPr>
  </w:style>
  <w:style w:type="paragraph" w:styleId="a4">
    <w:name w:val="No Spacing"/>
    <w:link w:val="Char"/>
    <w:uiPriority w:val="1"/>
    <w:qFormat/>
    <w:rsid w:val="007A292D"/>
    <w:pPr>
      <w:spacing w:after="0" w:line="240" w:lineRule="auto"/>
    </w:pPr>
    <w:rPr>
      <w:rFonts w:eastAsiaTheme="minorEastAsia"/>
      <w:sz w:val="22"/>
      <w:szCs w:val="22"/>
      <w:lang w:eastAsia="el-GR"/>
    </w:rPr>
  </w:style>
  <w:style w:type="character" w:styleId="-">
    <w:name w:val="Hyperlink"/>
    <w:rsid w:val="007A292D"/>
    <w:rPr>
      <w:color w:val="0000FF"/>
      <w:u w:val="single"/>
    </w:rPr>
  </w:style>
  <w:style w:type="character" w:customStyle="1" w:styleId="Char">
    <w:name w:val="Χωρίς διάστιχο Char"/>
    <w:basedOn w:val="a0"/>
    <w:link w:val="a4"/>
    <w:uiPriority w:val="1"/>
    <w:rsid w:val="007A292D"/>
    <w:rPr>
      <w:rFonts w:eastAsiaTheme="minorEastAsia"/>
      <w:sz w:val="22"/>
      <w:szCs w:val="22"/>
      <w:lang w:eastAsia="el-GR"/>
    </w:rPr>
  </w:style>
  <w:style w:type="paragraph" w:customStyle="1" w:styleId="Txt">
    <w:name w:val="Txt..."/>
    <w:basedOn w:val="a"/>
    <w:link w:val="TxtChar"/>
    <w:qFormat/>
    <w:rsid w:val="00454467"/>
    <w:pPr>
      <w:keepNext/>
      <w:shd w:val="clear" w:color="auto" w:fill="F2F2F2" w:themeFill="background1" w:themeFillShade="F2"/>
      <w:tabs>
        <w:tab w:val="left" w:leader="dot" w:pos="284"/>
      </w:tabs>
      <w:spacing w:before="40" w:after="40"/>
    </w:pPr>
    <w:rPr>
      <w:szCs w:val="22"/>
    </w:rPr>
  </w:style>
  <w:style w:type="character" w:customStyle="1" w:styleId="TxtChar">
    <w:name w:val="Txt... Char"/>
    <w:basedOn w:val="a0"/>
    <w:link w:val="Txt"/>
    <w:rsid w:val="00454467"/>
    <w:rPr>
      <w:sz w:val="22"/>
      <w:szCs w:val="22"/>
      <w:shd w:val="clear" w:color="auto" w:fill="F2F2F2" w:themeFill="background1" w:themeFillShade="F2"/>
    </w:rPr>
  </w:style>
  <w:style w:type="paragraph" w:styleId="a5">
    <w:name w:val="List Paragraph"/>
    <w:basedOn w:val="a"/>
    <w:uiPriority w:val="34"/>
    <w:qFormat/>
    <w:rsid w:val="00454467"/>
    <w:pPr>
      <w:ind w:left="720"/>
      <w:contextualSpacing/>
    </w:pPr>
  </w:style>
  <w:style w:type="paragraph" w:customStyle="1" w:styleId="2">
    <w:name w:val="Επεξήγηση2"/>
    <w:next w:val="a"/>
    <w:link w:val="2Char"/>
    <w:qFormat/>
    <w:rsid w:val="00454467"/>
    <w:pPr>
      <w:keepNext/>
      <w:spacing w:after="60" w:line="259" w:lineRule="auto"/>
    </w:pPr>
    <w:rPr>
      <w:rFonts w:ascii="Aptos Narrow" w:eastAsia="Calibri" w:hAnsi="Aptos Narrow" w:cs="Calibri"/>
      <w:i/>
      <w:iCs/>
      <w:color w:val="156082" w:themeColor="accent1"/>
      <w:sz w:val="22"/>
      <w:szCs w:val="22"/>
    </w:rPr>
  </w:style>
  <w:style w:type="character" w:customStyle="1" w:styleId="2Char">
    <w:name w:val="Επεξήγηση2 Char"/>
    <w:basedOn w:val="a0"/>
    <w:link w:val="2"/>
    <w:rsid w:val="00454467"/>
    <w:rPr>
      <w:rFonts w:ascii="Aptos Narrow" w:eastAsia="Calibri" w:hAnsi="Aptos Narrow" w:cs="Calibri"/>
      <w:i/>
      <w:iCs/>
      <w:color w:val="156082" w:themeColor="accent1"/>
      <w:sz w:val="22"/>
      <w:szCs w:val="22"/>
    </w:rPr>
  </w:style>
  <w:style w:type="table" w:customStyle="1" w:styleId="1">
    <w:name w:val="Πλέγμα πίνακα1"/>
    <w:basedOn w:val="a1"/>
    <w:next w:val="a6"/>
    <w:uiPriority w:val="39"/>
    <w:rsid w:val="0067181C"/>
    <w:pPr>
      <w:spacing w:after="0" w:line="240" w:lineRule="auto"/>
    </w:pPr>
    <w:rPr>
      <w:rFonts w:eastAsia="Times New Roman"/>
      <w:sz w:val="22"/>
      <w:szCs w:val="22"/>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671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0"/>
    <w:uiPriority w:val="99"/>
    <w:unhideWhenUsed/>
    <w:rsid w:val="0067181C"/>
    <w:pPr>
      <w:tabs>
        <w:tab w:val="center" w:pos="4153"/>
        <w:tab w:val="right" w:pos="8306"/>
      </w:tabs>
      <w:spacing w:after="0" w:line="240" w:lineRule="auto"/>
    </w:pPr>
  </w:style>
  <w:style w:type="character" w:customStyle="1" w:styleId="Char0">
    <w:name w:val="Κεφαλίδα Char"/>
    <w:basedOn w:val="a0"/>
    <w:link w:val="a7"/>
    <w:uiPriority w:val="99"/>
    <w:rsid w:val="0067181C"/>
    <w:rPr>
      <w:sz w:val="22"/>
    </w:rPr>
  </w:style>
  <w:style w:type="paragraph" w:styleId="a8">
    <w:name w:val="footer"/>
    <w:basedOn w:val="a"/>
    <w:link w:val="Char1"/>
    <w:uiPriority w:val="99"/>
    <w:unhideWhenUsed/>
    <w:rsid w:val="0067181C"/>
    <w:pPr>
      <w:tabs>
        <w:tab w:val="center" w:pos="4153"/>
        <w:tab w:val="right" w:pos="8306"/>
      </w:tabs>
      <w:spacing w:after="0" w:line="240" w:lineRule="auto"/>
    </w:pPr>
  </w:style>
  <w:style w:type="character" w:customStyle="1" w:styleId="Char1">
    <w:name w:val="Υποσέλιδο Char"/>
    <w:basedOn w:val="a0"/>
    <w:link w:val="a8"/>
    <w:uiPriority w:val="99"/>
    <w:rsid w:val="0067181C"/>
    <w:rPr>
      <w:sz w:val="22"/>
    </w:rPr>
  </w:style>
  <w:style w:type="character" w:styleId="a9">
    <w:name w:val="annotation reference"/>
    <w:basedOn w:val="a0"/>
    <w:uiPriority w:val="99"/>
    <w:semiHidden/>
    <w:unhideWhenUsed/>
    <w:rsid w:val="00F25619"/>
    <w:rPr>
      <w:sz w:val="16"/>
      <w:szCs w:val="16"/>
    </w:rPr>
  </w:style>
  <w:style w:type="paragraph" w:styleId="aa">
    <w:name w:val="annotation text"/>
    <w:basedOn w:val="a"/>
    <w:link w:val="Char2"/>
    <w:uiPriority w:val="99"/>
    <w:unhideWhenUsed/>
    <w:rsid w:val="00F25619"/>
    <w:pPr>
      <w:spacing w:line="240" w:lineRule="auto"/>
    </w:pPr>
    <w:rPr>
      <w:sz w:val="20"/>
      <w:szCs w:val="20"/>
    </w:rPr>
  </w:style>
  <w:style w:type="character" w:customStyle="1" w:styleId="Char2">
    <w:name w:val="Κείμενο σχολίου Char"/>
    <w:basedOn w:val="a0"/>
    <w:link w:val="aa"/>
    <w:uiPriority w:val="99"/>
    <w:rsid w:val="00F25619"/>
    <w:rPr>
      <w:sz w:val="20"/>
      <w:szCs w:val="20"/>
    </w:rPr>
  </w:style>
  <w:style w:type="paragraph" w:styleId="ab">
    <w:name w:val="annotation subject"/>
    <w:basedOn w:val="aa"/>
    <w:next w:val="aa"/>
    <w:link w:val="Char3"/>
    <w:uiPriority w:val="99"/>
    <w:semiHidden/>
    <w:unhideWhenUsed/>
    <w:rsid w:val="00F25619"/>
    <w:rPr>
      <w:b/>
      <w:bCs/>
    </w:rPr>
  </w:style>
  <w:style w:type="character" w:customStyle="1" w:styleId="Char3">
    <w:name w:val="Θέμα σχολίου Char"/>
    <w:basedOn w:val="Char2"/>
    <w:link w:val="ab"/>
    <w:uiPriority w:val="99"/>
    <w:semiHidden/>
    <w:rsid w:val="00F25619"/>
    <w:rPr>
      <w:b/>
      <w:bCs/>
      <w:sz w:val="20"/>
      <w:szCs w:val="20"/>
    </w:rPr>
  </w:style>
  <w:style w:type="paragraph" w:styleId="ac">
    <w:name w:val="Revision"/>
    <w:hidden/>
    <w:uiPriority w:val="99"/>
    <w:semiHidden/>
    <w:rsid w:val="00AB1227"/>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928;&#961;&#959;&#963;&#945;&#961;&#956;&#959;&#963;&#956;&#941;&#957;&#945;%20&#960;&#961;&#972;&#964;&#965;&#960;&#945;%20&#964;&#959;&#965;%20Office\&#904;&#947;&#947;&#961;&#945;&#966;&#959;%20Apt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Έγγραφο Aptos.dotx</Template>
  <TotalTime>10</TotalTime>
  <Pages>1</Pages>
  <Words>224</Words>
  <Characters>1658</Characters>
  <Application>Microsoft Office Word</Application>
  <DocSecurity>0</DocSecurity>
  <Lines>40</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Γαβριηλιδης Γεώργιος</dc:creator>
  <cp:keywords/>
  <dc:description/>
  <cp:lastModifiedBy>Γαβριηλίδης Γεώργιος</cp:lastModifiedBy>
  <cp:revision>6</cp:revision>
  <dcterms:created xsi:type="dcterms:W3CDTF">2026-07-13T15:19:00Z</dcterms:created>
  <dcterms:modified xsi:type="dcterms:W3CDTF">2026-07-14T11:35:00Z</dcterms:modified>
</cp:coreProperties>
</file>