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EC274" w14:textId="2B2471F6" w:rsidR="0043045D" w:rsidRPr="00624EAB" w:rsidRDefault="00624EAB" w:rsidP="00624EAB">
      <w:pPr>
        <w:pStyle w:val="2"/>
        <w:spacing w:before="0" w:after="120" w:line="278" w:lineRule="auto"/>
        <w:jc w:val="center"/>
        <w:rPr>
          <w:rStyle w:val="a4"/>
          <w:sz w:val="28"/>
          <w:szCs w:val="28"/>
        </w:rPr>
      </w:pPr>
      <w:r w:rsidRPr="00624EAB">
        <w:rPr>
          <w:rStyle w:val="a4"/>
          <w:sz w:val="28"/>
          <w:szCs w:val="28"/>
        </w:rPr>
        <w:t>ΣΧΕΤΙΚΑ ΜΕ ΤΗ ΣΩΡΕΥΣΗ ΤΩΝ ΕΝΙΣΧΥΣΕΩΝ ΗΣΣΟΝΟΣ ΣΗΜΑΣΙΑΣ (</w:t>
      </w:r>
      <w:r w:rsidRPr="00624EAB">
        <w:rPr>
          <w:rStyle w:val="a4"/>
          <w:sz w:val="28"/>
          <w:szCs w:val="28"/>
          <w:lang w:val="en-US"/>
        </w:rPr>
        <w:t>DE</w:t>
      </w:r>
      <w:r w:rsidRPr="00F22CE8">
        <w:rPr>
          <w:rStyle w:val="a4"/>
          <w:sz w:val="28"/>
          <w:szCs w:val="28"/>
        </w:rPr>
        <w:t xml:space="preserve"> </w:t>
      </w:r>
      <w:r w:rsidRPr="00624EAB">
        <w:rPr>
          <w:rStyle w:val="a4"/>
          <w:sz w:val="28"/>
          <w:szCs w:val="28"/>
          <w:lang w:val="en-US"/>
        </w:rPr>
        <w:t>MINIMIS</w:t>
      </w:r>
      <w:r w:rsidRPr="00624EAB">
        <w:rPr>
          <w:rStyle w:val="a4"/>
          <w:sz w:val="28"/>
          <w:szCs w:val="28"/>
        </w:rPr>
        <w:t>)</w:t>
      </w:r>
      <w:r w:rsidRPr="00F22CE8">
        <w:rPr>
          <w:rStyle w:val="a4"/>
          <w:sz w:val="28"/>
          <w:szCs w:val="28"/>
        </w:rPr>
        <w:br/>
      </w:r>
      <w:r w:rsidRPr="00624EAB">
        <w:rPr>
          <w:rStyle w:val="a4"/>
          <w:sz w:val="28"/>
          <w:szCs w:val="28"/>
        </w:rPr>
        <w:t>ΒΑΣΕΙ ΤΟΥ ΚΑΝΟΝΙΣΜΟΥ (</w:t>
      </w:r>
      <w:proofErr w:type="spellStart"/>
      <w:r w:rsidRPr="00624EAB">
        <w:rPr>
          <w:rStyle w:val="a4"/>
          <w:sz w:val="28"/>
          <w:szCs w:val="28"/>
        </w:rPr>
        <w:t>EE</w:t>
      </w:r>
      <w:proofErr w:type="spellEnd"/>
      <w:r w:rsidRPr="00624EAB">
        <w:rPr>
          <w:rStyle w:val="a4"/>
          <w:sz w:val="28"/>
          <w:szCs w:val="28"/>
        </w:rPr>
        <w:t>) 2023/2831</w:t>
      </w:r>
      <w:r w:rsidR="0043045D" w:rsidRPr="004034ED">
        <w:rPr>
          <w:rStyle w:val="ad"/>
          <w:rFonts w:ascii="Arial" w:hAnsi="Arial" w:cs="Arial"/>
          <w:bCs/>
        </w:rPr>
        <w:endnoteReference w:id="1"/>
      </w:r>
    </w:p>
    <w:p w14:paraId="4C185A88" w14:textId="4824BE60" w:rsidR="0043045D" w:rsidRPr="000A051F" w:rsidRDefault="0043045D" w:rsidP="00624EAB">
      <w:pPr>
        <w:pStyle w:val="2"/>
        <w:spacing w:before="360" w:after="120" w:line="278" w:lineRule="auto"/>
        <w:jc w:val="center"/>
        <w:rPr>
          <w:rStyle w:val="a4"/>
          <w:color w:val="auto"/>
          <w:sz w:val="24"/>
          <w:szCs w:val="24"/>
        </w:rPr>
      </w:pPr>
      <w:r w:rsidRPr="000A051F">
        <w:rPr>
          <w:rStyle w:val="a4"/>
          <w:color w:val="auto"/>
          <w:sz w:val="28"/>
          <w:szCs w:val="28"/>
        </w:rPr>
        <w:t>ΥΠΕΥΘΥΝΗ ΔΗΛΩΣΗ</w:t>
      </w:r>
      <w:r w:rsidRPr="000A051F">
        <w:rPr>
          <w:noProof/>
          <w:color w:val="auto"/>
          <w:sz w:val="28"/>
          <w:szCs w:val="28"/>
        </w:rPr>
        <w:drawing>
          <wp:anchor distT="0" distB="0" distL="114300" distR="114300" simplePos="0" relativeHeight="251660288" behindDoc="0" locked="0" layoutInCell="1" allowOverlap="1" wp14:anchorId="3B444CF9" wp14:editId="67F12B16">
            <wp:simplePos x="0" y="0"/>
            <wp:positionH relativeFrom="margin">
              <wp:align>center</wp:align>
            </wp:positionH>
            <wp:positionV relativeFrom="paragraph">
              <wp:posOffset>0</wp:posOffset>
            </wp:positionV>
            <wp:extent cx="717172" cy="720000"/>
            <wp:effectExtent l="0" t="0" r="6985" b="4445"/>
            <wp:wrapTopAndBottom/>
            <wp:docPr id="20033691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69163" name="Εικόνα 2003369163"/>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717172" cy="720000"/>
                    </a:xfrm>
                    <a:prstGeom prst="rect">
                      <a:avLst/>
                    </a:prstGeom>
                  </pic:spPr>
                </pic:pic>
              </a:graphicData>
            </a:graphic>
            <wp14:sizeRelH relativeFrom="page">
              <wp14:pctWidth>0</wp14:pctWidth>
            </wp14:sizeRelH>
            <wp14:sizeRelV relativeFrom="page">
              <wp14:pctHeight>0</wp14:pctHeight>
            </wp14:sizeRelV>
          </wp:anchor>
        </w:drawing>
      </w:r>
      <w:r w:rsidRPr="000A051F">
        <w:rPr>
          <w:rStyle w:val="a4"/>
          <w:color w:val="auto"/>
          <w:sz w:val="28"/>
          <w:szCs w:val="28"/>
        </w:rPr>
        <w:t xml:space="preserve"> </w:t>
      </w:r>
      <w:r w:rsidRPr="000A051F">
        <w:rPr>
          <w:rStyle w:val="a4"/>
          <w:color w:val="auto"/>
        </w:rPr>
        <w:br/>
      </w:r>
      <w:r w:rsidRPr="000A051F">
        <w:rPr>
          <w:rStyle w:val="a4"/>
          <w:color w:val="auto"/>
          <w:sz w:val="24"/>
          <w:szCs w:val="24"/>
        </w:rPr>
        <w:t>(άρθρο 8 Ν.1599/1986)</w:t>
      </w:r>
    </w:p>
    <w:p w14:paraId="2B544FD3" w14:textId="7B033F2B" w:rsidR="0043045D" w:rsidRPr="000A051F" w:rsidRDefault="0043045D" w:rsidP="000A051F">
      <w:pPr>
        <w:pStyle w:val="a6"/>
      </w:pPr>
      <w:r w:rsidRPr="000A051F">
        <w:t>Η ακρίβεια των στοιχείων που υποβάλλονται με αυτή τη δήλωση μπορεί να ελεγχθεί με βάση το αρχείο άλλων υπηρεσιών (άρθρο 8 παρ. 4 Ν. 1599/1986)</w:t>
      </w:r>
    </w:p>
    <w:tbl>
      <w:tblPr>
        <w:tblStyle w:val="a5"/>
        <w:tblpPr w:leftFromText="180" w:rightFromText="180" w:vertAnchor="text" w:horzAnchor="margin" w:tblpX="-147" w:tblpY="200"/>
        <w:tblW w:w="5075" w:type="pct"/>
        <w:tblLook w:val="04A0" w:firstRow="1" w:lastRow="0" w:firstColumn="1" w:lastColumn="0" w:noHBand="0" w:noVBand="1"/>
      </w:tblPr>
      <w:tblGrid>
        <w:gridCol w:w="1403"/>
        <w:gridCol w:w="289"/>
        <w:gridCol w:w="843"/>
        <w:gridCol w:w="292"/>
        <w:gridCol w:w="135"/>
        <w:gridCol w:w="984"/>
        <w:gridCol w:w="845"/>
        <w:gridCol w:w="20"/>
        <w:gridCol w:w="425"/>
        <w:gridCol w:w="286"/>
        <w:gridCol w:w="425"/>
        <w:gridCol w:w="1549"/>
        <w:gridCol w:w="670"/>
        <w:gridCol w:w="441"/>
        <w:gridCol w:w="511"/>
        <w:gridCol w:w="942"/>
      </w:tblGrid>
      <w:tr w:rsidR="0043045D" w:rsidRPr="000A051F" w14:paraId="7DE92AD7" w14:textId="77777777" w:rsidTr="00624EAB">
        <w:trPr>
          <w:trHeight w:val="415"/>
        </w:trPr>
        <w:tc>
          <w:tcPr>
            <w:tcW w:w="698" w:type="pct"/>
          </w:tcPr>
          <w:p w14:paraId="0F0F87CF" w14:textId="26498318" w:rsidR="0043045D" w:rsidRPr="00624EAB" w:rsidRDefault="0043045D" w:rsidP="000A051F">
            <w:pPr>
              <w:pStyle w:val="20"/>
              <w:framePr w:hSpace="0" w:wrap="auto" w:vAnchor="margin" w:hAnchor="text" w:xAlign="left" w:yAlign="inline"/>
              <w:rPr>
                <w:lang w:val="en-US"/>
              </w:rPr>
            </w:pPr>
            <w:r w:rsidRPr="000A051F">
              <w:t>ΠΡΟΣ</w:t>
            </w:r>
            <w:r>
              <w:rPr>
                <w:rStyle w:val="ad"/>
                <w:rFonts w:ascii="Arial" w:hAnsi="Arial" w:cs="Arial"/>
              </w:rPr>
              <w:endnoteReference w:id="2"/>
            </w:r>
            <w:r w:rsidRPr="005F40B7">
              <w:rPr>
                <w:rFonts w:ascii="Arial" w:hAnsi="Arial" w:cs="Arial"/>
                <w:sz w:val="20"/>
                <w:szCs w:val="20"/>
              </w:rPr>
              <w:t>:</w:t>
            </w:r>
          </w:p>
        </w:tc>
        <w:tc>
          <w:tcPr>
            <w:tcW w:w="4302" w:type="pct"/>
            <w:gridSpan w:val="15"/>
          </w:tcPr>
          <w:p w14:paraId="61D9DC66" w14:textId="124D21F8" w:rsidR="0043045D" w:rsidRPr="00346A00" w:rsidRDefault="0043045D" w:rsidP="000A051F">
            <w:pPr>
              <w:pStyle w:val="Txt"/>
            </w:pPr>
            <w:proofErr w:type="spellStart"/>
            <w:r w:rsidRPr="000A051F">
              <w:t>Ο.Τ.Δ</w:t>
            </w:r>
            <w:proofErr w:type="spellEnd"/>
            <w:r w:rsidRPr="000A051F">
              <w:t xml:space="preserve">.: </w:t>
            </w:r>
            <w:r>
              <w:t>Αναπτυξιακή Πέλλας Αναπτυξιακή ΑΕ ΟΤΑ</w:t>
            </w:r>
          </w:p>
        </w:tc>
      </w:tr>
      <w:tr w:rsidR="0043045D" w:rsidRPr="000A051F" w14:paraId="48472134" w14:textId="77777777" w:rsidTr="00624EAB">
        <w:trPr>
          <w:trHeight w:val="415"/>
        </w:trPr>
        <w:tc>
          <w:tcPr>
            <w:tcW w:w="698" w:type="pct"/>
          </w:tcPr>
          <w:p w14:paraId="751D689F" w14:textId="56DCBB25" w:rsidR="0043045D" w:rsidRPr="000A051F" w:rsidRDefault="0043045D" w:rsidP="000A051F">
            <w:pPr>
              <w:pStyle w:val="20"/>
              <w:framePr w:hSpace="0" w:wrap="auto" w:vAnchor="margin" w:hAnchor="text" w:xAlign="left" w:yAlign="inline"/>
            </w:pPr>
            <w:r w:rsidRPr="000A051F">
              <w:t xml:space="preserve">Ο </w:t>
            </w:r>
            <w:r>
              <w:t>/</w:t>
            </w:r>
            <w:r w:rsidRPr="000A051F">
              <w:t>Η Όνομα:</w:t>
            </w:r>
          </w:p>
        </w:tc>
        <w:tc>
          <w:tcPr>
            <w:tcW w:w="1684" w:type="pct"/>
            <w:gridSpan w:val="6"/>
          </w:tcPr>
          <w:p w14:paraId="044398F9" w14:textId="77777777" w:rsidR="0043045D" w:rsidRPr="000A051F" w:rsidRDefault="0043045D" w:rsidP="000A051F">
            <w:pPr>
              <w:pStyle w:val="Txt"/>
            </w:pPr>
          </w:p>
        </w:tc>
        <w:tc>
          <w:tcPr>
            <w:tcW w:w="574" w:type="pct"/>
            <w:gridSpan w:val="4"/>
          </w:tcPr>
          <w:p w14:paraId="305029A7" w14:textId="77777777" w:rsidR="0043045D" w:rsidRPr="000A051F" w:rsidRDefault="0043045D" w:rsidP="000A051F">
            <w:pPr>
              <w:pStyle w:val="20"/>
              <w:framePr w:hSpace="0" w:wrap="auto" w:vAnchor="margin" w:hAnchor="text" w:xAlign="left" w:yAlign="inline"/>
            </w:pPr>
            <w:r w:rsidRPr="000A051F">
              <w:t>Επώνυμο:</w:t>
            </w:r>
          </w:p>
        </w:tc>
        <w:tc>
          <w:tcPr>
            <w:tcW w:w="2044" w:type="pct"/>
            <w:gridSpan w:val="5"/>
          </w:tcPr>
          <w:p w14:paraId="0E5AB10E" w14:textId="77777777" w:rsidR="0043045D" w:rsidRPr="000A051F" w:rsidRDefault="0043045D" w:rsidP="000A051F">
            <w:pPr>
              <w:pStyle w:val="Txt"/>
            </w:pPr>
          </w:p>
        </w:tc>
      </w:tr>
      <w:tr w:rsidR="0043045D" w:rsidRPr="000A051F" w14:paraId="6DA1302B" w14:textId="77777777" w:rsidTr="00624EAB">
        <w:trPr>
          <w:trHeight w:val="99"/>
        </w:trPr>
        <w:tc>
          <w:tcPr>
            <w:tcW w:w="1406" w:type="pct"/>
            <w:gridSpan w:val="4"/>
          </w:tcPr>
          <w:p w14:paraId="6BD1ADCA" w14:textId="77777777" w:rsidR="0043045D" w:rsidRPr="000A051F" w:rsidRDefault="0043045D" w:rsidP="000A051F">
            <w:pPr>
              <w:pStyle w:val="20"/>
              <w:framePr w:hSpace="0" w:wrap="auto" w:vAnchor="margin" w:hAnchor="text" w:xAlign="left" w:yAlign="inline"/>
            </w:pPr>
            <w:r w:rsidRPr="000A051F">
              <w:t xml:space="preserve">Όνομα και Επώνυμο Πατέρα: </w:t>
            </w:r>
          </w:p>
        </w:tc>
        <w:tc>
          <w:tcPr>
            <w:tcW w:w="3594" w:type="pct"/>
            <w:gridSpan w:val="12"/>
          </w:tcPr>
          <w:p w14:paraId="66051FC8" w14:textId="77777777" w:rsidR="0043045D" w:rsidRPr="000A051F" w:rsidRDefault="0043045D" w:rsidP="000A051F">
            <w:pPr>
              <w:pStyle w:val="Txt"/>
            </w:pPr>
          </w:p>
        </w:tc>
      </w:tr>
      <w:tr w:rsidR="0043045D" w:rsidRPr="000A051F" w14:paraId="14F02702" w14:textId="77777777" w:rsidTr="00624EAB">
        <w:trPr>
          <w:trHeight w:val="99"/>
        </w:trPr>
        <w:tc>
          <w:tcPr>
            <w:tcW w:w="1406" w:type="pct"/>
            <w:gridSpan w:val="4"/>
          </w:tcPr>
          <w:p w14:paraId="5BC1CCC4" w14:textId="77777777" w:rsidR="0043045D" w:rsidRPr="000A051F" w:rsidRDefault="0043045D" w:rsidP="000A051F">
            <w:pPr>
              <w:pStyle w:val="20"/>
              <w:framePr w:hSpace="0" w:wrap="auto" w:vAnchor="margin" w:hAnchor="text" w:xAlign="left" w:yAlign="inline"/>
            </w:pPr>
            <w:r w:rsidRPr="000A051F">
              <w:t>Όνομα και Επώνυμο Μητέρας:</w:t>
            </w:r>
          </w:p>
        </w:tc>
        <w:tc>
          <w:tcPr>
            <w:tcW w:w="3594" w:type="pct"/>
            <w:gridSpan w:val="12"/>
          </w:tcPr>
          <w:p w14:paraId="34D971D1" w14:textId="77777777" w:rsidR="0043045D" w:rsidRPr="000A051F" w:rsidRDefault="0043045D" w:rsidP="000A051F">
            <w:pPr>
              <w:pStyle w:val="Txt"/>
            </w:pPr>
          </w:p>
        </w:tc>
      </w:tr>
      <w:tr w:rsidR="0043045D" w:rsidRPr="000A051F" w14:paraId="571D375F" w14:textId="77777777" w:rsidTr="00624EAB">
        <w:tc>
          <w:tcPr>
            <w:tcW w:w="1406" w:type="pct"/>
            <w:gridSpan w:val="4"/>
          </w:tcPr>
          <w:p w14:paraId="5C154786" w14:textId="2CC5C362" w:rsidR="0043045D" w:rsidRPr="000A051F" w:rsidRDefault="0043045D" w:rsidP="000A051F">
            <w:pPr>
              <w:pStyle w:val="20"/>
              <w:framePr w:hSpace="0" w:wrap="auto" w:vAnchor="margin" w:hAnchor="text" w:xAlign="left" w:yAlign="inline"/>
            </w:pPr>
            <w:r w:rsidRPr="000A051F">
              <w:t>Ημερομηνία γέννησης</w:t>
            </w:r>
            <w:r>
              <w:rPr>
                <w:rStyle w:val="ad"/>
                <w:rFonts w:ascii="Arial" w:hAnsi="Arial" w:cs="Arial"/>
              </w:rPr>
              <w:endnoteReference w:id="3"/>
            </w:r>
            <w:r w:rsidRPr="000A051F">
              <w:t xml:space="preserve">: </w:t>
            </w:r>
          </w:p>
        </w:tc>
        <w:tc>
          <w:tcPr>
            <w:tcW w:w="3594" w:type="pct"/>
            <w:gridSpan w:val="12"/>
          </w:tcPr>
          <w:p w14:paraId="3765CAAE" w14:textId="77777777" w:rsidR="0043045D" w:rsidRPr="000A051F" w:rsidRDefault="0043045D" w:rsidP="000A051F">
            <w:pPr>
              <w:pStyle w:val="Txt"/>
            </w:pPr>
          </w:p>
        </w:tc>
      </w:tr>
      <w:tr w:rsidR="0043045D" w:rsidRPr="000A051F" w14:paraId="2105EEC8" w14:textId="77777777" w:rsidTr="00624EAB">
        <w:trPr>
          <w:trHeight w:val="99"/>
        </w:trPr>
        <w:tc>
          <w:tcPr>
            <w:tcW w:w="1406" w:type="pct"/>
            <w:gridSpan w:val="4"/>
          </w:tcPr>
          <w:p w14:paraId="16E22044" w14:textId="77777777" w:rsidR="0043045D" w:rsidRPr="000A051F" w:rsidRDefault="0043045D" w:rsidP="000A051F">
            <w:pPr>
              <w:pStyle w:val="20"/>
              <w:framePr w:hSpace="0" w:wrap="auto" w:vAnchor="margin" w:hAnchor="text" w:xAlign="left" w:yAlign="inline"/>
            </w:pPr>
            <w:r w:rsidRPr="000A051F">
              <w:t>Τόπος Γέννησης:</w:t>
            </w:r>
          </w:p>
        </w:tc>
        <w:tc>
          <w:tcPr>
            <w:tcW w:w="3594" w:type="pct"/>
            <w:gridSpan w:val="12"/>
          </w:tcPr>
          <w:p w14:paraId="7BFC81A1" w14:textId="77777777" w:rsidR="0043045D" w:rsidRPr="000A051F" w:rsidRDefault="0043045D" w:rsidP="000A051F">
            <w:pPr>
              <w:pStyle w:val="Txt"/>
            </w:pPr>
          </w:p>
        </w:tc>
      </w:tr>
      <w:tr w:rsidR="0043045D" w:rsidRPr="000A051F" w14:paraId="4A929F6B" w14:textId="77777777" w:rsidTr="00624EAB">
        <w:tc>
          <w:tcPr>
            <w:tcW w:w="1406" w:type="pct"/>
            <w:gridSpan w:val="4"/>
          </w:tcPr>
          <w:p w14:paraId="7BA63AB5" w14:textId="77777777" w:rsidR="0043045D" w:rsidRPr="000A051F" w:rsidRDefault="0043045D" w:rsidP="000A051F">
            <w:pPr>
              <w:pStyle w:val="20"/>
              <w:framePr w:hSpace="0" w:wrap="auto" w:vAnchor="margin" w:hAnchor="text" w:xAlign="left" w:yAlign="inline"/>
            </w:pPr>
            <w:r w:rsidRPr="000A051F">
              <w:t>Αριθμός Δελτίου Ταυτότητας:</w:t>
            </w:r>
          </w:p>
        </w:tc>
        <w:tc>
          <w:tcPr>
            <w:tcW w:w="986" w:type="pct"/>
            <w:gridSpan w:val="4"/>
          </w:tcPr>
          <w:p w14:paraId="3327199B" w14:textId="77777777" w:rsidR="0043045D" w:rsidRPr="000A051F" w:rsidRDefault="0043045D" w:rsidP="000A051F">
            <w:pPr>
              <w:pStyle w:val="Txt"/>
            </w:pPr>
          </w:p>
        </w:tc>
        <w:tc>
          <w:tcPr>
            <w:tcW w:w="353" w:type="pct"/>
            <w:gridSpan w:val="2"/>
          </w:tcPr>
          <w:p w14:paraId="7E0E1FDA" w14:textId="77777777" w:rsidR="0043045D" w:rsidRPr="000A051F" w:rsidRDefault="0043045D" w:rsidP="000A051F">
            <w:pPr>
              <w:pStyle w:val="20"/>
              <w:framePr w:hSpace="0" w:wrap="auto" w:vAnchor="margin" w:hAnchor="text" w:xAlign="left" w:yAlign="inline"/>
            </w:pPr>
            <w:proofErr w:type="spellStart"/>
            <w:r w:rsidRPr="000A051F">
              <w:t>Τηλ</w:t>
            </w:r>
            <w:proofErr w:type="spellEnd"/>
            <w:r w:rsidRPr="000A051F">
              <w:t>:</w:t>
            </w:r>
          </w:p>
        </w:tc>
        <w:tc>
          <w:tcPr>
            <w:tcW w:w="2254" w:type="pct"/>
            <w:gridSpan w:val="6"/>
          </w:tcPr>
          <w:p w14:paraId="7EE8F882" w14:textId="77777777" w:rsidR="0043045D" w:rsidRPr="000A051F" w:rsidRDefault="0043045D" w:rsidP="000A051F">
            <w:pPr>
              <w:pStyle w:val="Txt"/>
            </w:pPr>
          </w:p>
        </w:tc>
      </w:tr>
      <w:tr w:rsidR="0043045D" w:rsidRPr="000A051F" w14:paraId="0A9B824D" w14:textId="77777777" w:rsidTr="00624EAB">
        <w:tc>
          <w:tcPr>
            <w:tcW w:w="842" w:type="pct"/>
            <w:gridSpan w:val="2"/>
          </w:tcPr>
          <w:p w14:paraId="75FAA003" w14:textId="77777777" w:rsidR="0043045D" w:rsidRPr="000A051F" w:rsidRDefault="0043045D" w:rsidP="000A051F">
            <w:pPr>
              <w:pStyle w:val="20"/>
              <w:framePr w:hSpace="0" w:wrap="auto" w:vAnchor="margin" w:hAnchor="text" w:xAlign="left" w:yAlign="inline"/>
            </w:pPr>
            <w:r w:rsidRPr="000A051F">
              <w:t>Τόπος Κατοικίας:</w:t>
            </w:r>
          </w:p>
        </w:tc>
        <w:tc>
          <w:tcPr>
            <w:tcW w:w="1120" w:type="pct"/>
            <w:gridSpan w:val="4"/>
          </w:tcPr>
          <w:p w14:paraId="2AD9929F" w14:textId="77777777" w:rsidR="0043045D" w:rsidRPr="000A051F" w:rsidRDefault="0043045D" w:rsidP="000A051F">
            <w:pPr>
              <w:pStyle w:val="Txt"/>
            </w:pPr>
          </w:p>
        </w:tc>
        <w:tc>
          <w:tcPr>
            <w:tcW w:w="420" w:type="pct"/>
          </w:tcPr>
          <w:p w14:paraId="77DA973B" w14:textId="77777777" w:rsidR="0043045D" w:rsidRPr="000A051F" w:rsidRDefault="0043045D" w:rsidP="000A051F">
            <w:pPr>
              <w:pStyle w:val="20"/>
              <w:framePr w:hSpace="0" w:wrap="auto" w:vAnchor="margin" w:hAnchor="text" w:xAlign="left" w:yAlign="inline"/>
            </w:pPr>
            <w:r w:rsidRPr="000A051F">
              <w:t>Οδός:</w:t>
            </w:r>
          </w:p>
        </w:tc>
        <w:tc>
          <w:tcPr>
            <w:tcW w:w="1344" w:type="pct"/>
            <w:gridSpan w:val="5"/>
          </w:tcPr>
          <w:p w14:paraId="17E8987D" w14:textId="77777777" w:rsidR="0043045D" w:rsidRPr="000A051F" w:rsidRDefault="0043045D" w:rsidP="000A051F">
            <w:pPr>
              <w:pStyle w:val="Txt"/>
            </w:pPr>
          </w:p>
        </w:tc>
        <w:tc>
          <w:tcPr>
            <w:tcW w:w="333" w:type="pct"/>
          </w:tcPr>
          <w:p w14:paraId="512EB62C" w14:textId="77777777" w:rsidR="0043045D" w:rsidRPr="000A051F" w:rsidRDefault="0043045D" w:rsidP="000A051F">
            <w:pPr>
              <w:pStyle w:val="20"/>
              <w:framePr w:hSpace="0" w:wrap="auto" w:vAnchor="margin" w:hAnchor="text" w:xAlign="left" w:yAlign="inline"/>
            </w:pPr>
            <w:proofErr w:type="spellStart"/>
            <w:r w:rsidRPr="000A051F">
              <w:t>Αριθ</w:t>
            </w:r>
            <w:proofErr w:type="spellEnd"/>
            <w:r w:rsidRPr="000A051F">
              <w:t>:</w:t>
            </w:r>
          </w:p>
        </w:tc>
        <w:tc>
          <w:tcPr>
            <w:tcW w:w="219" w:type="pct"/>
          </w:tcPr>
          <w:p w14:paraId="080F89C2" w14:textId="42163FCB" w:rsidR="0043045D" w:rsidRPr="000A051F" w:rsidRDefault="0043045D" w:rsidP="000A051F">
            <w:pPr>
              <w:pStyle w:val="Txt"/>
            </w:pPr>
          </w:p>
        </w:tc>
        <w:tc>
          <w:tcPr>
            <w:tcW w:w="254" w:type="pct"/>
          </w:tcPr>
          <w:p w14:paraId="57248DCC" w14:textId="77777777" w:rsidR="0043045D" w:rsidRPr="000A051F" w:rsidRDefault="0043045D" w:rsidP="000A051F">
            <w:pPr>
              <w:pStyle w:val="20"/>
              <w:framePr w:hSpace="0" w:wrap="auto" w:vAnchor="margin" w:hAnchor="text" w:xAlign="left" w:yAlign="inline"/>
            </w:pPr>
            <w:proofErr w:type="spellStart"/>
            <w:r w:rsidRPr="000A051F">
              <w:t>ΤΚ</w:t>
            </w:r>
            <w:proofErr w:type="spellEnd"/>
            <w:r w:rsidRPr="000A051F">
              <w:t>:</w:t>
            </w:r>
          </w:p>
        </w:tc>
        <w:tc>
          <w:tcPr>
            <w:tcW w:w="467" w:type="pct"/>
          </w:tcPr>
          <w:p w14:paraId="3060BF66" w14:textId="6A9A1819" w:rsidR="0043045D" w:rsidRPr="000A051F" w:rsidRDefault="0043045D" w:rsidP="000A051F">
            <w:pPr>
              <w:pStyle w:val="Txt"/>
            </w:pPr>
          </w:p>
        </w:tc>
      </w:tr>
      <w:tr w:rsidR="0043045D" w:rsidRPr="000A051F" w14:paraId="09E22433" w14:textId="77777777" w:rsidTr="00624EAB">
        <w:trPr>
          <w:trHeight w:val="401"/>
        </w:trPr>
        <w:tc>
          <w:tcPr>
            <w:tcW w:w="1261" w:type="pct"/>
            <w:gridSpan w:val="3"/>
          </w:tcPr>
          <w:p w14:paraId="0AE27A13" w14:textId="77777777" w:rsidR="0043045D" w:rsidRPr="000A051F" w:rsidRDefault="0043045D" w:rsidP="000A051F">
            <w:pPr>
              <w:pStyle w:val="20"/>
              <w:framePr w:hSpace="0" w:wrap="auto" w:vAnchor="margin" w:hAnchor="text" w:xAlign="left" w:yAlign="inline"/>
            </w:pPr>
            <w:proofErr w:type="spellStart"/>
            <w:r w:rsidRPr="000A051F">
              <w:t>Αρ</w:t>
            </w:r>
            <w:proofErr w:type="spellEnd"/>
            <w:r w:rsidRPr="000A051F">
              <w:t xml:space="preserve">. </w:t>
            </w:r>
            <w:proofErr w:type="spellStart"/>
            <w:r w:rsidRPr="000A051F">
              <w:t>Τηλεομοιοτύπου</w:t>
            </w:r>
            <w:proofErr w:type="spellEnd"/>
            <w:r w:rsidRPr="000A051F">
              <w:t xml:space="preserve"> (</w:t>
            </w:r>
            <w:proofErr w:type="spellStart"/>
            <w:r w:rsidRPr="000A051F">
              <w:t>Fax</w:t>
            </w:r>
            <w:proofErr w:type="spellEnd"/>
            <w:r w:rsidRPr="000A051F">
              <w:t>):</w:t>
            </w:r>
          </w:p>
        </w:tc>
        <w:tc>
          <w:tcPr>
            <w:tcW w:w="212" w:type="pct"/>
            <w:gridSpan w:val="2"/>
          </w:tcPr>
          <w:p w14:paraId="2D71E3ED" w14:textId="77777777" w:rsidR="0043045D" w:rsidRPr="000A051F" w:rsidRDefault="0043045D" w:rsidP="00E13F04">
            <w:pPr>
              <w:pStyle w:val="Txt"/>
            </w:pPr>
          </w:p>
        </w:tc>
        <w:tc>
          <w:tcPr>
            <w:tcW w:w="1130" w:type="pct"/>
            <w:gridSpan w:val="4"/>
          </w:tcPr>
          <w:p w14:paraId="45235FF1" w14:textId="2B2FC10F" w:rsidR="0043045D" w:rsidRPr="000A051F" w:rsidRDefault="0043045D" w:rsidP="000A051F">
            <w:pPr>
              <w:pStyle w:val="20"/>
              <w:framePr w:hSpace="0" w:wrap="auto" w:vAnchor="margin" w:hAnchor="text" w:xAlign="left" w:yAlign="inline"/>
            </w:pPr>
            <w:r w:rsidRPr="000A051F">
              <w:t>Δ/</w:t>
            </w:r>
            <w:proofErr w:type="spellStart"/>
            <w:r w:rsidRPr="000A051F">
              <w:t>νση</w:t>
            </w:r>
            <w:proofErr w:type="spellEnd"/>
            <w:r w:rsidRPr="000A051F">
              <w:t xml:space="preserve"> Ηλεκτρ. Ταχυδρομείου</w:t>
            </w:r>
            <w:r>
              <w:t xml:space="preserve"> </w:t>
            </w:r>
            <w:r w:rsidRPr="000A051F">
              <w:t>(</w:t>
            </w:r>
            <w:proofErr w:type="spellStart"/>
            <w:r w:rsidRPr="000A051F">
              <w:t>Εmail</w:t>
            </w:r>
            <w:proofErr w:type="spellEnd"/>
            <w:r w:rsidRPr="000A051F">
              <w:t>):</w:t>
            </w:r>
          </w:p>
        </w:tc>
        <w:tc>
          <w:tcPr>
            <w:tcW w:w="2397" w:type="pct"/>
            <w:gridSpan w:val="7"/>
            <w:vAlign w:val="bottom"/>
          </w:tcPr>
          <w:p w14:paraId="79248A7F" w14:textId="77777777" w:rsidR="0043045D" w:rsidRPr="000A051F" w:rsidRDefault="0043045D" w:rsidP="00AC50EF">
            <w:pPr>
              <w:pStyle w:val="Txt"/>
            </w:pPr>
          </w:p>
        </w:tc>
      </w:tr>
      <w:tr w:rsidR="0043045D" w:rsidRPr="000A051F" w14:paraId="332934AC" w14:textId="77777777" w:rsidTr="00AC50EF">
        <w:tc>
          <w:tcPr>
            <w:tcW w:w="5000" w:type="pct"/>
            <w:gridSpan w:val="16"/>
          </w:tcPr>
          <w:p w14:paraId="1235C091" w14:textId="6F8C4C04" w:rsidR="0043045D" w:rsidRPr="000A051F" w:rsidRDefault="0043045D" w:rsidP="00E13F04">
            <w:pPr>
              <w:pStyle w:val="20"/>
              <w:framePr w:hSpace="0" w:wrap="auto" w:vAnchor="margin" w:hAnchor="text" w:xAlign="left" w:yAlign="inline"/>
            </w:pPr>
            <w:r w:rsidRPr="000A051F">
              <w:t>Με ατομική μου ευθύνη και γνωρίζοντας τις κυρώσεις</w:t>
            </w:r>
            <w:r>
              <w:rPr>
                <w:rStyle w:val="ad"/>
                <w:rFonts w:ascii="Arial" w:hAnsi="Arial" w:cs="Arial"/>
              </w:rPr>
              <w:endnoteReference w:id="4"/>
            </w:r>
            <w:r>
              <w:t xml:space="preserve">, </w:t>
            </w:r>
            <w:r w:rsidRPr="000A051F">
              <w:t>που προβλέπονται από τις διατάξεις της παρ. 6 του άρθρου 22 του Ν. 1599/1986, δηλώνω ότι:</w:t>
            </w:r>
          </w:p>
        </w:tc>
      </w:tr>
    </w:tbl>
    <w:p w14:paraId="1FD195FF" w14:textId="751B3D6C" w:rsidR="0043045D" w:rsidRPr="00BC66AA" w:rsidRDefault="0043045D" w:rsidP="00D34579">
      <w:pPr>
        <w:pStyle w:val="a9"/>
        <w:numPr>
          <w:ilvl w:val="0"/>
          <w:numId w:val="3"/>
        </w:numPr>
        <w:spacing w:before="120"/>
        <w:ind w:left="357" w:hanging="357"/>
      </w:pPr>
      <w:r w:rsidRPr="00624EAB">
        <w:t xml:space="preserve">Σύμφωνα με τον Κανονισμό (ΕΕ) 2023/2831  ασκώ οικονομική δραστηριότητα,  που ως οντότητα έχει  την έννοια της «επιχείρησης» και </w:t>
      </w:r>
      <w:r w:rsidRPr="00624EAB">
        <w:rPr>
          <w:rStyle w:val="2Char1"/>
        </w:rPr>
        <w:t xml:space="preserve">(επιλέγεται με </w:t>
      </w:r>
      <w:r>
        <w:rPr>
          <w:rStyle w:val="2Char1"/>
          <w:rFonts w:ascii="Segoe UI Symbol" w:hAnsi="Segoe UI Symbol"/>
        </w:rPr>
        <w:t>✔</w:t>
      </w:r>
      <w:r w:rsidRPr="00BC66AA">
        <w:rPr>
          <w:rStyle w:val="2Char1"/>
        </w:rPr>
        <w:t xml:space="preserve"> </w:t>
      </w:r>
      <w:r w:rsidRPr="00624EAB">
        <w:rPr>
          <w:rStyle w:val="2Char1"/>
        </w:rPr>
        <w:t>ένα από τα παρακάτω</w:t>
      </w:r>
      <w:r w:rsidRPr="00624EAB">
        <w:t>):</w:t>
      </w:r>
    </w:p>
    <w:tbl>
      <w:tblPr>
        <w:tblStyle w:val="aa"/>
        <w:tblW w:w="9923"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563"/>
        <w:gridCol w:w="4754"/>
        <w:gridCol w:w="4606"/>
      </w:tblGrid>
      <w:tr w:rsidR="00BC66AA" w14:paraId="539EE805" w14:textId="77777777" w:rsidTr="001D7517">
        <w:trPr>
          <w:trHeight w:val="680"/>
        </w:trPr>
        <w:tc>
          <w:tcPr>
            <w:tcW w:w="563" w:type="dxa"/>
            <w:vAlign w:val="center"/>
          </w:tcPr>
          <w:p w14:paraId="2171329B" w14:textId="19EF989B" w:rsidR="0043045D" w:rsidRPr="006F0ABB" w:rsidRDefault="00FF32F6" w:rsidP="00AA6951">
            <w:pPr>
              <w:pStyle w:val="Txt"/>
              <w:jc w:val="center"/>
              <w:rPr>
                <w:b/>
                <w:bCs/>
              </w:rPr>
            </w:pPr>
            <w:sdt>
              <w:sdtPr>
                <w:rPr>
                  <w:rStyle w:val="TxtChar"/>
                </w:rPr>
                <w:id w:val="-2072493185"/>
                <w14:checkbox>
                  <w14:checked w14:val="0"/>
                  <w14:checkedState w14:val="2705" w14:font="Segoe UI Emoji"/>
                  <w14:uncheckedState w14:val="2B1C" w14:font="Segoe UI Emoji"/>
                </w14:checkbox>
              </w:sdtPr>
              <w:sdtEndPr>
                <w:rPr>
                  <w:rStyle w:val="TxtChar"/>
                </w:rPr>
              </w:sdtEndPr>
              <w:sdtContent>
                <w:r w:rsidR="0043045D">
                  <w:rPr>
                    <w:rStyle w:val="TxtChar"/>
                    <w:rFonts w:ascii="Segoe UI Emoji" w:hAnsi="Segoe UI Emoji"/>
                  </w:rPr>
                  <w:t>⬜</w:t>
                </w:r>
              </w:sdtContent>
            </w:sdt>
          </w:p>
        </w:tc>
        <w:tc>
          <w:tcPr>
            <w:tcW w:w="9360" w:type="dxa"/>
            <w:gridSpan w:val="2"/>
            <w:vAlign w:val="center"/>
          </w:tcPr>
          <w:p w14:paraId="0EAF2892" w14:textId="121FFD67" w:rsidR="00BC66AA" w:rsidRPr="00AA6951" w:rsidRDefault="0043045D" w:rsidP="00AA6951">
            <w:pPr>
              <w:pStyle w:val="a7"/>
              <w:numPr>
                <w:ilvl w:val="0"/>
                <w:numId w:val="6"/>
              </w:numPr>
              <w:ind w:left="601"/>
            </w:pPr>
            <w:r w:rsidRPr="00AA6951">
              <w:t>Δεν συνιστά «ενιαία επιχείρηση»</w:t>
            </w:r>
            <w:r w:rsidRPr="00AA6951">
              <w:rPr>
                <w:rStyle w:val="ad"/>
                <w:vertAlign w:val="baseline"/>
              </w:rPr>
              <w:t xml:space="preserve"> </w:t>
            </w:r>
            <w:r w:rsidRPr="00AA6951">
              <w:rPr>
                <w:rStyle w:val="ad"/>
                <w:vertAlign w:val="baseline"/>
              </w:rPr>
              <w:endnoteReference w:id="5"/>
            </w:r>
            <w:r w:rsidRPr="00AA6951">
              <w:t xml:space="preserve"> μ</w:t>
            </w:r>
            <w:r w:rsidR="00BC66AA" w:rsidRPr="00AA6951">
              <w:t>ε καμία άλλη επιχείρηση</w:t>
            </w:r>
          </w:p>
        </w:tc>
      </w:tr>
      <w:tr w:rsidR="00BC66AA" w14:paraId="1BCAA775" w14:textId="77777777" w:rsidTr="001D7517">
        <w:trPr>
          <w:trHeight w:val="680"/>
        </w:trPr>
        <w:tc>
          <w:tcPr>
            <w:tcW w:w="563" w:type="dxa"/>
            <w:tcBorders>
              <w:bottom w:val="single" w:sz="4" w:space="0" w:color="808080" w:themeColor="background1" w:themeShade="80"/>
            </w:tcBorders>
            <w:vAlign w:val="center"/>
          </w:tcPr>
          <w:p w14:paraId="1237EB53" w14:textId="77777777" w:rsidR="00BC66AA" w:rsidRDefault="00FF32F6" w:rsidP="00AA6951">
            <w:pPr>
              <w:pStyle w:val="Txt"/>
              <w:jc w:val="center"/>
            </w:pPr>
            <w:sdt>
              <w:sdtPr>
                <w:rPr>
                  <w:rStyle w:val="TxtChar"/>
                </w:rPr>
                <w:id w:val="-748420940"/>
                <w14:checkbox>
                  <w14:checked w14:val="0"/>
                  <w14:checkedState w14:val="2705" w14:font="Segoe UI Emoji"/>
                  <w14:uncheckedState w14:val="2B1C" w14:font="Segoe UI Emoji"/>
                </w14:checkbox>
              </w:sdtPr>
              <w:sdtEndPr>
                <w:rPr>
                  <w:rStyle w:val="TxtChar"/>
                </w:rPr>
              </w:sdtEndPr>
              <w:sdtContent>
                <w:r w:rsidR="00BC66AA">
                  <w:rPr>
                    <w:rStyle w:val="TxtChar"/>
                    <w:rFonts w:ascii="Segoe UI Emoji" w:hAnsi="Segoe UI Emoji"/>
                  </w:rPr>
                  <w:t>⬜</w:t>
                </w:r>
              </w:sdtContent>
            </w:sdt>
          </w:p>
        </w:tc>
        <w:tc>
          <w:tcPr>
            <w:tcW w:w="9360" w:type="dxa"/>
            <w:gridSpan w:val="2"/>
            <w:tcBorders>
              <w:bottom w:val="single" w:sz="4" w:space="0" w:color="808080" w:themeColor="background1" w:themeShade="80"/>
            </w:tcBorders>
            <w:vAlign w:val="center"/>
          </w:tcPr>
          <w:p w14:paraId="064B8B06" w14:textId="0691F5E9" w:rsidR="00BC66AA" w:rsidRPr="00AA6951" w:rsidRDefault="00BC66AA" w:rsidP="00AA6951">
            <w:pPr>
              <w:pStyle w:val="a7"/>
              <w:numPr>
                <w:ilvl w:val="0"/>
                <w:numId w:val="6"/>
              </w:numPr>
              <w:ind w:left="601"/>
            </w:pPr>
            <w:r w:rsidRPr="00AA6951">
              <w:t>Συνιστά «ενιαία επιχείρηση»  με τις κάτωθι επιχειρήσεις</w:t>
            </w:r>
          </w:p>
        </w:tc>
      </w:tr>
      <w:tr w:rsidR="00197237" w14:paraId="5926C811" w14:textId="77777777" w:rsidTr="00197237">
        <w:trPr>
          <w:trHeight w:val="191"/>
        </w:trPr>
        <w:tc>
          <w:tcPr>
            <w:tcW w:w="9923" w:type="dxa"/>
            <w:gridSpan w:val="3"/>
            <w:tcBorders>
              <w:bottom w:val="single" w:sz="4" w:space="0" w:color="808080" w:themeColor="background1" w:themeShade="80"/>
            </w:tcBorders>
            <w:vAlign w:val="center"/>
          </w:tcPr>
          <w:p w14:paraId="7FFE4840" w14:textId="77777777" w:rsidR="00197237" w:rsidRPr="00AA6951" w:rsidRDefault="00197237" w:rsidP="0043045D">
            <w:pPr>
              <w:pStyle w:val="a6"/>
            </w:pPr>
          </w:p>
        </w:tc>
      </w:tr>
      <w:tr w:rsidR="0043045D" w14:paraId="17A4BC74" w14:textId="77777777" w:rsidTr="001D7517">
        <w:trPr>
          <w:trHeight w:val="181"/>
        </w:trPr>
        <w:tc>
          <w:tcPr>
            <w:tcW w:w="563"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40CC0587" w14:textId="2C6AA378" w:rsidR="0043045D" w:rsidRPr="0043045D" w:rsidRDefault="0043045D" w:rsidP="001D7517">
            <w:pPr>
              <w:pStyle w:val="1SB"/>
              <w:keepNext/>
              <w:keepLines/>
              <w:jc w:val="center"/>
              <w:rPr>
                <w:lang w:val="en-US"/>
              </w:rPr>
            </w:pPr>
            <w:r w:rsidRPr="0043045D">
              <w:rPr>
                <w:lang w:val="en-US"/>
              </w:rPr>
              <w:t>A/A</w:t>
            </w:r>
          </w:p>
        </w:tc>
        <w:tc>
          <w:tcPr>
            <w:tcW w:w="4754"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6540E0B7" w14:textId="120E0E3C" w:rsidR="0043045D" w:rsidRPr="0043045D" w:rsidRDefault="0043045D" w:rsidP="001D7517">
            <w:pPr>
              <w:pStyle w:val="1SB"/>
              <w:keepNext/>
              <w:keepLines/>
              <w:jc w:val="center"/>
              <w:rPr>
                <w:lang w:val="en-US"/>
              </w:rPr>
            </w:pPr>
            <w:r w:rsidRPr="0043045D">
              <w:rPr>
                <w:lang w:val="en-US"/>
              </w:rPr>
              <w:t>Επωνυμία Επιχείρησης</w:t>
            </w:r>
          </w:p>
        </w:tc>
        <w:tc>
          <w:tcPr>
            <w:tcW w:w="4606"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F2F2F2" w:themeFill="background1" w:themeFillShade="F2"/>
            <w:vAlign w:val="center"/>
          </w:tcPr>
          <w:p w14:paraId="6DFCD5D8" w14:textId="4044CCE4" w:rsidR="0043045D" w:rsidRPr="0043045D" w:rsidRDefault="0043045D" w:rsidP="001D7517">
            <w:pPr>
              <w:pStyle w:val="1SB"/>
              <w:keepNext/>
              <w:keepLines/>
              <w:jc w:val="center"/>
              <w:rPr>
                <w:lang w:val="en-US"/>
              </w:rPr>
            </w:pPr>
            <w:r w:rsidRPr="0043045D">
              <w:rPr>
                <w:lang w:val="en-US"/>
              </w:rPr>
              <w:t>ΑΦΜ</w:t>
            </w:r>
          </w:p>
        </w:tc>
      </w:tr>
      <w:tr w:rsidR="0043045D" w14:paraId="1ABECFCB" w14:textId="77777777" w:rsidTr="00E107C0">
        <w:trPr>
          <w:trHeight w:val="158"/>
        </w:trPr>
        <w:tc>
          <w:tcPr>
            <w:tcW w:w="563" w:type="dxa"/>
            <w:tcBorders>
              <w:top w:val="single" w:sz="12" w:space="0" w:color="808080" w:themeColor="background1" w:themeShade="80"/>
              <w:left w:val="single" w:sz="4" w:space="0" w:color="808080" w:themeColor="background1" w:themeShade="80"/>
              <w:right w:val="single" w:sz="4" w:space="0" w:color="808080" w:themeColor="background1" w:themeShade="80"/>
            </w:tcBorders>
            <w:vAlign w:val="center"/>
          </w:tcPr>
          <w:p w14:paraId="6181A554" w14:textId="77777777" w:rsidR="0043045D" w:rsidRDefault="0043045D" w:rsidP="001D7517">
            <w:pPr>
              <w:pStyle w:val="a6"/>
              <w:keepNext/>
              <w:keepLines/>
              <w:numPr>
                <w:ilvl w:val="0"/>
                <w:numId w:val="7"/>
              </w:numPr>
              <w:ind w:left="321" w:hanging="77"/>
              <w:jc w:val="left"/>
              <w:rPr>
                <w:rStyle w:val="TxtChar"/>
                <w:rFonts w:ascii="Segoe UI Emoji" w:hAnsi="Segoe UI Emoji"/>
              </w:rPr>
            </w:pPr>
          </w:p>
        </w:tc>
        <w:tc>
          <w:tcPr>
            <w:tcW w:w="4754" w:type="dxa"/>
            <w:tcBorders>
              <w:top w:val="single" w:sz="12" w:space="0" w:color="808080" w:themeColor="background1" w:themeShade="80"/>
              <w:left w:val="single" w:sz="4" w:space="0" w:color="808080" w:themeColor="background1" w:themeShade="80"/>
              <w:right w:val="single" w:sz="4" w:space="0" w:color="808080" w:themeColor="background1" w:themeShade="80"/>
            </w:tcBorders>
            <w:vAlign w:val="center"/>
          </w:tcPr>
          <w:p w14:paraId="231A66AE" w14:textId="77777777" w:rsidR="0043045D" w:rsidRPr="00E107C0" w:rsidRDefault="0043045D" w:rsidP="00E107C0">
            <w:pPr>
              <w:pStyle w:val="Txt"/>
              <w:keepLines/>
              <w:jc w:val="left"/>
              <w:rPr>
                <w:sz w:val="20"/>
                <w:szCs w:val="20"/>
              </w:rPr>
            </w:pPr>
          </w:p>
        </w:tc>
        <w:tc>
          <w:tcPr>
            <w:tcW w:w="4606" w:type="dxa"/>
            <w:tcBorders>
              <w:top w:val="single" w:sz="12" w:space="0" w:color="808080" w:themeColor="background1" w:themeShade="80"/>
              <w:left w:val="single" w:sz="4" w:space="0" w:color="808080" w:themeColor="background1" w:themeShade="80"/>
              <w:right w:val="single" w:sz="4" w:space="0" w:color="808080" w:themeColor="background1" w:themeShade="80"/>
            </w:tcBorders>
            <w:vAlign w:val="center"/>
          </w:tcPr>
          <w:p w14:paraId="45B0627B" w14:textId="38800A5D" w:rsidR="0043045D" w:rsidRPr="00E107C0" w:rsidRDefault="0043045D" w:rsidP="00E107C0">
            <w:pPr>
              <w:pStyle w:val="Txt"/>
              <w:keepLines/>
              <w:jc w:val="left"/>
              <w:rPr>
                <w:sz w:val="20"/>
                <w:szCs w:val="20"/>
              </w:rPr>
            </w:pPr>
          </w:p>
        </w:tc>
      </w:tr>
      <w:tr w:rsidR="0043045D" w14:paraId="747A4185" w14:textId="77777777" w:rsidTr="00E107C0">
        <w:trPr>
          <w:trHeight w:val="158"/>
        </w:trPr>
        <w:tc>
          <w:tcPr>
            <w:tcW w:w="563" w:type="dxa"/>
            <w:tcBorders>
              <w:left w:val="single" w:sz="4" w:space="0" w:color="808080" w:themeColor="background1" w:themeShade="80"/>
              <w:right w:val="single" w:sz="4" w:space="0" w:color="808080" w:themeColor="background1" w:themeShade="80"/>
            </w:tcBorders>
            <w:vAlign w:val="center"/>
          </w:tcPr>
          <w:p w14:paraId="15705662" w14:textId="77777777" w:rsidR="0043045D" w:rsidRPr="00197237" w:rsidRDefault="0043045D" w:rsidP="001D7517">
            <w:pPr>
              <w:pStyle w:val="a6"/>
              <w:keepNext/>
              <w:keepLines/>
              <w:numPr>
                <w:ilvl w:val="0"/>
                <w:numId w:val="7"/>
              </w:numPr>
              <w:ind w:left="321" w:hanging="77"/>
              <w:jc w:val="left"/>
              <w:rPr>
                <w:rStyle w:val="TxtChar"/>
                <w:rFonts w:ascii="Segoe UI Emoji" w:hAnsi="Segoe UI Emoji"/>
              </w:rPr>
            </w:pPr>
          </w:p>
        </w:tc>
        <w:tc>
          <w:tcPr>
            <w:tcW w:w="4754" w:type="dxa"/>
            <w:tcBorders>
              <w:left w:val="single" w:sz="4" w:space="0" w:color="808080" w:themeColor="background1" w:themeShade="80"/>
              <w:right w:val="single" w:sz="4" w:space="0" w:color="808080" w:themeColor="background1" w:themeShade="80"/>
            </w:tcBorders>
            <w:vAlign w:val="center"/>
          </w:tcPr>
          <w:p w14:paraId="1FF29663" w14:textId="77777777" w:rsidR="0043045D" w:rsidRPr="00E107C0" w:rsidRDefault="0043045D" w:rsidP="00E107C0">
            <w:pPr>
              <w:pStyle w:val="Txt"/>
              <w:keepLines/>
              <w:jc w:val="left"/>
              <w:rPr>
                <w:sz w:val="20"/>
                <w:szCs w:val="20"/>
              </w:rPr>
            </w:pPr>
          </w:p>
        </w:tc>
        <w:tc>
          <w:tcPr>
            <w:tcW w:w="4606" w:type="dxa"/>
            <w:tcBorders>
              <w:left w:val="single" w:sz="4" w:space="0" w:color="808080" w:themeColor="background1" w:themeShade="80"/>
              <w:right w:val="single" w:sz="4" w:space="0" w:color="808080" w:themeColor="background1" w:themeShade="80"/>
            </w:tcBorders>
            <w:vAlign w:val="center"/>
          </w:tcPr>
          <w:p w14:paraId="11AEA846" w14:textId="1F0BBA30" w:rsidR="0043045D" w:rsidRPr="00E107C0" w:rsidRDefault="0043045D" w:rsidP="00E107C0">
            <w:pPr>
              <w:pStyle w:val="Txt"/>
              <w:keepLines/>
              <w:jc w:val="left"/>
              <w:rPr>
                <w:sz w:val="20"/>
                <w:szCs w:val="20"/>
              </w:rPr>
            </w:pPr>
          </w:p>
        </w:tc>
      </w:tr>
      <w:tr w:rsidR="0043045D" w14:paraId="1339623B" w14:textId="77777777" w:rsidTr="00E107C0">
        <w:trPr>
          <w:trHeight w:val="158"/>
        </w:trPr>
        <w:tc>
          <w:tcPr>
            <w:tcW w:w="563" w:type="dxa"/>
            <w:tcBorders>
              <w:left w:val="single" w:sz="4" w:space="0" w:color="808080" w:themeColor="background1" w:themeShade="80"/>
              <w:right w:val="single" w:sz="4" w:space="0" w:color="808080" w:themeColor="background1" w:themeShade="80"/>
            </w:tcBorders>
            <w:vAlign w:val="center"/>
          </w:tcPr>
          <w:p w14:paraId="5B887F52" w14:textId="77777777" w:rsidR="0043045D" w:rsidRPr="00197237" w:rsidRDefault="0043045D" w:rsidP="001D7517">
            <w:pPr>
              <w:pStyle w:val="a6"/>
              <w:keepNext/>
              <w:keepLines/>
              <w:numPr>
                <w:ilvl w:val="0"/>
                <w:numId w:val="7"/>
              </w:numPr>
              <w:ind w:left="321" w:hanging="77"/>
              <w:jc w:val="left"/>
              <w:rPr>
                <w:rStyle w:val="TxtChar"/>
                <w:rFonts w:ascii="Segoe UI Emoji" w:hAnsi="Segoe UI Emoji"/>
              </w:rPr>
            </w:pPr>
          </w:p>
        </w:tc>
        <w:tc>
          <w:tcPr>
            <w:tcW w:w="4754" w:type="dxa"/>
            <w:tcBorders>
              <w:left w:val="single" w:sz="4" w:space="0" w:color="808080" w:themeColor="background1" w:themeShade="80"/>
              <w:right w:val="single" w:sz="4" w:space="0" w:color="808080" w:themeColor="background1" w:themeShade="80"/>
            </w:tcBorders>
            <w:vAlign w:val="center"/>
          </w:tcPr>
          <w:p w14:paraId="7347A82D" w14:textId="77777777" w:rsidR="0043045D" w:rsidRPr="00E107C0" w:rsidRDefault="0043045D" w:rsidP="00E107C0">
            <w:pPr>
              <w:pStyle w:val="Txt"/>
              <w:keepLines/>
              <w:jc w:val="left"/>
              <w:rPr>
                <w:sz w:val="20"/>
                <w:szCs w:val="20"/>
              </w:rPr>
            </w:pPr>
          </w:p>
        </w:tc>
        <w:tc>
          <w:tcPr>
            <w:tcW w:w="4606" w:type="dxa"/>
            <w:tcBorders>
              <w:left w:val="single" w:sz="4" w:space="0" w:color="808080" w:themeColor="background1" w:themeShade="80"/>
              <w:right w:val="single" w:sz="4" w:space="0" w:color="808080" w:themeColor="background1" w:themeShade="80"/>
            </w:tcBorders>
            <w:vAlign w:val="center"/>
          </w:tcPr>
          <w:p w14:paraId="1E89456E" w14:textId="12B2DFFD" w:rsidR="0043045D" w:rsidRPr="00E107C0" w:rsidRDefault="0043045D" w:rsidP="00E107C0">
            <w:pPr>
              <w:pStyle w:val="Txt"/>
              <w:keepLines/>
              <w:jc w:val="left"/>
              <w:rPr>
                <w:sz w:val="20"/>
                <w:szCs w:val="20"/>
              </w:rPr>
            </w:pPr>
          </w:p>
        </w:tc>
      </w:tr>
      <w:tr w:rsidR="00ED1C25" w14:paraId="3ED810AA" w14:textId="77777777" w:rsidTr="00E107C0">
        <w:trPr>
          <w:trHeight w:val="158"/>
        </w:trPr>
        <w:tc>
          <w:tcPr>
            <w:tcW w:w="563" w:type="dxa"/>
            <w:tcBorders>
              <w:left w:val="single" w:sz="4" w:space="0" w:color="808080" w:themeColor="background1" w:themeShade="80"/>
              <w:right w:val="single" w:sz="4" w:space="0" w:color="808080" w:themeColor="background1" w:themeShade="80"/>
            </w:tcBorders>
            <w:vAlign w:val="center"/>
          </w:tcPr>
          <w:p w14:paraId="1D122774" w14:textId="77777777" w:rsidR="00ED1C25" w:rsidRPr="00197237" w:rsidRDefault="00ED1C25" w:rsidP="001D7517">
            <w:pPr>
              <w:pStyle w:val="a6"/>
              <w:keepNext/>
              <w:keepLines/>
              <w:numPr>
                <w:ilvl w:val="0"/>
                <w:numId w:val="7"/>
              </w:numPr>
              <w:ind w:left="321" w:hanging="77"/>
              <w:jc w:val="left"/>
              <w:rPr>
                <w:rStyle w:val="TxtChar"/>
                <w:rFonts w:ascii="Segoe UI Emoji" w:hAnsi="Segoe UI Emoji"/>
              </w:rPr>
            </w:pPr>
          </w:p>
        </w:tc>
        <w:tc>
          <w:tcPr>
            <w:tcW w:w="4754" w:type="dxa"/>
            <w:tcBorders>
              <w:left w:val="single" w:sz="4" w:space="0" w:color="808080" w:themeColor="background1" w:themeShade="80"/>
              <w:right w:val="single" w:sz="4" w:space="0" w:color="808080" w:themeColor="background1" w:themeShade="80"/>
            </w:tcBorders>
            <w:vAlign w:val="center"/>
          </w:tcPr>
          <w:p w14:paraId="5C80438A" w14:textId="77777777" w:rsidR="00ED1C25" w:rsidRPr="00E107C0" w:rsidRDefault="00ED1C25" w:rsidP="00E107C0">
            <w:pPr>
              <w:pStyle w:val="Txt"/>
              <w:keepLines/>
              <w:jc w:val="left"/>
              <w:rPr>
                <w:sz w:val="20"/>
                <w:szCs w:val="20"/>
              </w:rPr>
            </w:pPr>
          </w:p>
        </w:tc>
        <w:tc>
          <w:tcPr>
            <w:tcW w:w="4606" w:type="dxa"/>
            <w:tcBorders>
              <w:left w:val="single" w:sz="4" w:space="0" w:color="808080" w:themeColor="background1" w:themeShade="80"/>
              <w:right w:val="single" w:sz="4" w:space="0" w:color="808080" w:themeColor="background1" w:themeShade="80"/>
            </w:tcBorders>
            <w:vAlign w:val="center"/>
          </w:tcPr>
          <w:p w14:paraId="3FABDA07" w14:textId="77777777" w:rsidR="00ED1C25" w:rsidRPr="00E107C0" w:rsidRDefault="00ED1C25" w:rsidP="00E107C0">
            <w:pPr>
              <w:pStyle w:val="Txt"/>
              <w:keepLines/>
              <w:jc w:val="left"/>
              <w:rPr>
                <w:sz w:val="20"/>
                <w:szCs w:val="20"/>
              </w:rPr>
            </w:pPr>
          </w:p>
        </w:tc>
      </w:tr>
      <w:tr w:rsidR="00ED1C25" w14:paraId="2C9CB046" w14:textId="77777777" w:rsidTr="00E107C0">
        <w:trPr>
          <w:trHeight w:val="158"/>
        </w:trPr>
        <w:tc>
          <w:tcPr>
            <w:tcW w:w="563" w:type="dxa"/>
            <w:tcBorders>
              <w:left w:val="single" w:sz="4" w:space="0" w:color="808080" w:themeColor="background1" w:themeShade="80"/>
              <w:right w:val="single" w:sz="4" w:space="0" w:color="808080" w:themeColor="background1" w:themeShade="80"/>
            </w:tcBorders>
            <w:vAlign w:val="center"/>
          </w:tcPr>
          <w:p w14:paraId="2CD744E6" w14:textId="77777777" w:rsidR="00ED1C25" w:rsidRPr="00197237" w:rsidRDefault="00ED1C25" w:rsidP="001D7517">
            <w:pPr>
              <w:pStyle w:val="a6"/>
              <w:keepNext/>
              <w:keepLines/>
              <w:numPr>
                <w:ilvl w:val="0"/>
                <w:numId w:val="7"/>
              </w:numPr>
              <w:ind w:left="321" w:hanging="77"/>
              <w:jc w:val="left"/>
              <w:rPr>
                <w:rStyle w:val="TxtChar"/>
                <w:rFonts w:ascii="Segoe UI Emoji" w:hAnsi="Segoe UI Emoji"/>
              </w:rPr>
            </w:pPr>
          </w:p>
        </w:tc>
        <w:tc>
          <w:tcPr>
            <w:tcW w:w="4754" w:type="dxa"/>
            <w:tcBorders>
              <w:left w:val="single" w:sz="4" w:space="0" w:color="808080" w:themeColor="background1" w:themeShade="80"/>
              <w:right w:val="single" w:sz="4" w:space="0" w:color="808080" w:themeColor="background1" w:themeShade="80"/>
            </w:tcBorders>
            <w:vAlign w:val="center"/>
          </w:tcPr>
          <w:p w14:paraId="597B0970" w14:textId="77777777" w:rsidR="00ED1C25" w:rsidRPr="00E107C0" w:rsidRDefault="00ED1C25" w:rsidP="00E107C0">
            <w:pPr>
              <w:pStyle w:val="Txt"/>
              <w:keepLines/>
              <w:jc w:val="left"/>
              <w:rPr>
                <w:sz w:val="20"/>
                <w:szCs w:val="20"/>
              </w:rPr>
            </w:pPr>
          </w:p>
        </w:tc>
        <w:tc>
          <w:tcPr>
            <w:tcW w:w="4606" w:type="dxa"/>
            <w:tcBorders>
              <w:left w:val="single" w:sz="4" w:space="0" w:color="808080" w:themeColor="background1" w:themeShade="80"/>
              <w:right w:val="single" w:sz="4" w:space="0" w:color="808080" w:themeColor="background1" w:themeShade="80"/>
            </w:tcBorders>
            <w:vAlign w:val="center"/>
          </w:tcPr>
          <w:p w14:paraId="6025FE61" w14:textId="77777777" w:rsidR="00ED1C25" w:rsidRPr="00E107C0" w:rsidRDefault="00ED1C25" w:rsidP="00E107C0">
            <w:pPr>
              <w:pStyle w:val="Txt"/>
              <w:keepLines/>
              <w:jc w:val="left"/>
              <w:rPr>
                <w:sz w:val="20"/>
                <w:szCs w:val="20"/>
              </w:rPr>
            </w:pPr>
          </w:p>
        </w:tc>
      </w:tr>
      <w:tr w:rsidR="00197237" w14:paraId="12BEF452" w14:textId="77777777" w:rsidTr="00E107C0">
        <w:trPr>
          <w:trHeight w:val="158"/>
        </w:trPr>
        <w:tc>
          <w:tcPr>
            <w:tcW w:w="563" w:type="dxa"/>
            <w:tcBorders>
              <w:left w:val="single" w:sz="4" w:space="0" w:color="808080" w:themeColor="background1" w:themeShade="80"/>
              <w:right w:val="single" w:sz="4" w:space="0" w:color="808080" w:themeColor="background1" w:themeShade="80"/>
            </w:tcBorders>
            <w:vAlign w:val="center"/>
          </w:tcPr>
          <w:p w14:paraId="4E8CCC3F" w14:textId="3CA5DDE9" w:rsidR="00197237" w:rsidRPr="00197237" w:rsidRDefault="00197237" w:rsidP="001D7517">
            <w:pPr>
              <w:pStyle w:val="Txt"/>
              <w:keepLines/>
              <w:rPr>
                <w:rStyle w:val="TxtChar"/>
                <w:rFonts w:asciiTheme="minorHAnsi" w:hAnsiTheme="minorHAnsi"/>
              </w:rPr>
            </w:pPr>
            <w:r>
              <w:rPr>
                <w:rStyle w:val="TxtChar"/>
                <w:rFonts w:asciiTheme="minorHAnsi" w:hAnsiTheme="minorHAnsi"/>
              </w:rPr>
              <w:tab/>
            </w:r>
          </w:p>
        </w:tc>
        <w:tc>
          <w:tcPr>
            <w:tcW w:w="4754" w:type="dxa"/>
            <w:tcBorders>
              <w:left w:val="single" w:sz="4" w:space="0" w:color="808080" w:themeColor="background1" w:themeShade="80"/>
              <w:right w:val="single" w:sz="4" w:space="0" w:color="808080" w:themeColor="background1" w:themeShade="80"/>
            </w:tcBorders>
            <w:vAlign w:val="center"/>
          </w:tcPr>
          <w:p w14:paraId="0A846049" w14:textId="77777777" w:rsidR="00197237" w:rsidRPr="00E107C0" w:rsidRDefault="00197237" w:rsidP="00E107C0">
            <w:pPr>
              <w:pStyle w:val="Txt"/>
              <w:keepLines/>
              <w:jc w:val="left"/>
              <w:rPr>
                <w:sz w:val="20"/>
                <w:szCs w:val="20"/>
              </w:rPr>
            </w:pPr>
          </w:p>
        </w:tc>
        <w:tc>
          <w:tcPr>
            <w:tcW w:w="4606" w:type="dxa"/>
            <w:tcBorders>
              <w:left w:val="single" w:sz="4" w:space="0" w:color="808080" w:themeColor="background1" w:themeShade="80"/>
              <w:right w:val="single" w:sz="4" w:space="0" w:color="808080" w:themeColor="background1" w:themeShade="80"/>
            </w:tcBorders>
            <w:vAlign w:val="center"/>
          </w:tcPr>
          <w:p w14:paraId="136E8A5E" w14:textId="77777777" w:rsidR="00197237" w:rsidRPr="00E107C0" w:rsidRDefault="00197237" w:rsidP="00E107C0">
            <w:pPr>
              <w:pStyle w:val="Txt"/>
              <w:keepLines/>
              <w:jc w:val="left"/>
              <w:rPr>
                <w:sz w:val="20"/>
                <w:szCs w:val="20"/>
              </w:rPr>
            </w:pPr>
          </w:p>
        </w:tc>
      </w:tr>
    </w:tbl>
    <w:p w14:paraId="5D33E44B" w14:textId="764BF7AF" w:rsidR="00D8794C" w:rsidRDefault="00D8794C">
      <w:pPr>
        <w:spacing w:after="160" w:line="279" w:lineRule="auto"/>
      </w:pPr>
    </w:p>
    <w:p w14:paraId="00F3220C" w14:textId="7D9F23F8" w:rsidR="001D7517" w:rsidRDefault="001D7517" w:rsidP="00E107C0">
      <w:pPr>
        <w:pStyle w:val="a9"/>
        <w:keepNext/>
        <w:keepLines/>
        <w:numPr>
          <w:ilvl w:val="0"/>
          <w:numId w:val="3"/>
        </w:numPr>
        <w:spacing w:before="120"/>
        <w:ind w:left="357" w:hanging="357"/>
      </w:pPr>
      <w:r>
        <w:lastRenderedPageBreak/>
        <w:t>H ενίσχυση ήσσονος σημασίας που πρόκειται να χορηγηθεί</w:t>
      </w:r>
      <w:r>
        <w:rPr>
          <w:rStyle w:val="ad"/>
        </w:rPr>
        <w:endnoteReference w:id="6"/>
      </w:r>
      <w:r>
        <w:t xml:space="preserve">  στην ως άνω επιχείρηση</w:t>
      </w:r>
      <w:r>
        <w:rPr>
          <w:rStyle w:val="ad"/>
        </w:rPr>
        <w:endnoteReference w:id="7"/>
      </w:r>
      <w:r>
        <w:t xml:space="preserve">, </w:t>
      </w:r>
      <w:r>
        <w:rPr>
          <w:rStyle w:val="ad"/>
        </w:rPr>
        <w:endnoteReference w:id="8"/>
      </w:r>
      <w:r>
        <w:t xml:space="preserve"> βάσει του Καν. (ΕΕ) 2023/2831(OJ L15.12.2023) αφορά σε δραστηριότητες της επιχείρησης που δεν εμπίπτουν:</w:t>
      </w:r>
    </w:p>
    <w:p w14:paraId="0A6DDCD6" w14:textId="1FD22C41" w:rsidR="001D7517" w:rsidRDefault="001D7517" w:rsidP="00E107C0">
      <w:pPr>
        <w:pStyle w:val="a9"/>
        <w:keepNext/>
        <w:keepLines/>
        <w:numPr>
          <w:ilvl w:val="0"/>
          <w:numId w:val="8"/>
        </w:numPr>
      </w:pPr>
      <w:r>
        <w:t>Στην πρωτογενή παραγωγή προϊόντων αλιείας και της υδατοκαλλιέργειας</w:t>
      </w:r>
      <w:r w:rsidR="00892140">
        <w:rPr>
          <w:rStyle w:val="ad"/>
        </w:rPr>
        <w:endnoteReference w:id="9"/>
      </w:r>
      <w:r>
        <w:t>,</w:t>
      </w:r>
      <w:r w:rsidR="00892140">
        <w:t xml:space="preserve"> </w:t>
      </w:r>
      <w:r w:rsidR="00892140">
        <w:rPr>
          <w:rStyle w:val="ad"/>
        </w:rPr>
        <w:endnoteReference w:id="10"/>
      </w:r>
      <w:r>
        <w:t xml:space="preserve"> ,</w:t>
      </w:r>
    </w:p>
    <w:p w14:paraId="33BDB33E" w14:textId="70EE9BBB" w:rsidR="001D7517" w:rsidRDefault="001D7517" w:rsidP="00E107C0">
      <w:pPr>
        <w:pStyle w:val="a9"/>
        <w:keepNext/>
        <w:keepLines/>
        <w:numPr>
          <w:ilvl w:val="0"/>
          <w:numId w:val="8"/>
        </w:numPr>
      </w:pPr>
      <w:r>
        <w:t>Στη μεταποίηση και εμπορία προϊόντων αλιείας και υδατοκαλλιέργειας</w:t>
      </w:r>
      <w:r w:rsidR="00892140">
        <w:rPr>
          <w:rStyle w:val="ad"/>
        </w:rPr>
        <w:endnoteReference w:id="11"/>
      </w:r>
      <w:r>
        <w:t>, εφόσον το ποσό της ενίσχυσης καθορίζεται με βάση την τιμή ή την ποσότητα των προϊόντων που αγοράζονται ή διατίθενται στην αγορά,</w:t>
      </w:r>
    </w:p>
    <w:p w14:paraId="0F922B07" w14:textId="30D5BFE4" w:rsidR="001D7517" w:rsidRDefault="001D7517" w:rsidP="00E107C0">
      <w:pPr>
        <w:pStyle w:val="a9"/>
        <w:keepNext/>
        <w:keepLines/>
        <w:numPr>
          <w:ilvl w:val="0"/>
          <w:numId w:val="8"/>
        </w:numPr>
      </w:pPr>
      <w:r>
        <w:t>Στην πρωτογενή παραγωγή</w:t>
      </w:r>
      <w:r w:rsidR="00892140">
        <w:rPr>
          <w:rStyle w:val="ad"/>
        </w:rPr>
        <w:endnoteReference w:id="12"/>
      </w:r>
      <w:r>
        <w:t xml:space="preserve">  γεωργικών προϊόντων</w:t>
      </w:r>
      <w:r w:rsidR="00892140">
        <w:rPr>
          <w:rStyle w:val="ad"/>
        </w:rPr>
        <w:endnoteReference w:id="13"/>
      </w:r>
      <w:r>
        <w:t xml:space="preserve"> ,</w:t>
      </w:r>
    </w:p>
    <w:p w14:paraId="4C96F43D" w14:textId="2AD7569F" w:rsidR="00BC66AA" w:rsidRDefault="001D7517" w:rsidP="00E107C0">
      <w:pPr>
        <w:pStyle w:val="a9"/>
        <w:keepNext/>
        <w:keepLines/>
        <w:numPr>
          <w:ilvl w:val="0"/>
          <w:numId w:val="8"/>
        </w:numPr>
        <w:contextualSpacing w:val="0"/>
      </w:pPr>
      <w:r>
        <w:t>Στον τομέα της μεταποίησης</w:t>
      </w:r>
      <w:r w:rsidR="00892140">
        <w:rPr>
          <w:rStyle w:val="ad"/>
        </w:rPr>
        <w:endnoteReference w:id="14"/>
      </w:r>
      <w:r>
        <w:t xml:space="preserve">  και της εμπορίας</w:t>
      </w:r>
      <w:r w:rsidR="00892140">
        <w:rPr>
          <w:rStyle w:val="ad"/>
        </w:rPr>
        <w:endnoteReference w:id="15"/>
      </w:r>
      <w:r>
        <w:t xml:space="preserve"> γεωργικών προϊόντων:</w:t>
      </w:r>
    </w:p>
    <w:p w14:paraId="107473C2" w14:textId="77777777" w:rsidR="00CC16B4" w:rsidRDefault="00CC16B4" w:rsidP="00CC16B4">
      <w:pPr>
        <w:pStyle w:val="a9"/>
        <w:keepNext/>
        <w:keepLines/>
        <w:numPr>
          <w:ilvl w:val="1"/>
          <w:numId w:val="11"/>
        </w:numPr>
        <w:ind w:left="1134" w:hanging="357"/>
      </w:pPr>
      <w: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163CD3FC" w14:textId="5E898A41" w:rsidR="00CC16B4" w:rsidRDefault="00CC16B4" w:rsidP="00CC16B4">
      <w:pPr>
        <w:pStyle w:val="a9"/>
        <w:keepNext/>
        <w:keepLines/>
        <w:numPr>
          <w:ilvl w:val="1"/>
          <w:numId w:val="11"/>
        </w:numPr>
        <w:ind w:left="1134" w:hanging="357"/>
        <w:contextualSpacing w:val="0"/>
      </w:pPr>
      <w:r>
        <w:t>Όταν η ενίσχυση συνοδεύεται από την υποχρέωση απόδοσής της εν μέρει ή εξ ολοκλήρου σε πρωτογενείς παραγωγούς,</w:t>
      </w:r>
    </w:p>
    <w:p w14:paraId="3C8D92D3" w14:textId="77777777" w:rsidR="00CC16B4" w:rsidRDefault="00CC16B4" w:rsidP="00CC16B4">
      <w:pPr>
        <w:pStyle w:val="a9"/>
        <w:keepNext/>
        <w:keepLines/>
        <w:numPr>
          <w:ilvl w:val="0"/>
          <w:numId w:val="8"/>
        </w:numPr>
        <w:contextualSpacing w:val="0"/>
      </w:pPr>
      <w:r>
        <w:t xml:space="preserve">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 </w:t>
      </w:r>
    </w:p>
    <w:p w14:paraId="1E46795A" w14:textId="77777777" w:rsidR="00CC16B4" w:rsidRDefault="00CC16B4" w:rsidP="00CC16B4">
      <w:pPr>
        <w:pStyle w:val="a9"/>
        <w:keepNext/>
        <w:keepLines/>
        <w:numPr>
          <w:ilvl w:val="0"/>
          <w:numId w:val="8"/>
        </w:numPr>
        <w:contextualSpacing w:val="0"/>
      </w:pPr>
      <w:r>
        <w:t>Ενισχύσεις για τις οποίες τίθεται ως όρος η χρήση εγχώριων αγαθών και υπηρεσιών αντί των εισαγόμενων.</w:t>
      </w:r>
    </w:p>
    <w:p w14:paraId="66F1A4C2" w14:textId="5FB4C6DC" w:rsidR="00D34579" w:rsidRDefault="00D34579" w:rsidP="00D34579">
      <w:pPr>
        <w:pStyle w:val="a9"/>
        <w:numPr>
          <w:ilvl w:val="0"/>
          <w:numId w:val="3"/>
        </w:numPr>
        <w:spacing w:before="120"/>
        <w:ind w:left="357" w:hanging="357"/>
        <w:contextualSpacing w:val="0"/>
      </w:pPr>
      <w:r w:rsidRPr="00D34579">
        <w:rPr>
          <w:rStyle w:val="2Char1"/>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t xml:space="preserve"> </w:t>
      </w:r>
    </w:p>
    <w:p w14:paraId="2D9C4FD4" w14:textId="64FA3F27" w:rsidR="001D7517" w:rsidRDefault="00D34579" w:rsidP="00D34579">
      <w:pPr>
        <w:ind w:left="357"/>
      </w:pPr>
      <w:r>
        <w:t xml:space="preserve">Η επιχείρηση, καθώς δραστηριοποιείται στον τομέα / στους τομείς  </w:t>
      </w:r>
      <w:r w:rsidRPr="00D34579">
        <w:rPr>
          <w:rStyle w:val="TxtChar"/>
        </w:rPr>
        <w:t>…</w:t>
      </w:r>
      <w:r>
        <w:rPr>
          <w:rStyle w:val="TxtChar"/>
        </w:rPr>
        <w:t>…………………………………………</w:t>
      </w:r>
      <w:r>
        <w:rPr>
          <w:rStyle w:val="2Char1"/>
        </w:rPr>
        <w:t xml:space="preserve"> </w:t>
      </w:r>
      <w:r w:rsidRPr="00D34579">
        <w:rPr>
          <w:rStyle w:val="2Char1"/>
        </w:rPr>
        <w:t>(συμπληρώνεται ο τομέας/τομείς</w:t>
      </w:r>
      <w:r>
        <w:t>), 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3D2BD94E" w14:textId="536A026C" w:rsidR="00D34579" w:rsidRDefault="00D34579" w:rsidP="00D34579">
      <w:pPr>
        <w:pStyle w:val="a9"/>
        <w:numPr>
          <w:ilvl w:val="0"/>
          <w:numId w:val="3"/>
        </w:numPr>
        <w:spacing w:before="120"/>
        <w:ind w:left="357" w:hanging="357"/>
      </w:pPr>
      <w:r w:rsidRPr="00D34579">
        <w:t>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tbl>
      <w:tblPr>
        <w:tblW w:w="5378" w:type="pct"/>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auto"/>
        </w:tblBorders>
        <w:tblLook w:val="01E0" w:firstRow="1" w:lastRow="1" w:firstColumn="1" w:lastColumn="1" w:noHBand="0" w:noVBand="0"/>
      </w:tblPr>
      <w:tblGrid>
        <w:gridCol w:w="521"/>
        <w:gridCol w:w="1323"/>
        <w:gridCol w:w="1749"/>
        <w:gridCol w:w="1594"/>
        <w:gridCol w:w="1281"/>
        <w:gridCol w:w="1208"/>
        <w:gridCol w:w="1465"/>
        <w:gridCol w:w="1524"/>
      </w:tblGrid>
      <w:tr w:rsidR="000943F7" w14:paraId="5B1519F2" w14:textId="77777777" w:rsidTr="003201BC">
        <w:trPr>
          <w:jc w:val="center"/>
        </w:trPr>
        <w:tc>
          <w:tcPr>
            <w:tcW w:w="5000" w:type="pct"/>
            <w:gridSpan w:val="8"/>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tcPr>
          <w:p w14:paraId="0CE0B8BF" w14:textId="4F5427DD" w:rsidR="000943F7" w:rsidRDefault="000943F7" w:rsidP="00E4613E">
            <w:pPr>
              <w:pStyle w:val="1SB"/>
              <w:jc w:val="center"/>
            </w:pPr>
            <w:r>
              <w:t>ΕΝΙΣΧΥΣΕΙΣ ΗΣΣΟΝΟΣ ΣΗΜΑΣΙΑΣ (</w:t>
            </w:r>
            <w:r w:rsidRPr="000943F7">
              <w:rPr>
                <w:lang w:val="en-US"/>
              </w:rPr>
              <w:t>DE</w:t>
            </w:r>
            <w:r w:rsidRPr="000943F7">
              <w:t xml:space="preserve"> </w:t>
            </w:r>
            <w:r w:rsidRPr="000943F7">
              <w:rPr>
                <w:lang w:val="en-US"/>
              </w:rPr>
              <w:t>MINIMIS</w:t>
            </w:r>
            <w:r>
              <w:t>) ΠΟΥ ΕΧΟΥΝ ΧΟΡΗΓΗΘΕΙ ΣΤΗΝ «ΕΠΙΧΕΙΡΗΣΗ»</w:t>
            </w:r>
          </w:p>
          <w:p w14:paraId="241C2BEA" w14:textId="77777777" w:rsidR="000943F7" w:rsidRDefault="000943F7" w:rsidP="00E4613E">
            <w:pPr>
              <w:pStyle w:val="1SB"/>
              <w:jc w:val="center"/>
            </w:pPr>
            <w:r>
              <w:t>ΒΑΣΕΙ ΤΩΝ ΚΑΝ. (ΕΕ) 2023/2831, ΚΑΝ. (ΕΕ) 1407/2013, ΚΑΝ. (ΕΕ) 1408/2013 ΚΑΙ ΚΑΝ. (ΕΕ) 717/2014</w:t>
            </w:r>
          </w:p>
          <w:p w14:paraId="29E897D2" w14:textId="67CD7025" w:rsidR="000943F7" w:rsidRPr="000943F7" w:rsidRDefault="000943F7" w:rsidP="00E4613E">
            <w:pPr>
              <w:pStyle w:val="1SB"/>
              <w:jc w:val="center"/>
              <w:rPr>
                <w:rFonts w:asciiTheme="minorHAnsi" w:hAnsiTheme="minorHAnsi"/>
              </w:rPr>
            </w:pPr>
            <w:r w:rsidRPr="000943F7">
              <w:rPr>
                <w:rFonts w:asciiTheme="minorHAnsi" w:hAnsiTheme="minorHAnsi"/>
              </w:rPr>
              <w:t>(αφορά τον/την δικαιούχο της ενίσχυσης και τις επιχειρήσεις που τυχόν συνιστούν «ενιαία επιχείρηση» με την έννοια του Κανονισμού 2023/2831)</w:t>
            </w:r>
          </w:p>
        </w:tc>
      </w:tr>
      <w:tr w:rsidR="000943F7" w14:paraId="2D8F0F2E" w14:textId="77777777" w:rsidTr="003201BC">
        <w:trPr>
          <w:jc w:val="center"/>
        </w:trPr>
        <w:tc>
          <w:tcPr>
            <w:tcW w:w="244" w:type="pct"/>
            <w:tcBorders>
              <w:left w:val="single" w:sz="2" w:space="0" w:color="808080" w:themeColor="background1" w:themeShade="80"/>
              <w:bottom w:val="single" w:sz="12" w:space="0" w:color="808080" w:themeColor="background1" w:themeShade="80"/>
            </w:tcBorders>
            <w:shd w:val="clear" w:color="auto" w:fill="F2F2F2" w:themeFill="background1" w:themeFillShade="F2"/>
            <w:vAlign w:val="center"/>
          </w:tcPr>
          <w:p w14:paraId="6F2CE52B" w14:textId="0CC1F423" w:rsidR="000943F7" w:rsidRPr="000943F7" w:rsidRDefault="000943F7" w:rsidP="00E4613E">
            <w:pPr>
              <w:pStyle w:val="1SB"/>
              <w:jc w:val="center"/>
              <w:rPr>
                <w:sz w:val="20"/>
                <w:szCs w:val="20"/>
              </w:rPr>
            </w:pPr>
            <w:r w:rsidRPr="000943F7">
              <w:rPr>
                <w:sz w:val="20"/>
                <w:szCs w:val="20"/>
              </w:rPr>
              <w:t>α/α</w:t>
            </w:r>
          </w:p>
        </w:tc>
        <w:tc>
          <w:tcPr>
            <w:tcW w:w="620" w:type="pct"/>
            <w:tcBorders>
              <w:bottom w:val="single" w:sz="12" w:space="0" w:color="808080" w:themeColor="background1" w:themeShade="80"/>
            </w:tcBorders>
            <w:shd w:val="clear" w:color="auto" w:fill="F2F2F2" w:themeFill="background1" w:themeFillShade="F2"/>
            <w:vAlign w:val="center"/>
          </w:tcPr>
          <w:p w14:paraId="2860A73F" w14:textId="3EE1DFA3" w:rsidR="000943F7" w:rsidRPr="000943F7" w:rsidRDefault="000943F7" w:rsidP="00E4613E">
            <w:pPr>
              <w:pStyle w:val="1SB"/>
              <w:jc w:val="center"/>
              <w:rPr>
                <w:sz w:val="20"/>
                <w:szCs w:val="20"/>
              </w:rPr>
            </w:pPr>
            <w:r w:rsidRPr="000943F7">
              <w:rPr>
                <w:sz w:val="20"/>
                <w:szCs w:val="20"/>
              </w:rPr>
              <w:t>ΕΠΩΝΥΜΙΑ &amp; ΑΦΜ ΔΙΚΑΙΟΥΧΟΥ</w:t>
            </w:r>
          </w:p>
        </w:tc>
        <w:tc>
          <w:tcPr>
            <w:tcW w:w="820" w:type="pct"/>
            <w:tcBorders>
              <w:bottom w:val="single" w:sz="12" w:space="0" w:color="808080" w:themeColor="background1" w:themeShade="80"/>
            </w:tcBorders>
            <w:shd w:val="clear" w:color="auto" w:fill="F2F2F2" w:themeFill="background1" w:themeFillShade="F2"/>
            <w:vAlign w:val="center"/>
          </w:tcPr>
          <w:p w14:paraId="1EFCE2D9" w14:textId="0FDE9C29" w:rsidR="000943F7" w:rsidRPr="000943F7" w:rsidRDefault="000943F7" w:rsidP="00E4613E">
            <w:pPr>
              <w:pStyle w:val="1SB"/>
              <w:jc w:val="center"/>
              <w:rPr>
                <w:sz w:val="20"/>
                <w:szCs w:val="20"/>
              </w:rPr>
            </w:pPr>
            <w:r w:rsidRPr="000943F7">
              <w:rPr>
                <w:sz w:val="20"/>
                <w:szCs w:val="20"/>
              </w:rPr>
              <w:t>ΟΝΟΜΑΣΙΑ ΠΡΟΓΡΑΜΜΑΤΟΣ &amp; ΦΟΡΕΑΣ ΧΟΡΗΓΗΣΗΣ ΤΗΣ ΕΝΙΣΧΥΣΗΣ</w:t>
            </w:r>
          </w:p>
        </w:tc>
        <w:tc>
          <w:tcPr>
            <w:tcW w:w="747" w:type="pct"/>
            <w:tcBorders>
              <w:bottom w:val="single" w:sz="12" w:space="0" w:color="808080" w:themeColor="background1" w:themeShade="80"/>
            </w:tcBorders>
            <w:shd w:val="clear" w:color="auto" w:fill="F2F2F2" w:themeFill="background1" w:themeFillShade="F2"/>
            <w:vAlign w:val="center"/>
          </w:tcPr>
          <w:p w14:paraId="669752D5" w14:textId="3C24F471" w:rsidR="000943F7" w:rsidRPr="000943F7" w:rsidRDefault="000943F7" w:rsidP="00E4613E">
            <w:pPr>
              <w:pStyle w:val="1SB"/>
              <w:jc w:val="center"/>
              <w:rPr>
                <w:sz w:val="20"/>
                <w:szCs w:val="20"/>
              </w:rPr>
            </w:pPr>
            <w:r w:rsidRPr="000943F7">
              <w:rPr>
                <w:sz w:val="20"/>
                <w:szCs w:val="20"/>
              </w:rPr>
              <w:t>ΕΦΑΡΜΟΣΤΕΟΣ ΚΑΝΟΝΙΣΜΟΣ DE MINIMIS</w:t>
            </w:r>
          </w:p>
        </w:tc>
        <w:tc>
          <w:tcPr>
            <w:tcW w:w="601" w:type="pct"/>
            <w:tcBorders>
              <w:bottom w:val="single" w:sz="12" w:space="0" w:color="808080" w:themeColor="background1" w:themeShade="80"/>
            </w:tcBorders>
            <w:shd w:val="clear" w:color="auto" w:fill="F2F2F2" w:themeFill="background1" w:themeFillShade="F2"/>
            <w:vAlign w:val="center"/>
          </w:tcPr>
          <w:p w14:paraId="56519177" w14:textId="5EC9A023" w:rsidR="000943F7" w:rsidRPr="000943F7" w:rsidRDefault="000943F7" w:rsidP="00E4613E">
            <w:pPr>
              <w:pStyle w:val="1SB"/>
              <w:jc w:val="center"/>
              <w:rPr>
                <w:sz w:val="20"/>
                <w:szCs w:val="20"/>
              </w:rPr>
            </w:pPr>
            <w:proofErr w:type="spellStart"/>
            <w:r w:rsidRPr="000943F7">
              <w:rPr>
                <w:sz w:val="20"/>
                <w:szCs w:val="20"/>
              </w:rPr>
              <w:t>ΑΡΙΘ.ΠΡΩΤ</w:t>
            </w:r>
            <w:proofErr w:type="spellEnd"/>
            <w:r w:rsidRPr="000943F7">
              <w:rPr>
                <w:sz w:val="20"/>
                <w:szCs w:val="20"/>
              </w:rPr>
              <w:t xml:space="preserve">. &amp; </w:t>
            </w:r>
            <w:proofErr w:type="spellStart"/>
            <w:r w:rsidRPr="000943F7">
              <w:rPr>
                <w:sz w:val="20"/>
                <w:szCs w:val="20"/>
              </w:rPr>
              <w:t>ΗΜ</w:t>
            </w:r>
            <w:proofErr w:type="spellEnd"/>
            <w:r w:rsidRPr="000943F7">
              <w:rPr>
                <w:sz w:val="20"/>
                <w:szCs w:val="20"/>
              </w:rPr>
              <w:t>/ΝΙΑ ΕΓΚΡΙΤΙΚΗΣ ΑΠΟΦΑΣΗΣ</w:t>
            </w:r>
          </w:p>
        </w:tc>
        <w:tc>
          <w:tcPr>
            <w:tcW w:w="566" w:type="pct"/>
            <w:tcBorders>
              <w:bottom w:val="single" w:sz="12" w:space="0" w:color="808080" w:themeColor="background1" w:themeShade="80"/>
            </w:tcBorders>
            <w:shd w:val="clear" w:color="auto" w:fill="F2F2F2" w:themeFill="background1" w:themeFillShade="F2"/>
            <w:vAlign w:val="center"/>
          </w:tcPr>
          <w:p w14:paraId="12466524" w14:textId="62984178" w:rsidR="000943F7" w:rsidRPr="000943F7" w:rsidRDefault="000943F7" w:rsidP="00E4613E">
            <w:pPr>
              <w:pStyle w:val="1SB"/>
              <w:jc w:val="center"/>
              <w:rPr>
                <w:sz w:val="20"/>
                <w:szCs w:val="20"/>
              </w:rPr>
            </w:pPr>
            <w:proofErr w:type="spellStart"/>
            <w:r w:rsidRPr="000943F7">
              <w:rPr>
                <w:sz w:val="20"/>
                <w:szCs w:val="20"/>
              </w:rPr>
              <w:t>ΕΓΚΡΙΘΕΝ</w:t>
            </w:r>
            <w:proofErr w:type="spellEnd"/>
            <w:r w:rsidRPr="000943F7">
              <w:rPr>
                <w:sz w:val="20"/>
                <w:szCs w:val="20"/>
              </w:rPr>
              <w:t xml:space="preserve"> ΠΟΣΟ ΕΝΙΣΧΥΣΗΣ</w:t>
            </w:r>
          </w:p>
        </w:tc>
        <w:tc>
          <w:tcPr>
            <w:tcW w:w="687" w:type="pct"/>
            <w:tcBorders>
              <w:bottom w:val="single" w:sz="12" w:space="0" w:color="808080" w:themeColor="background1" w:themeShade="80"/>
            </w:tcBorders>
            <w:shd w:val="clear" w:color="auto" w:fill="F2F2F2" w:themeFill="background1" w:themeFillShade="F2"/>
            <w:vAlign w:val="center"/>
          </w:tcPr>
          <w:p w14:paraId="31A2C090" w14:textId="7F163AF2" w:rsidR="000943F7" w:rsidRPr="000943F7" w:rsidRDefault="000943F7" w:rsidP="00E4613E">
            <w:pPr>
              <w:pStyle w:val="1SB"/>
              <w:jc w:val="center"/>
              <w:rPr>
                <w:sz w:val="20"/>
                <w:szCs w:val="20"/>
              </w:rPr>
            </w:pPr>
            <w:r w:rsidRPr="000943F7">
              <w:rPr>
                <w:sz w:val="20"/>
                <w:szCs w:val="20"/>
              </w:rPr>
              <w:t>ΚΑΤΑΒΛΗΘΕΝ ΠΟΣΟ ΕΝΙΣΧΥΣΗΣ</w:t>
            </w:r>
          </w:p>
        </w:tc>
        <w:tc>
          <w:tcPr>
            <w:tcW w:w="714" w:type="pct"/>
            <w:tcBorders>
              <w:bottom w:val="single" w:sz="12" w:space="0" w:color="808080" w:themeColor="background1" w:themeShade="80"/>
              <w:right w:val="single" w:sz="2" w:space="0" w:color="808080" w:themeColor="background1" w:themeShade="80"/>
            </w:tcBorders>
            <w:shd w:val="clear" w:color="auto" w:fill="F2F2F2" w:themeFill="background1" w:themeFillShade="F2"/>
            <w:vAlign w:val="center"/>
          </w:tcPr>
          <w:p w14:paraId="1ABBB157" w14:textId="7B05F740" w:rsidR="000943F7" w:rsidRPr="000943F7" w:rsidRDefault="000943F7" w:rsidP="00E4613E">
            <w:pPr>
              <w:pStyle w:val="1SB"/>
              <w:jc w:val="center"/>
              <w:rPr>
                <w:sz w:val="20"/>
                <w:szCs w:val="20"/>
              </w:rPr>
            </w:pPr>
            <w:r w:rsidRPr="000943F7">
              <w:rPr>
                <w:sz w:val="20"/>
                <w:szCs w:val="20"/>
              </w:rPr>
              <w:t>ΗΜΕΡΟΜΗΝΙΑ ΚΑΤΑΒΟΛΗΣ</w:t>
            </w:r>
          </w:p>
        </w:tc>
      </w:tr>
      <w:tr w:rsidR="000943F7" w14:paraId="670331EF" w14:textId="77777777" w:rsidTr="00E107C0">
        <w:trPr>
          <w:trHeight w:val="380"/>
          <w:jc w:val="center"/>
        </w:trPr>
        <w:tc>
          <w:tcPr>
            <w:tcW w:w="244"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04E408A" w14:textId="417B25BE" w:rsidR="000943F7" w:rsidRPr="00ED1C25" w:rsidRDefault="000943F7" w:rsidP="00E4613E">
            <w:pPr>
              <w:pStyle w:val="a6"/>
              <w:keepLines/>
              <w:numPr>
                <w:ilvl w:val="0"/>
                <w:numId w:val="10"/>
              </w:numPr>
              <w:ind w:left="601" w:hanging="357"/>
              <w:jc w:val="left"/>
              <w:rPr>
                <w:rStyle w:val="TxtChar"/>
                <w:rFonts w:ascii="Segoe UI Emoji" w:hAnsi="Segoe UI Emoji"/>
              </w:rPr>
            </w:pPr>
          </w:p>
        </w:tc>
        <w:tc>
          <w:tcPr>
            <w:tcW w:w="620"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50E980E" w14:textId="77777777" w:rsidR="000943F7" w:rsidRPr="00E107C0" w:rsidRDefault="000943F7" w:rsidP="00E4613E">
            <w:pPr>
              <w:pStyle w:val="Txt"/>
              <w:keepNext w:val="0"/>
              <w:jc w:val="left"/>
              <w:rPr>
                <w:sz w:val="20"/>
                <w:szCs w:val="20"/>
              </w:rPr>
            </w:pPr>
          </w:p>
        </w:tc>
        <w:tc>
          <w:tcPr>
            <w:tcW w:w="820"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BEC2FD6" w14:textId="77777777" w:rsidR="000943F7" w:rsidRPr="00E107C0" w:rsidRDefault="000943F7" w:rsidP="00E4613E">
            <w:pPr>
              <w:pStyle w:val="Txt"/>
              <w:keepNext w:val="0"/>
              <w:jc w:val="left"/>
              <w:rPr>
                <w:sz w:val="20"/>
                <w:szCs w:val="20"/>
              </w:rPr>
            </w:pPr>
          </w:p>
        </w:tc>
        <w:tc>
          <w:tcPr>
            <w:tcW w:w="747"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F3EDA6" w14:textId="77777777" w:rsidR="000943F7" w:rsidRPr="00E107C0" w:rsidRDefault="000943F7" w:rsidP="00E4613E">
            <w:pPr>
              <w:pStyle w:val="Txt"/>
              <w:keepNext w:val="0"/>
              <w:jc w:val="left"/>
              <w:rPr>
                <w:sz w:val="20"/>
                <w:szCs w:val="20"/>
              </w:rPr>
            </w:pPr>
          </w:p>
        </w:tc>
        <w:tc>
          <w:tcPr>
            <w:tcW w:w="601"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EF0C908" w14:textId="77777777" w:rsidR="000943F7" w:rsidRPr="00E107C0" w:rsidRDefault="000943F7" w:rsidP="00E4613E">
            <w:pPr>
              <w:pStyle w:val="Txt"/>
              <w:keepNext w:val="0"/>
              <w:jc w:val="left"/>
              <w:rPr>
                <w:sz w:val="20"/>
                <w:szCs w:val="20"/>
              </w:rPr>
            </w:pPr>
          </w:p>
        </w:tc>
        <w:tc>
          <w:tcPr>
            <w:tcW w:w="566"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65CF592" w14:textId="3E51A615" w:rsidR="000943F7" w:rsidRPr="00E107C0" w:rsidRDefault="000943F7" w:rsidP="00E4613E">
            <w:pPr>
              <w:pStyle w:val="Txt"/>
              <w:keepNext w:val="0"/>
              <w:jc w:val="left"/>
              <w:rPr>
                <w:sz w:val="20"/>
                <w:szCs w:val="20"/>
              </w:rPr>
            </w:pPr>
          </w:p>
        </w:tc>
        <w:tc>
          <w:tcPr>
            <w:tcW w:w="687"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7745CEAF" w14:textId="77777777" w:rsidR="000943F7" w:rsidRPr="00E107C0" w:rsidRDefault="000943F7" w:rsidP="00E4613E">
            <w:pPr>
              <w:pStyle w:val="Txt"/>
              <w:keepNext w:val="0"/>
              <w:jc w:val="left"/>
              <w:rPr>
                <w:sz w:val="20"/>
                <w:szCs w:val="20"/>
              </w:rPr>
            </w:pPr>
          </w:p>
        </w:tc>
        <w:tc>
          <w:tcPr>
            <w:tcW w:w="714" w:type="pct"/>
            <w:tcBorders>
              <w:top w:val="single" w:sz="1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56D23CD" w14:textId="1FDD1A7F" w:rsidR="000943F7" w:rsidRPr="00E107C0" w:rsidRDefault="000943F7" w:rsidP="00E4613E">
            <w:pPr>
              <w:pStyle w:val="Txt"/>
              <w:keepNext w:val="0"/>
              <w:jc w:val="left"/>
              <w:rPr>
                <w:sz w:val="20"/>
                <w:szCs w:val="20"/>
              </w:rPr>
            </w:pPr>
          </w:p>
        </w:tc>
      </w:tr>
      <w:tr w:rsidR="000943F7" w14:paraId="0AD484C7" w14:textId="77777777" w:rsidTr="00E107C0">
        <w:trPr>
          <w:trHeight w:val="380"/>
          <w:jc w:val="center"/>
        </w:trPr>
        <w:tc>
          <w:tcPr>
            <w:tcW w:w="2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3EF04D6" w14:textId="2C63B87A" w:rsidR="000943F7" w:rsidRPr="00ED1C25" w:rsidRDefault="000943F7" w:rsidP="00E4613E">
            <w:pPr>
              <w:pStyle w:val="a6"/>
              <w:keepLines/>
              <w:numPr>
                <w:ilvl w:val="0"/>
                <w:numId w:val="10"/>
              </w:numPr>
              <w:ind w:left="321" w:hanging="77"/>
              <w:jc w:val="left"/>
              <w:rPr>
                <w:rStyle w:val="TxtChar"/>
                <w:rFonts w:ascii="Segoe UI Emoji" w:hAnsi="Segoe UI Emoji"/>
              </w:rPr>
            </w:pPr>
          </w:p>
        </w:tc>
        <w:tc>
          <w:tcPr>
            <w:tcW w:w="62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39927A7" w14:textId="77777777" w:rsidR="000943F7" w:rsidRPr="00E107C0" w:rsidRDefault="000943F7" w:rsidP="00E4613E">
            <w:pPr>
              <w:pStyle w:val="Txt"/>
              <w:keepNext w:val="0"/>
              <w:jc w:val="left"/>
              <w:rPr>
                <w:sz w:val="20"/>
                <w:szCs w:val="20"/>
              </w:rPr>
            </w:pPr>
          </w:p>
        </w:tc>
        <w:tc>
          <w:tcPr>
            <w:tcW w:w="82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592D958" w14:textId="77777777" w:rsidR="000943F7" w:rsidRPr="00E107C0" w:rsidRDefault="000943F7" w:rsidP="00E4613E">
            <w:pPr>
              <w:pStyle w:val="Txt"/>
              <w:keepNext w:val="0"/>
              <w:jc w:val="left"/>
              <w:rPr>
                <w:sz w:val="20"/>
                <w:szCs w:val="20"/>
              </w:rPr>
            </w:pPr>
          </w:p>
        </w:tc>
        <w:tc>
          <w:tcPr>
            <w:tcW w:w="747"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DA8D27C" w14:textId="77777777" w:rsidR="000943F7" w:rsidRPr="00E107C0" w:rsidRDefault="000943F7" w:rsidP="00E4613E">
            <w:pPr>
              <w:pStyle w:val="Txt"/>
              <w:keepNext w:val="0"/>
              <w:jc w:val="left"/>
              <w:rPr>
                <w:sz w:val="20"/>
                <w:szCs w:val="20"/>
              </w:rPr>
            </w:pPr>
          </w:p>
        </w:tc>
        <w:tc>
          <w:tcPr>
            <w:tcW w:w="601"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09FA226" w14:textId="77777777" w:rsidR="000943F7" w:rsidRPr="00E107C0" w:rsidRDefault="000943F7" w:rsidP="00E4613E">
            <w:pPr>
              <w:pStyle w:val="Txt"/>
              <w:keepNext w:val="0"/>
              <w:jc w:val="left"/>
              <w:rPr>
                <w:sz w:val="20"/>
                <w:szCs w:val="20"/>
              </w:rPr>
            </w:pPr>
          </w:p>
        </w:tc>
        <w:tc>
          <w:tcPr>
            <w:tcW w:w="56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71C4564" w14:textId="77777777" w:rsidR="000943F7" w:rsidRPr="00E107C0" w:rsidRDefault="000943F7" w:rsidP="00E4613E">
            <w:pPr>
              <w:pStyle w:val="Txt"/>
              <w:keepNext w:val="0"/>
              <w:jc w:val="left"/>
              <w:rPr>
                <w:sz w:val="20"/>
                <w:szCs w:val="20"/>
              </w:rPr>
            </w:pPr>
          </w:p>
        </w:tc>
        <w:tc>
          <w:tcPr>
            <w:tcW w:w="687"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9EC44B" w14:textId="77777777" w:rsidR="000943F7" w:rsidRPr="00E107C0" w:rsidRDefault="000943F7" w:rsidP="00E4613E">
            <w:pPr>
              <w:pStyle w:val="Txt"/>
              <w:keepNext w:val="0"/>
              <w:jc w:val="left"/>
              <w:rPr>
                <w:sz w:val="20"/>
                <w:szCs w:val="20"/>
              </w:rPr>
            </w:pPr>
          </w:p>
        </w:tc>
        <w:tc>
          <w:tcPr>
            <w:tcW w:w="71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C8E515F" w14:textId="21598FD1" w:rsidR="000943F7" w:rsidRPr="00E107C0" w:rsidRDefault="000943F7" w:rsidP="00E4613E">
            <w:pPr>
              <w:pStyle w:val="Txt"/>
              <w:keepNext w:val="0"/>
              <w:jc w:val="left"/>
              <w:rPr>
                <w:sz w:val="20"/>
                <w:szCs w:val="20"/>
              </w:rPr>
            </w:pPr>
          </w:p>
        </w:tc>
      </w:tr>
      <w:tr w:rsidR="00E4613E" w14:paraId="39225CAC" w14:textId="77777777" w:rsidTr="00E107C0">
        <w:trPr>
          <w:trHeight w:val="380"/>
          <w:jc w:val="center"/>
        </w:trPr>
        <w:tc>
          <w:tcPr>
            <w:tcW w:w="2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3D4203F" w14:textId="77777777" w:rsidR="00E4613E" w:rsidRPr="00ED1C25" w:rsidRDefault="00E4613E" w:rsidP="00E4613E">
            <w:pPr>
              <w:pStyle w:val="a6"/>
              <w:keepLines/>
              <w:numPr>
                <w:ilvl w:val="0"/>
                <w:numId w:val="10"/>
              </w:numPr>
              <w:ind w:left="321" w:hanging="77"/>
              <w:jc w:val="left"/>
              <w:rPr>
                <w:rStyle w:val="TxtChar"/>
                <w:rFonts w:ascii="Segoe UI Emoji" w:hAnsi="Segoe UI Emoji"/>
              </w:rPr>
            </w:pPr>
          </w:p>
        </w:tc>
        <w:tc>
          <w:tcPr>
            <w:tcW w:w="62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BE60315" w14:textId="77777777" w:rsidR="00E4613E" w:rsidRPr="00E107C0" w:rsidRDefault="00E4613E" w:rsidP="00E4613E">
            <w:pPr>
              <w:pStyle w:val="Txt"/>
              <w:keepNext w:val="0"/>
              <w:jc w:val="left"/>
              <w:rPr>
                <w:sz w:val="20"/>
                <w:szCs w:val="20"/>
              </w:rPr>
            </w:pPr>
          </w:p>
        </w:tc>
        <w:tc>
          <w:tcPr>
            <w:tcW w:w="82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210E937" w14:textId="77777777" w:rsidR="00E4613E" w:rsidRPr="00E107C0" w:rsidRDefault="00E4613E" w:rsidP="00E4613E">
            <w:pPr>
              <w:pStyle w:val="Txt"/>
              <w:keepNext w:val="0"/>
              <w:jc w:val="left"/>
              <w:rPr>
                <w:sz w:val="20"/>
                <w:szCs w:val="20"/>
              </w:rPr>
            </w:pPr>
          </w:p>
        </w:tc>
        <w:tc>
          <w:tcPr>
            <w:tcW w:w="747"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DCF9961" w14:textId="77777777" w:rsidR="00E4613E" w:rsidRPr="00E107C0" w:rsidRDefault="00E4613E" w:rsidP="00E4613E">
            <w:pPr>
              <w:pStyle w:val="Txt"/>
              <w:keepNext w:val="0"/>
              <w:jc w:val="left"/>
              <w:rPr>
                <w:sz w:val="20"/>
                <w:szCs w:val="20"/>
              </w:rPr>
            </w:pPr>
          </w:p>
        </w:tc>
        <w:tc>
          <w:tcPr>
            <w:tcW w:w="601"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03BF323" w14:textId="77777777" w:rsidR="00E4613E" w:rsidRPr="00E107C0" w:rsidRDefault="00E4613E" w:rsidP="00E4613E">
            <w:pPr>
              <w:pStyle w:val="Txt"/>
              <w:keepNext w:val="0"/>
              <w:jc w:val="left"/>
              <w:rPr>
                <w:sz w:val="20"/>
                <w:szCs w:val="20"/>
              </w:rPr>
            </w:pPr>
          </w:p>
        </w:tc>
        <w:tc>
          <w:tcPr>
            <w:tcW w:w="56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EB3179" w14:textId="77777777" w:rsidR="00E4613E" w:rsidRPr="00E107C0" w:rsidRDefault="00E4613E" w:rsidP="00E4613E">
            <w:pPr>
              <w:pStyle w:val="Txt"/>
              <w:keepNext w:val="0"/>
              <w:jc w:val="left"/>
              <w:rPr>
                <w:sz w:val="20"/>
                <w:szCs w:val="20"/>
              </w:rPr>
            </w:pPr>
          </w:p>
        </w:tc>
        <w:tc>
          <w:tcPr>
            <w:tcW w:w="687"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7D5CBCB" w14:textId="77777777" w:rsidR="00E4613E" w:rsidRPr="00E107C0" w:rsidRDefault="00E4613E" w:rsidP="00E4613E">
            <w:pPr>
              <w:pStyle w:val="Txt"/>
              <w:keepNext w:val="0"/>
              <w:jc w:val="left"/>
              <w:rPr>
                <w:sz w:val="20"/>
                <w:szCs w:val="20"/>
              </w:rPr>
            </w:pPr>
          </w:p>
        </w:tc>
        <w:tc>
          <w:tcPr>
            <w:tcW w:w="71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FF8069D" w14:textId="77777777" w:rsidR="00E4613E" w:rsidRPr="00E107C0" w:rsidRDefault="00E4613E" w:rsidP="00E4613E">
            <w:pPr>
              <w:pStyle w:val="Txt"/>
              <w:keepNext w:val="0"/>
              <w:jc w:val="left"/>
              <w:rPr>
                <w:sz w:val="20"/>
                <w:szCs w:val="20"/>
              </w:rPr>
            </w:pPr>
          </w:p>
        </w:tc>
      </w:tr>
      <w:tr w:rsidR="000943F7" w14:paraId="609844A5" w14:textId="77777777" w:rsidTr="00E107C0">
        <w:trPr>
          <w:trHeight w:val="380"/>
          <w:jc w:val="center"/>
        </w:trPr>
        <w:tc>
          <w:tcPr>
            <w:tcW w:w="24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781272A" w14:textId="1AE42A71" w:rsidR="000943F7" w:rsidRPr="00A1109D" w:rsidRDefault="003201BC" w:rsidP="00E4613E">
            <w:pPr>
              <w:pStyle w:val="Txt"/>
              <w:keepNext w:val="0"/>
              <w:jc w:val="center"/>
            </w:pPr>
            <w:r>
              <w:tab/>
            </w:r>
          </w:p>
        </w:tc>
        <w:tc>
          <w:tcPr>
            <w:tcW w:w="62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0C8430F" w14:textId="77777777" w:rsidR="000943F7" w:rsidRPr="00E107C0" w:rsidRDefault="000943F7" w:rsidP="00E4613E">
            <w:pPr>
              <w:pStyle w:val="Txt"/>
              <w:keepNext w:val="0"/>
              <w:jc w:val="left"/>
              <w:rPr>
                <w:sz w:val="20"/>
                <w:szCs w:val="20"/>
              </w:rPr>
            </w:pPr>
          </w:p>
        </w:tc>
        <w:tc>
          <w:tcPr>
            <w:tcW w:w="820"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DC17741" w14:textId="77777777" w:rsidR="000943F7" w:rsidRPr="00E107C0" w:rsidRDefault="000943F7" w:rsidP="00E4613E">
            <w:pPr>
              <w:pStyle w:val="Txt"/>
              <w:keepNext w:val="0"/>
              <w:jc w:val="left"/>
              <w:rPr>
                <w:sz w:val="20"/>
                <w:szCs w:val="20"/>
              </w:rPr>
            </w:pPr>
          </w:p>
        </w:tc>
        <w:tc>
          <w:tcPr>
            <w:tcW w:w="747"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208EC87" w14:textId="77777777" w:rsidR="000943F7" w:rsidRPr="00E107C0" w:rsidRDefault="000943F7" w:rsidP="00E4613E">
            <w:pPr>
              <w:pStyle w:val="Txt"/>
              <w:keepNext w:val="0"/>
              <w:jc w:val="left"/>
              <w:rPr>
                <w:sz w:val="20"/>
                <w:szCs w:val="20"/>
              </w:rPr>
            </w:pPr>
          </w:p>
        </w:tc>
        <w:tc>
          <w:tcPr>
            <w:tcW w:w="601"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B66D0D0" w14:textId="77777777" w:rsidR="000943F7" w:rsidRPr="00E107C0" w:rsidRDefault="000943F7" w:rsidP="00E4613E">
            <w:pPr>
              <w:pStyle w:val="Txt"/>
              <w:keepNext w:val="0"/>
              <w:jc w:val="left"/>
              <w:rPr>
                <w:sz w:val="20"/>
                <w:szCs w:val="20"/>
              </w:rPr>
            </w:pPr>
          </w:p>
        </w:tc>
        <w:tc>
          <w:tcPr>
            <w:tcW w:w="566"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655FE8" w14:textId="77777777" w:rsidR="000943F7" w:rsidRPr="00E107C0" w:rsidRDefault="000943F7" w:rsidP="00E4613E">
            <w:pPr>
              <w:pStyle w:val="Txt"/>
              <w:keepNext w:val="0"/>
              <w:jc w:val="left"/>
              <w:rPr>
                <w:sz w:val="20"/>
                <w:szCs w:val="20"/>
              </w:rPr>
            </w:pPr>
          </w:p>
        </w:tc>
        <w:tc>
          <w:tcPr>
            <w:tcW w:w="687"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61CFE6F" w14:textId="77777777" w:rsidR="000943F7" w:rsidRPr="00E107C0" w:rsidRDefault="000943F7" w:rsidP="00E4613E">
            <w:pPr>
              <w:pStyle w:val="Txt"/>
              <w:keepNext w:val="0"/>
              <w:jc w:val="left"/>
              <w:rPr>
                <w:sz w:val="20"/>
                <w:szCs w:val="20"/>
              </w:rPr>
            </w:pPr>
          </w:p>
        </w:tc>
        <w:tc>
          <w:tcPr>
            <w:tcW w:w="714" w:type="pc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0831A64" w14:textId="635B7AC1" w:rsidR="000943F7" w:rsidRPr="00E107C0" w:rsidRDefault="000943F7" w:rsidP="00E4613E">
            <w:pPr>
              <w:pStyle w:val="Txt"/>
              <w:keepNext w:val="0"/>
              <w:jc w:val="left"/>
              <w:rPr>
                <w:sz w:val="20"/>
                <w:szCs w:val="20"/>
              </w:rPr>
            </w:pPr>
          </w:p>
        </w:tc>
      </w:tr>
    </w:tbl>
    <w:p w14:paraId="75DEA174" w14:textId="78E4CFFB" w:rsidR="00ED1C25" w:rsidRDefault="003201BC" w:rsidP="00E4613E">
      <w:pPr>
        <w:pStyle w:val="21"/>
        <w:keepNext w:val="0"/>
      </w:pPr>
      <w:r w:rsidRPr="003201BC">
        <w:t xml:space="preserve">* </w:t>
      </w:r>
      <w:proofErr w:type="spellStart"/>
      <w:r w:rsidRPr="003201BC">
        <w:t>προσθέτονται</w:t>
      </w:r>
      <w:proofErr w:type="spellEnd"/>
      <w:r w:rsidRPr="003201BC">
        <w:t xml:space="preserve"> σειρές στον πίνακα για όλες τις ενισχύσεις </w:t>
      </w:r>
    </w:p>
    <w:p w14:paraId="6E73C9FA" w14:textId="17CAB1D0" w:rsidR="00ED1C25" w:rsidRDefault="00ED1C25" w:rsidP="00E107C0">
      <w:pPr>
        <w:pStyle w:val="a9"/>
        <w:keepLines/>
        <w:numPr>
          <w:ilvl w:val="0"/>
          <w:numId w:val="3"/>
        </w:numPr>
        <w:spacing w:before="120"/>
        <w:ind w:left="357" w:hanging="357"/>
        <w:contextualSpacing w:val="0"/>
      </w:pPr>
      <w:r>
        <w:lastRenderedPageBreak/>
        <w:t xml:space="preserve">Η ενίσχυση ήσσονος σημασίας που πρόκειται να μου χορηγηθεί, βάσει του εν λόγω Κανονισμού Ήσσονος Σημασίας </w:t>
      </w:r>
      <w:r w:rsidRPr="00ED1C25">
        <w:rPr>
          <w:rStyle w:val="TxtChar"/>
        </w:rPr>
        <w:t>…</w:t>
      </w:r>
      <w:r>
        <w:rPr>
          <w:rStyle w:val="TxtChar"/>
        </w:rPr>
        <w:t>…………………………………………………..</w:t>
      </w:r>
      <w:r w:rsidRPr="00ED1C25">
        <w:rPr>
          <w:rStyle w:val="TxtChar"/>
        </w:rPr>
        <w:t>…</w:t>
      </w:r>
      <w:r>
        <w:t xml:space="preserve"> </w:t>
      </w:r>
      <w:r w:rsidRPr="00ED1C25">
        <w:rPr>
          <w:rStyle w:val="2Char1"/>
        </w:rPr>
        <w:t xml:space="preserve">(αναφέρεται ο Καν. </w:t>
      </w:r>
      <w:proofErr w:type="spellStart"/>
      <w:r w:rsidRPr="00ED1C25">
        <w:rPr>
          <w:rStyle w:val="2Char1"/>
        </w:rPr>
        <w:t>deminimis</w:t>
      </w:r>
      <w:proofErr w:type="spellEnd"/>
      <w:r w:rsidRPr="00ED1C25">
        <w:rPr>
          <w:rStyle w:val="2Char1"/>
        </w:rPr>
        <w:t>)</w:t>
      </w:r>
      <w: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w:t>
      </w:r>
      <w:r w:rsidRPr="00BD75D7">
        <w:rPr>
          <w:rFonts w:ascii="Aptos SemiBold" w:hAnsi="Aptos SemiBold"/>
        </w:rPr>
        <w:t>δεν υπερβαίνει το ποσό των 300.000 ευρώ</w:t>
      </w:r>
      <w:r>
        <w:t xml:space="preserve"> σε περίοδο τριών ετών από την αίτηση (υπολογιζόμενα σε κυλιόμενη ημερολογιακή βάση). </w:t>
      </w:r>
    </w:p>
    <w:p w14:paraId="238918E1" w14:textId="58F00217" w:rsidR="00ED1C25" w:rsidRDefault="00ED1C25" w:rsidP="00E107C0">
      <w:pPr>
        <w:pStyle w:val="a9"/>
        <w:keepLines/>
        <w:numPr>
          <w:ilvl w:val="0"/>
          <w:numId w:val="3"/>
        </w:numPr>
        <w:spacing w:before="120"/>
        <w:ind w:left="357" w:hanging="357"/>
        <w:contextualSpacing w:val="0"/>
      </w:pPr>
      <w:r>
        <w:t>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48D8FCA0" w14:textId="10128871" w:rsidR="00ED1C25" w:rsidRDefault="00ED1C25" w:rsidP="00ED1C25">
      <w:pPr>
        <w:pStyle w:val="a9"/>
        <w:numPr>
          <w:ilvl w:val="0"/>
          <w:numId w:val="3"/>
        </w:numPr>
        <w:spacing w:before="120"/>
        <w:ind w:left="357" w:hanging="357"/>
        <w:contextualSpacing w:val="0"/>
      </w:pPr>
      <w:r>
        <w:t xml:space="preserve">Αποδέχομαι οποιονδήποτε σχετικό έλεγχο για την εξακρίβωση των δηλωθέντων στοιχείων από τις αρμόδιες εθνικές ή </w:t>
      </w:r>
      <w:proofErr w:type="spellStart"/>
      <w:r>
        <w:t>ενωσιακές</w:t>
      </w:r>
      <w:proofErr w:type="spellEnd"/>
      <w: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58C40797" w14:textId="77777777" w:rsidR="00ED1C25" w:rsidRPr="00ED1C25" w:rsidRDefault="00ED1C25" w:rsidP="00ED1C25"/>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A80196" w14:paraId="56F1910A" w14:textId="77777777" w:rsidTr="00A80196">
        <w:tc>
          <w:tcPr>
            <w:tcW w:w="4955" w:type="dxa"/>
          </w:tcPr>
          <w:p w14:paraId="1E17F6A3" w14:textId="77777777" w:rsidR="00A80196" w:rsidRDefault="00A80196" w:rsidP="00A80196">
            <w:pPr>
              <w:pStyle w:val="a6"/>
            </w:pPr>
          </w:p>
        </w:tc>
        <w:tc>
          <w:tcPr>
            <w:tcW w:w="4956" w:type="dxa"/>
          </w:tcPr>
          <w:p w14:paraId="185D8630" w14:textId="40964DC2" w:rsidR="00A80196" w:rsidRPr="00A80196" w:rsidRDefault="00A80196" w:rsidP="00A80196">
            <w:pPr>
              <w:pStyle w:val="Txt"/>
              <w:jc w:val="center"/>
              <w:rPr>
                <w:rFonts w:asciiTheme="minorHAnsi" w:hAnsiTheme="minorHAnsi"/>
              </w:rPr>
            </w:pPr>
            <w:r w:rsidRPr="00A80196">
              <w:rPr>
                <w:rFonts w:asciiTheme="minorHAnsi" w:hAnsiTheme="minorHAnsi"/>
              </w:rPr>
              <w:t>Ημερομηνία: ……/……/2026</w:t>
            </w:r>
          </w:p>
        </w:tc>
      </w:tr>
      <w:tr w:rsidR="00A80196" w14:paraId="3849DF75" w14:textId="77777777" w:rsidTr="00A80196">
        <w:tc>
          <w:tcPr>
            <w:tcW w:w="4955" w:type="dxa"/>
          </w:tcPr>
          <w:p w14:paraId="386FB9CB" w14:textId="77777777" w:rsidR="00A80196" w:rsidRDefault="00A80196" w:rsidP="00A80196">
            <w:pPr>
              <w:pStyle w:val="a6"/>
            </w:pPr>
          </w:p>
        </w:tc>
        <w:tc>
          <w:tcPr>
            <w:tcW w:w="4956" w:type="dxa"/>
          </w:tcPr>
          <w:p w14:paraId="1EBB3D46" w14:textId="77777777" w:rsidR="00235407" w:rsidRDefault="00235407" w:rsidP="00235407">
            <w:pPr>
              <w:pStyle w:val="Txt"/>
              <w:jc w:val="center"/>
              <w:rPr>
                <w:rFonts w:asciiTheme="minorHAnsi" w:hAnsiTheme="minorHAnsi"/>
              </w:rPr>
            </w:pPr>
            <w:r w:rsidRPr="00235407">
              <w:rPr>
                <w:rFonts w:asciiTheme="minorHAnsi" w:hAnsiTheme="minorHAnsi"/>
              </w:rPr>
              <w:t>Ο / Η  Δηλών / ούσα</w:t>
            </w:r>
          </w:p>
          <w:p w14:paraId="6E5C8BEE" w14:textId="6F711CB3" w:rsidR="00235407" w:rsidRDefault="00235407" w:rsidP="00235407">
            <w:pPr>
              <w:pStyle w:val="Txt"/>
              <w:jc w:val="center"/>
              <w:rPr>
                <w:rFonts w:asciiTheme="minorHAnsi" w:hAnsiTheme="minorHAnsi"/>
              </w:rPr>
            </w:pPr>
            <w:r>
              <w:rPr>
                <w:rFonts w:asciiTheme="minorHAnsi" w:hAnsiTheme="minorHAnsi"/>
              </w:rPr>
              <w:tab/>
            </w:r>
          </w:p>
          <w:p w14:paraId="313779D6" w14:textId="26FE2ABF" w:rsidR="00A80196" w:rsidRPr="00AC50EF" w:rsidRDefault="00A80196" w:rsidP="00235407">
            <w:pPr>
              <w:pStyle w:val="Txt"/>
              <w:spacing w:before="960"/>
              <w:jc w:val="center"/>
              <w:rPr>
                <w:rFonts w:asciiTheme="minorHAnsi" w:hAnsiTheme="minorHAnsi"/>
                <w:i/>
                <w:iCs/>
                <w:color w:val="808080" w:themeColor="background1" w:themeShade="80"/>
              </w:rPr>
            </w:pPr>
            <w:r w:rsidRPr="00AC50EF">
              <w:rPr>
                <w:rFonts w:asciiTheme="minorHAnsi" w:hAnsiTheme="minorHAnsi"/>
                <w:i/>
                <w:iCs/>
                <w:color w:val="808080" w:themeColor="background1" w:themeShade="80"/>
                <w:sz w:val="20"/>
                <w:szCs w:val="20"/>
              </w:rPr>
              <w:t>(</w:t>
            </w:r>
            <w:r w:rsidR="00235407">
              <w:rPr>
                <w:rFonts w:asciiTheme="minorHAnsi" w:hAnsiTheme="minorHAnsi"/>
                <w:i/>
                <w:iCs/>
                <w:color w:val="808080" w:themeColor="background1" w:themeShade="80"/>
                <w:sz w:val="20"/>
                <w:szCs w:val="20"/>
              </w:rPr>
              <w:t xml:space="preserve">Ονοματεπώνυμο - </w:t>
            </w:r>
            <w:r w:rsidRPr="00AC50EF">
              <w:rPr>
                <w:rFonts w:asciiTheme="minorHAnsi" w:hAnsiTheme="minorHAnsi"/>
                <w:i/>
                <w:iCs/>
                <w:color w:val="808080" w:themeColor="background1" w:themeShade="80"/>
                <w:sz w:val="20"/>
                <w:szCs w:val="20"/>
              </w:rPr>
              <w:t xml:space="preserve">Υπογραφή - </w:t>
            </w:r>
            <w:r w:rsidR="00AC50EF" w:rsidRPr="00AC50EF">
              <w:rPr>
                <w:rFonts w:asciiTheme="minorHAnsi" w:hAnsiTheme="minorHAnsi"/>
                <w:i/>
                <w:iCs/>
                <w:color w:val="808080" w:themeColor="background1" w:themeShade="80"/>
                <w:sz w:val="20"/>
                <w:szCs w:val="20"/>
              </w:rPr>
              <w:t>Σ</w:t>
            </w:r>
            <w:r w:rsidRPr="00AC50EF">
              <w:rPr>
                <w:rFonts w:asciiTheme="minorHAnsi" w:hAnsiTheme="minorHAnsi"/>
                <w:i/>
                <w:iCs/>
                <w:color w:val="808080" w:themeColor="background1" w:themeShade="80"/>
                <w:sz w:val="20"/>
                <w:szCs w:val="20"/>
              </w:rPr>
              <w:t>φραγίδα)</w:t>
            </w:r>
          </w:p>
        </w:tc>
      </w:tr>
    </w:tbl>
    <w:p w14:paraId="1B565B2A" w14:textId="77777777" w:rsidR="00BD75D7" w:rsidRDefault="00BD75D7" w:rsidP="00BD75D7">
      <w:pPr>
        <w:sectPr w:rsidR="00BD75D7" w:rsidSect="00E107C0">
          <w:footerReference w:type="default" r:id="rId9"/>
          <w:endnotePr>
            <w:numFmt w:val="decimal"/>
          </w:endnotePr>
          <w:pgSz w:w="11906" w:h="16838"/>
          <w:pgMar w:top="1276" w:right="851" w:bottom="851" w:left="1134" w:header="720" w:footer="308" w:gutter="0"/>
          <w:cols w:space="720"/>
          <w:docGrid w:linePitch="360"/>
        </w:sectPr>
      </w:pPr>
    </w:p>
    <w:p w14:paraId="48F56E70" w14:textId="6EB41DD4" w:rsidR="00BD75D7" w:rsidRDefault="00BD75D7" w:rsidP="00CB62D2">
      <w:pPr>
        <w:pStyle w:val="af1"/>
      </w:pPr>
    </w:p>
    <w:sectPr w:rsidR="00BD75D7" w:rsidSect="00BD75D7">
      <w:endnotePr>
        <w:numFmt w:val="decimal"/>
      </w:endnotePr>
      <w:type w:val="continuous"/>
      <w:pgSz w:w="11906" w:h="16838"/>
      <w:pgMar w:top="1135" w:right="851"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15E2C" w14:textId="77777777" w:rsidR="00FF32F6" w:rsidRDefault="00FF32F6" w:rsidP="00624EAB">
      <w:pPr>
        <w:spacing w:after="0" w:line="240" w:lineRule="auto"/>
      </w:pPr>
      <w:r>
        <w:separator/>
      </w:r>
    </w:p>
  </w:endnote>
  <w:endnote w:type="continuationSeparator" w:id="0">
    <w:p w14:paraId="478839CB" w14:textId="77777777" w:rsidR="00FF32F6" w:rsidRDefault="00FF32F6" w:rsidP="00624EAB">
      <w:pPr>
        <w:spacing w:after="0" w:line="240" w:lineRule="auto"/>
      </w:pPr>
      <w:r>
        <w:continuationSeparator/>
      </w:r>
    </w:p>
  </w:endnote>
  <w:endnote w:id="1">
    <w:p w14:paraId="6386ECC7" w14:textId="4DF21526" w:rsidR="0043045D" w:rsidRPr="00624EAB" w:rsidRDefault="0043045D" w:rsidP="00BD75D7">
      <w:pPr>
        <w:pStyle w:val="af1"/>
        <w:keepLines/>
      </w:pPr>
      <w:r w:rsidRPr="00624EAB">
        <w:rPr>
          <w:rStyle w:val="ad"/>
        </w:rPr>
        <w:endnoteRef/>
      </w:r>
      <w:r w:rsidRPr="00624EAB">
        <w:t xml:space="preserve"> </w:t>
      </w:r>
      <w:r w:rsidR="00FD3773">
        <w:tab/>
      </w:r>
      <w:hyperlink r:id="rId1" w:anchor="d1e472-1-1" w:history="1">
        <w:r w:rsidR="00FD3773" w:rsidRPr="006D40CD">
          <w:rPr>
            <w:rStyle w:val="-"/>
          </w:rPr>
          <w:t>https://eur-lex.europa.eu/legal-content/EL/TXT/HTML/?uri=OJ:L_202302831&amp;qid=1703674493315#d1e472-1-1</w:t>
        </w:r>
      </w:hyperlink>
      <w:r w:rsidRPr="00624EAB">
        <w:t xml:space="preserve"> </w:t>
      </w:r>
    </w:p>
  </w:endnote>
  <w:endnote w:id="2">
    <w:p w14:paraId="6D3708CE" w14:textId="5CD489D5" w:rsidR="0043045D" w:rsidRPr="00624EAB" w:rsidRDefault="0043045D" w:rsidP="00BD75D7">
      <w:pPr>
        <w:pStyle w:val="af1"/>
        <w:keepLines/>
      </w:pPr>
      <w:r w:rsidRPr="00624EAB">
        <w:rPr>
          <w:rStyle w:val="ad"/>
        </w:rPr>
        <w:endnoteRef/>
      </w:r>
      <w:r w:rsidRPr="00624EAB">
        <w:t xml:space="preserve"> </w:t>
      </w:r>
      <w:r w:rsidR="00FD3773">
        <w:tab/>
      </w:r>
      <w:r w:rsidRPr="00624EAB">
        <w:t>Αναγράφεται από τον ενδιαφερόμενο πολίτη ή Αρχή ή η Υπηρεσία του δημόσιου τομέα, που απευθύνεται η αίτηση.</w:t>
      </w:r>
    </w:p>
  </w:endnote>
  <w:endnote w:id="3">
    <w:p w14:paraId="39E55A4C" w14:textId="60B8A378" w:rsidR="0043045D" w:rsidRPr="00624EAB" w:rsidRDefault="0043045D" w:rsidP="00BD75D7">
      <w:pPr>
        <w:pStyle w:val="af1"/>
        <w:keepLines/>
      </w:pPr>
      <w:r w:rsidRPr="00624EAB">
        <w:rPr>
          <w:rStyle w:val="ad"/>
        </w:rPr>
        <w:endnoteRef/>
      </w:r>
      <w:r w:rsidRPr="00624EAB">
        <w:t xml:space="preserve"> </w:t>
      </w:r>
      <w:r w:rsidR="00FD3773">
        <w:tab/>
      </w:r>
      <w:r w:rsidRPr="00624EAB">
        <w:t>Αναγράφεται ολογράφως.</w:t>
      </w:r>
    </w:p>
  </w:endnote>
  <w:endnote w:id="4">
    <w:p w14:paraId="4A4682CF" w14:textId="26640C6F" w:rsidR="0043045D" w:rsidRPr="00624EAB" w:rsidRDefault="0043045D" w:rsidP="00BD75D7">
      <w:pPr>
        <w:pStyle w:val="af1"/>
        <w:keepLines/>
      </w:pPr>
      <w:r w:rsidRPr="00624EAB">
        <w:rPr>
          <w:rStyle w:val="ad"/>
        </w:rPr>
        <w:endnoteRef/>
      </w:r>
      <w:r w:rsidRPr="00624EAB">
        <w:t xml:space="preserve"> </w:t>
      </w:r>
      <w:r w:rsidR="00FD3773">
        <w:tab/>
      </w:r>
      <w:r w:rsidRPr="00624EAB">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5">
    <w:p w14:paraId="70491ACD" w14:textId="673DCFFE" w:rsidR="0043045D" w:rsidRPr="00BC66AA" w:rsidRDefault="0043045D" w:rsidP="00BD75D7">
      <w:pPr>
        <w:pStyle w:val="af1"/>
        <w:keepLines/>
      </w:pPr>
      <w:r w:rsidRPr="00BC66AA">
        <w:rPr>
          <w:rStyle w:val="ad"/>
        </w:rPr>
        <w:endnoteRef/>
      </w:r>
      <w:r w:rsidRPr="00BC66AA">
        <w:t xml:space="preserve"> </w:t>
      </w:r>
      <w:r w:rsidR="00FD3773">
        <w:tab/>
      </w:r>
      <w:r w:rsidRPr="00BC66AA">
        <w:t>Στην «ενιαία επιχείρηση» περιλαμβάνονται όλες οι επιχειρήσεις που έχουν τουλάχιστον μία από τις ακόλουθες σχέσεις μεταξύ τους:</w:t>
      </w:r>
    </w:p>
    <w:p w14:paraId="3F962821" w14:textId="2B67766B" w:rsidR="0043045D" w:rsidRPr="00BC66AA" w:rsidRDefault="0043045D" w:rsidP="00BD75D7">
      <w:pPr>
        <w:pStyle w:val="af1"/>
        <w:keepLines/>
        <w:numPr>
          <w:ilvl w:val="0"/>
          <w:numId w:val="9"/>
        </w:numPr>
      </w:pPr>
      <w:r w:rsidRPr="00BC66AA">
        <w:t>μια επιχείρηση κατέχει την πλειοψηφία των δικαιωμάτων ψήφου των μετόχων ή των εταίρων άλλης επιχείρησης˙</w:t>
      </w:r>
    </w:p>
    <w:p w14:paraId="7E8E44FD" w14:textId="19CF1F02" w:rsidR="0043045D" w:rsidRPr="00BC66AA" w:rsidRDefault="0043045D" w:rsidP="00BD75D7">
      <w:pPr>
        <w:pStyle w:val="af1"/>
        <w:keepLines/>
        <w:numPr>
          <w:ilvl w:val="0"/>
          <w:numId w:val="9"/>
        </w:numPr>
      </w:pPr>
      <w:r w:rsidRPr="00BC66AA">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32F9974C" w14:textId="1111D9D8" w:rsidR="0043045D" w:rsidRPr="0043045D" w:rsidRDefault="0043045D" w:rsidP="00BD75D7">
      <w:pPr>
        <w:pStyle w:val="af1"/>
        <w:keepLines/>
        <w:numPr>
          <w:ilvl w:val="0"/>
          <w:numId w:val="9"/>
        </w:numPr>
      </w:pPr>
      <w:r w:rsidRPr="0043045D">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2C2DFBFA" w14:textId="11E3CF8C" w:rsidR="0043045D" w:rsidRPr="0043045D" w:rsidRDefault="0043045D" w:rsidP="00BD75D7">
      <w:pPr>
        <w:pStyle w:val="af1"/>
        <w:keepLines/>
        <w:numPr>
          <w:ilvl w:val="0"/>
          <w:numId w:val="9"/>
        </w:numPr>
      </w:pPr>
      <w:r w:rsidRPr="0043045D">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7B287697" w14:textId="77777777" w:rsidR="0043045D" w:rsidRPr="0043045D" w:rsidRDefault="0043045D" w:rsidP="00BD75D7">
      <w:pPr>
        <w:pStyle w:val="af1"/>
        <w:keepLines/>
        <w:ind w:left="170" w:firstLine="0"/>
      </w:pPr>
      <w:r w:rsidRPr="0043045D">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endnote>
  <w:endnote w:id="6">
    <w:p w14:paraId="5144D015" w14:textId="49614307" w:rsidR="001D7517" w:rsidRDefault="001D7517" w:rsidP="00BD75D7">
      <w:pPr>
        <w:pStyle w:val="af1"/>
        <w:keepLines/>
      </w:pPr>
      <w:r>
        <w:rPr>
          <w:rStyle w:val="ad"/>
        </w:rPr>
        <w:endnoteRef/>
      </w:r>
      <w:r>
        <w:t xml:space="preserve"> </w:t>
      </w:r>
      <w:r w:rsidR="00FD3773">
        <w:tab/>
      </w:r>
      <w:r w:rsidR="00F22CE8" w:rsidRPr="00F22CE8">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w:t>
      </w:r>
      <w:proofErr w:type="spellStart"/>
      <w:r w:rsidR="00F22CE8" w:rsidRPr="00F22CE8">
        <w:t>ΚΥΑ</w:t>
      </w:r>
      <w:proofErr w:type="spellEnd"/>
      <w:r w:rsidR="00F22CE8" w:rsidRPr="00F22CE8">
        <w:t>/σύμβασης),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4B3E0418" w14:textId="335531C5" w:rsidR="001D7517" w:rsidRDefault="001D7517" w:rsidP="00BD75D7">
      <w:pPr>
        <w:pStyle w:val="af1"/>
        <w:keepLines/>
      </w:pPr>
      <w:r>
        <w:rPr>
          <w:rStyle w:val="ad"/>
        </w:rPr>
        <w:endnoteRef/>
      </w:r>
      <w:r>
        <w:t xml:space="preserve"> </w:t>
      </w:r>
      <w:r w:rsidR="00FD3773">
        <w:tab/>
      </w:r>
      <w:r w:rsidR="00F22CE8" w:rsidRPr="00F22CE8">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00F22CE8" w:rsidRPr="00F22CE8">
        <w:t>εξαγοράζουσα</w:t>
      </w:r>
      <w:proofErr w:type="spellEnd"/>
      <w:r w:rsidR="00F22CE8" w:rsidRPr="00F22CE8">
        <w:t xml:space="preserve"> επιχείρηση υπερβαίνει το σχετικό ανώτατο όριο.</w:t>
      </w:r>
    </w:p>
  </w:endnote>
  <w:endnote w:id="8">
    <w:p w14:paraId="123B2106" w14:textId="66631E51" w:rsidR="001D7517" w:rsidRDefault="001D7517" w:rsidP="00BD75D7">
      <w:pPr>
        <w:pStyle w:val="af1"/>
        <w:keepLines/>
      </w:pPr>
      <w:r>
        <w:rPr>
          <w:rStyle w:val="ad"/>
        </w:rPr>
        <w:endnoteRef/>
      </w:r>
      <w:r>
        <w:t xml:space="preserve"> </w:t>
      </w:r>
      <w:r w:rsidR="00FD3773">
        <w:tab/>
      </w:r>
      <w:r w:rsidR="00F22CE8" w:rsidRPr="00F22CE8">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1533A83A" w14:textId="038EFBC5" w:rsidR="00892140" w:rsidRDefault="00892140" w:rsidP="00BD75D7">
      <w:pPr>
        <w:pStyle w:val="af1"/>
        <w:keepLines/>
      </w:pPr>
      <w:r>
        <w:rPr>
          <w:rStyle w:val="ad"/>
        </w:rPr>
        <w:endnoteRef/>
      </w:r>
      <w:r>
        <w:t xml:space="preserve"> </w:t>
      </w:r>
      <w:r w:rsidR="00FD3773">
        <w:tab/>
      </w:r>
      <w:r w:rsidR="00F22CE8" w:rsidRPr="00F22CE8">
        <w:t>Ως προϊόντα αλιείας και υδατοκαλλιέργειας νοούνται τα προϊόντα που ορίζονται στο άρθρο 5 στοιχεία α) και β) του κανονισμού (ΕΕ) 1379/2013.</w:t>
      </w:r>
    </w:p>
  </w:endnote>
  <w:endnote w:id="10">
    <w:p w14:paraId="54A07BB6" w14:textId="1F5D6F16" w:rsidR="00892140" w:rsidRDefault="00892140" w:rsidP="00BD75D7">
      <w:pPr>
        <w:pStyle w:val="af1"/>
        <w:keepLines/>
      </w:pPr>
      <w:r>
        <w:rPr>
          <w:rStyle w:val="ad"/>
        </w:rPr>
        <w:endnoteRef/>
      </w:r>
      <w:r>
        <w:t xml:space="preserve"> </w:t>
      </w:r>
      <w:r w:rsidR="00FD3773">
        <w:tab/>
      </w:r>
      <w:r w:rsidR="00F22CE8" w:rsidRPr="00F22CE8">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00F22CE8" w:rsidRPr="00F22CE8">
        <w:t>μεταποιητές</w:t>
      </w:r>
      <w:proofErr w:type="spellEnd"/>
      <w:r w:rsidR="00F22CE8" w:rsidRPr="00F22CE8">
        <w:t>.</w:t>
      </w:r>
    </w:p>
  </w:endnote>
  <w:endnote w:id="11">
    <w:p w14:paraId="4269926C" w14:textId="5E7B7383" w:rsidR="00892140" w:rsidRDefault="00892140" w:rsidP="00BD75D7">
      <w:pPr>
        <w:pStyle w:val="af1"/>
        <w:keepLines/>
      </w:pPr>
      <w:r>
        <w:rPr>
          <w:rStyle w:val="ad"/>
        </w:rPr>
        <w:endnoteRef/>
      </w:r>
      <w:r>
        <w:t xml:space="preserve"> </w:t>
      </w:r>
      <w:r w:rsidR="00FD3773">
        <w:tab/>
      </w:r>
      <w:r w:rsidR="00F22CE8" w:rsidRPr="00F22CE8">
        <w:t>Ως 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2">
    <w:p w14:paraId="0650EC29" w14:textId="4B8B96BE" w:rsidR="00892140" w:rsidRDefault="00892140" w:rsidP="00BD75D7">
      <w:pPr>
        <w:pStyle w:val="af1"/>
        <w:keepLines/>
      </w:pPr>
      <w:r>
        <w:rPr>
          <w:rStyle w:val="ad"/>
        </w:rPr>
        <w:endnoteRef/>
      </w:r>
      <w:r>
        <w:t xml:space="preserve"> </w:t>
      </w:r>
      <w:r w:rsidR="00F22CE8" w:rsidRPr="00F22CE8">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3">
    <w:p w14:paraId="132F60C7" w14:textId="410B3E3C" w:rsidR="00892140" w:rsidRDefault="00892140" w:rsidP="00BD75D7">
      <w:pPr>
        <w:pStyle w:val="af1"/>
        <w:keepLines/>
      </w:pPr>
      <w:r>
        <w:rPr>
          <w:rStyle w:val="ad"/>
        </w:rPr>
        <w:endnoteRef/>
      </w:r>
      <w:r>
        <w:t xml:space="preserve"> </w:t>
      </w:r>
      <w:r w:rsidR="00FD3773">
        <w:tab/>
      </w:r>
      <w:r w:rsidR="00F22CE8" w:rsidRPr="00F22CE8">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endnote>
  <w:endnote w:id="14">
    <w:p w14:paraId="4DD0585B" w14:textId="675F4EDF" w:rsidR="00892140" w:rsidRDefault="00892140" w:rsidP="00BD75D7">
      <w:pPr>
        <w:pStyle w:val="af1"/>
        <w:keepLines/>
      </w:pPr>
      <w:r>
        <w:rPr>
          <w:rStyle w:val="ad"/>
        </w:rPr>
        <w:endnoteRef/>
      </w:r>
      <w:r>
        <w:t xml:space="preserve"> </w:t>
      </w:r>
      <w:r w:rsidR="00FD3773">
        <w:tab/>
      </w:r>
      <w:r w:rsidR="00F22CE8" w:rsidRPr="00F22CE8">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5">
    <w:p w14:paraId="7C63A990" w14:textId="0E9AA37B" w:rsidR="00892140" w:rsidRDefault="00892140" w:rsidP="00BD75D7">
      <w:pPr>
        <w:pStyle w:val="af1"/>
        <w:keepLines/>
      </w:pPr>
      <w:r>
        <w:rPr>
          <w:rStyle w:val="ad"/>
        </w:rPr>
        <w:endnoteRef/>
      </w:r>
      <w:r>
        <w:t xml:space="preserve"> </w:t>
      </w:r>
      <w:r w:rsidR="00FD3773">
        <w:tab/>
      </w:r>
      <w:r w:rsidR="00F22CE8" w:rsidRPr="00F22CE8">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w:t>
      </w:r>
      <w:r w:rsidR="00C900A2">
        <w:t xml:space="preserve"> </w:t>
      </w:r>
      <w:r w:rsidR="00C900A2" w:rsidRPr="00C900A2">
        <w:t>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A1"/>
    <w:family w:val="swiss"/>
    <w:pitch w:val="variable"/>
    <w:sig w:usb0="20000287" w:usb1="00000003" w:usb2="00000000" w:usb3="00000000" w:csb0="0000019F" w:csb1="00000000"/>
  </w:font>
  <w:font w:name="Aptos Display">
    <w:altName w:val="Cambria"/>
    <w:panose1 w:val="020B0004020202020204"/>
    <w:charset w:val="A1"/>
    <w:family w:val="swiss"/>
    <w:pitch w:val="variable"/>
    <w:sig w:usb0="20000287" w:usb1="00000003" w:usb2="00000000" w:usb3="00000000" w:csb0="0000019F" w:csb1="00000000"/>
  </w:font>
  <w:font w:name="Aptos Narrow">
    <w:altName w:val="Calibri"/>
    <w:panose1 w:val="020B0004020202020204"/>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B4D5" w14:textId="30E03D37" w:rsidR="00BD75D7" w:rsidRPr="00BD75D7" w:rsidRDefault="00BD75D7">
    <w:pPr>
      <w:tabs>
        <w:tab w:val="center" w:pos="4550"/>
        <w:tab w:val="left" w:pos="5818"/>
      </w:tabs>
      <w:ind w:right="260"/>
      <w:jc w:val="right"/>
      <w:rPr>
        <w:color w:val="071320" w:themeColor="text2" w:themeShade="80"/>
        <w:sz w:val="20"/>
        <w:szCs w:val="20"/>
      </w:rPr>
    </w:pPr>
    <w:r>
      <w:rPr>
        <w:color w:val="0A1D30" w:themeColor="text2" w:themeShade="BF"/>
        <w:sz w:val="20"/>
        <w:szCs w:val="20"/>
      </w:rPr>
      <w:t xml:space="preserve"> Σελ. </w:t>
    </w:r>
    <w:r w:rsidRPr="00BD75D7">
      <w:rPr>
        <w:color w:val="0A1D30" w:themeColor="text2" w:themeShade="BF"/>
        <w:sz w:val="20"/>
        <w:szCs w:val="20"/>
      </w:rPr>
      <w:fldChar w:fldCharType="begin"/>
    </w:r>
    <w:r w:rsidRPr="00BD75D7">
      <w:rPr>
        <w:color w:val="0A1D30" w:themeColor="text2" w:themeShade="BF"/>
        <w:sz w:val="20"/>
        <w:szCs w:val="20"/>
      </w:rPr>
      <w:instrText>PAGE   \* MERGEFORMAT</w:instrText>
    </w:r>
    <w:r w:rsidRPr="00BD75D7">
      <w:rPr>
        <w:color w:val="0A1D30" w:themeColor="text2" w:themeShade="BF"/>
        <w:sz w:val="20"/>
        <w:szCs w:val="20"/>
      </w:rPr>
      <w:fldChar w:fldCharType="separate"/>
    </w:r>
    <w:r w:rsidRPr="00BD75D7">
      <w:rPr>
        <w:color w:val="0A1D30" w:themeColor="text2" w:themeShade="BF"/>
        <w:sz w:val="20"/>
        <w:szCs w:val="20"/>
      </w:rPr>
      <w:t>1</w:t>
    </w:r>
    <w:r w:rsidRPr="00BD75D7">
      <w:rPr>
        <w:color w:val="0A1D30" w:themeColor="text2" w:themeShade="BF"/>
        <w:sz w:val="20"/>
        <w:szCs w:val="20"/>
      </w:rPr>
      <w:fldChar w:fldCharType="end"/>
    </w:r>
    <w:r w:rsidRPr="00BD75D7">
      <w:rPr>
        <w:color w:val="0A1D30" w:themeColor="text2" w:themeShade="BF"/>
        <w:sz w:val="20"/>
        <w:szCs w:val="20"/>
      </w:rPr>
      <w:t xml:space="preserve"> | </w:t>
    </w:r>
    <w:r w:rsidRPr="00BD75D7">
      <w:rPr>
        <w:color w:val="0A1D30" w:themeColor="text2" w:themeShade="BF"/>
        <w:sz w:val="20"/>
        <w:szCs w:val="20"/>
      </w:rPr>
      <w:fldChar w:fldCharType="begin"/>
    </w:r>
    <w:r w:rsidRPr="00BD75D7">
      <w:rPr>
        <w:color w:val="0A1D30" w:themeColor="text2" w:themeShade="BF"/>
        <w:sz w:val="20"/>
        <w:szCs w:val="20"/>
      </w:rPr>
      <w:instrText>NUMPAGES  \* Arabic  \* MERGEFORMAT</w:instrText>
    </w:r>
    <w:r w:rsidRPr="00BD75D7">
      <w:rPr>
        <w:color w:val="0A1D30" w:themeColor="text2" w:themeShade="BF"/>
        <w:sz w:val="20"/>
        <w:szCs w:val="20"/>
      </w:rPr>
      <w:fldChar w:fldCharType="separate"/>
    </w:r>
    <w:r w:rsidRPr="00BD75D7">
      <w:rPr>
        <w:color w:val="0A1D30" w:themeColor="text2" w:themeShade="BF"/>
        <w:sz w:val="20"/>
        <w:szCs w:val="20"/>
      </w:rPr>
      <w:t>1</w:t>
    </w:r>
    <w:r w:rsidRPr="00BD75D7">
      <w:rPr>
        <w:color w:val="0A1D30" w:themeColor="text2" w:themeShade="BF"/>
        <w:sz w:val="20"/>
        <w:szCs w:val="20"/>
      </w:rPr>
      <w:fldChar w:fldCharType="end"/>
    </w:r>
  </w:p>
  <w:p w14:paraId="67DA9CF5" w14:textId="77777777" w:rsidR="00BD75D7" w:rsidRDefault="00BD75D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3AB76" w14:textId="77777777" w:rsidR="00FF32F6" w:rsidRDefault="00FF32F6" w:rsidP="00624EAB">
      <w:pPr>
        <w:spacing w:after="0" w:line="240" w:lineRule="auto"/>
      </w:pPr>
      <w:r>
        <w:separator/>
      </w:r>
    </w:p>
  </w:footnote>
  <w:footnote w:type="continuationSeparator" w:id="0">
    <w:p w14:paraId="6E7C6588" w14:textId="77777777" w:rsidR="00FF32F6" w:rsidRDefault="00FF32F6" w:rsidP="00624E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C41"/>
    <w:multiLevelType w:val="hybridMultilevel"/>
    <w:tmpl w:val="B7ACE8F2"/>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41E29A0"/>
    <w:multiLevelType w:val="hybridMultilevel"/>
    <w:tmpl w:val="4AFE4424"/>
    <w:lvl w:ilvl="0" w:tplc="E89A007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3A05A7"/>
    <w:multiLevelType w:val="hybridMultilevel"/>
    <w:tmpl w:val="5EE845C8"/>
    <w:lvl w:ilvl="0" w:tplc="FFFFFFFF">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EACAF686">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52196F"/>
    <w:multiLevelType w:val="hybridMultilevel"/>
    <w:tmpl w:val="DC72AD36"/>
    <w:lvl w:ilvl="0" w:tplc="5CD488DE">
      <w:start w:val="1"/>
      <mc:AlternateContent>
        <mc:Choice Requires="w14">
          <w:numFmt w:val="custom" w:format="Α, Β, Γ, ..."/>
        </mc:Choice>
        <mc:Fallback>
          <w:numFmt w:val="decimal"/>
        </mc:Fallback>
      </mc:AlternateContent>
      <w:lvlText w:val="%1."/>
      <w:lvlJc w:val="left"/>
      <w:pPr>
        <w:ind w:left="360" w:hanging="360"/>
      </w:pPr>
      <w:rPr>
        <w:rFonts w:hint="default"/>
        <w:b/>
        <w:bCs/>
        <w:color w:val="auto"/>
        <w:u w:color="0F4761" w:themeColor="accent1" w:themeShade="BF"/>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71F2AC6"/>
    <w:multiLevelType w:val="hybridMultilevel"/>
    <w:tmpl w:val="A126D35C"/>
    <w:lvl w:ilvl="0" w:tplc="010A5BFC">
      <w:start w:val="1"/>
      <w:numFmt w:val="upperRoman"/>
      <w:lvlText w:val="%1."/>
      <w:lvlJc w:val="righ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54394B97"/>
    <w:multiLevelType w:val="hybridMultilevel"/>
    <w:tmpl w:val="37E00800"/>
    <w:lvl w:ilvl="0" w:tplc="AA74D39C">
      <w:start w:val="1"/>
      <w:numFmt w:val="decimal"/>
      <w:lvlText w:val="%1."/>
      <w:lvlJc w:val="right"/>
      <w:pPr>
        <w:ind w:left="720" w:hanging="360"/>
      </w:pPr>
      <w:rPr>
        <w:rFonts w:hint="default"/>
        <w:b/>
        <w:bCs/>
        <w:u w:color="77206D" w:themeColor="accent5" w:themeShade="B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84877E5"/>
    <w:multiLevelType w:val="hybridMultilevel"/>
    <w:tmpl w:val="33DCFA86"/>
    <w:lvl w:ilvl="0" w:tplc="FFFFFFFF">
      <w:start w:val="1"/>
      <w:numFmt w:val="decimal"/>
      <w:lvlText w:val="%1."/>
      <w:lvlJc w:val="right"/>
      <w:pPr>
        <w:ind w:left="720" w:hanging="360"/>
      </w:pPr>
      <w:rPr>
        <w:rFonts w:asciiTheme="minorHAnsi" w:hAnsiTheme="minorHAnsi" w:hint="default"/>
        <w:b/>
        <w:bCs/>
        <w:u w:color="77206D" w:themeColor="accent5"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99E466C"/>
    <w:multiLevelType w:val="hybridMultilevel"/>
    <w:tmpl w:val="60287958"/>
    <w:lvl w:ilvl="0" w:tplc="D9226C8A">
      <w:start w:val="1"/>
      <w:numFmt w:val="decimal"/>
      <w:pStyle w:val="a"/>
      <w:lvlText w:val="%1)"/>
      <w:lvlJc w:val="left"/>
      <w:pPr>
        <w:ind w:left="360" w:hanging="360"/>
      </w:pPr>
      <w:rPr>
        <w:rFonts w:hint="default"/>
        <w:b/>
      </w:rPr>
    </w:lvl>
    <w:lvl w:ilvl="1" w:tplc="60F89226">
      <w:start w:val="1"/>
      <mc:AlternateContent>
        <mc:Choice Requires="w14">
          <w:numFmt w:val="custom" w:format="α, β, γ, ..."/>
        </mc:Choice>
        <mc:Fallback>
          <w:numFmt w:val="decimal"/>
        </mc:Fallback>
      </mc:AlternateContent>
      <w:lvlText w:val="%2)"/>
      <w:lvlJc w:val="left"/>
      <w:pPr>
        <w:ind w:left="1080" w:hanging="360"/>
      </w:pPr>
      <w:rPr>
        <w:rFonts w:hint="default"/>
        <w:b/>
        <w:bCs/>
        <w:u w:color="77206D" w:themeColor="accent5" w:themeShade="BF"/>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65472531"/>
    <w:multiLevelType w:val="hybridMultilevel"/>
    <w:tmpl w:val="33DCFA86"/>
    <w:lvl w:ilvl="0" w:tplc="AF3C2F88">
      <w:start w:val="1"/>
      <w:numFmt w:val="decimal"/>
      <w:lvlText w:val="%1."/>
      <w:lvlJc w:val="right"/>
      <w:pPr>
        <w:ind w:left="720" w:hanging="360"/>
      </w:pPr>
      <w:rPr>
        <w:rFonts w:asciiTheme="minorHAnsi" w:hAnsiTheme="minorHAnsi" w:hint="default"/>
        <w:b/>
        <w:bCs/>
        <w:u w:color="77206D" w:themeColor="accent5" w:themeShade="B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AA179B3"/>
    <w:multiLevelType w:val="hybridMultilevel"/>
    <w:tmpl w:val="1B3C3462"/>
    <w:lvl w:ilvl="0" w:tplc="3ED00A9C">
      <w:start w:val="1"/>
      <mc:AlternateContent>
        <mc:Choice Requires="w14">
          <w:numFmt w:val="custom" w:format="α, β, γ, ..."/>
        </mc:Choice>
        <mc:Fallback>
          <w:numFmt w:val="decimal"/>
        </mc:Fallback>
      </mc:AlternateContent>
      <w:lvlText w:val="%1)"/>
      <w:lvlJc w:val="left"/>
      <w:pPr>
        <w:ind w:left="720" w:hanging="360"/>
      </w:pPr>
      <w:rPr>
        <w:rFonts w:hint="default"/>
        <w:b w:val="0"/>
        <w:bCs w:val="0"/>
        <w:u w:color="77206D" w:themeColor="accent5" w:themeShade="BF"/>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35A1CE9"/>
    <w:multiLevelType w:val="hybridMultilevel"/>
    <w:tmpl w:val="9050D88C"/>
    <w:lvl w:ilvl="0" w:tplc="010A5BFC">
      <w:start w:val="1"/>
      <w:numFmt w:val="upperRoman"/>
      <w:lvlText w:val="%1."/>
      <w:lvlJc w:val="righ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662927227">
    <w:abstractNumId w:val="0"/>
  </w:num>
  <w:num w:numId="2" w16cid:durableId="1895659199">
    <w:abstractNumId w:val="7"/>
  </w:num>
  <w:num w:numId="3" w16cid:durableId="1364594716">
    <w:abstractNumId w:val="3"/>
  </w:num>
  <w:num w:numId="4" w16cid:durableId="349989783">
    <w:abstractNumId w:val="4"/>
  </w:num>
  <w:num w:numId="5" w16cid:durableId="1963802593">
    <w:abstractNumId w:val="5"/>
  </w:num>
  <w:num w:numId="6" w16cid:durableId="1772122028">
    <w:abstractNumId w:val="10"/>
  </w:num>
  <w:num w:numId="7" w16cid:durableId="1000427117">
    <w:abstractNumId w:val="8"/>
  </w:num>
  <w:num w:numId="8" w16cid:durableId="553126988">
    <w:abstractNumId w:val="1"/>
  </w:num>
  <w:num w:numId="9" w16cid:durableId="1102989746">
    <w:abstractNumId w:val="9"/>
  </w:num>
  <w:num w:numId="10" w16cid:durableId="1888835160">
    <w:abstractNumId w:val="6"/>
  </w:num>
  <w:num w:numId="11" w16cid:durableId="430852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51F"/>
    <w:rsid w:val="000943F7"/>
    <w:rsid w:val="000A051F"/>
    <w:rsid w:val="001743AB"/>
    <w:rsid w:val="00194439"/>
    <w:rsid w:val="00197237"/>
    <w:rsid w:val="001D7517"/>
    <w:rsid w:val="001F4DEC"/>
    <w:rsid w:val="00235407"/>
    <w:rsid w:val="002A6D11"/>
    <w:rsid w:val="002D5F37"/>
    <w:rsid w:val="003201BC"/>
    <w:rsid w:val="00346A00"/>
    <w:rsid w:val="003614B7"/>
    <w:rsid w:val="003D7F82"/>
    <w:rsid w:val="0043045D"/>
    <w:rsid w:val="004862C4"/>
    <w:rsid w:val="0053258B"/>
    <w:rsid w:val="005A6163"/>
    <w:rsid w:val="00624EAB"/>
    <w:rsid w:val="00643366"/>
    <w:rsid w:val="00701622"/>
    <w:rsid w:val="007F5B9F"/>
    <w:rsid w:val="00892140"/>
    <w:rsid w:val="0092794F"/>
    <w:rsid w:val="00A80196"/>
    <w:rsid w:val="00AA6951"/>
    <w:rsid w:val="00AC50EF"/>
    <w:rsid w:val="00AF1DFE"/>
    <w:rsid w:val="00BC66AA"/>
    <w:rsid w:val="00BD75D7"/>
    <w:rsid w:val="00C559EE"/>
    <w:rsid w:val="00C657F8"/>
    <w:rsid w:val="00C900A2"/>
    <w:rsid w:val="00CB5A6B"/>
    <w:rsid w:val="00CB62D2"/>
    <w:rsid w:val="00CC16B4"/>
    <w:rsid w:val="00CC1C1F"/>
    <w:rsid w:val="00D05D39"/>
    <w:rsid w:val="00D34579"/>
    <w:rsid w:val="00D8794C"/>
    <w:rsid w:val="00DD406A"/>
    <w:rsid w:val="00E107C0"/>
    <w:rsid w:val="00E13F04"/>
    <w:rsid w:val="00E4613E"/>
    <w:rsid w:val="00E677C7"/>
    <w:rsid w:val="00E9603A"/>
    <w:rsid w:val="00ED1C25"/>
    <w:rsid w:val="00F20CB9"/>
    <w:rsid w:val="00F22CE8"/>
    <w:rsid w:val="00FD3773"/>
    <w:rsid w:val="00FF32F6"/>
    <w:rsid w:val="56F022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B4094"/>
  <w15:chartTrackingRefBased/>
  <w15:docId w15:val="{F0D8FB07-5AA0-49B0-8B54-2337A808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4579"/>
    <w:pPr>
      <w:spacing w:after="120" w:line="259" w:lineRule="auto"/>
      <w:jc w:val="both"/>
    </w:pPr>
    <w:rPr>
      <w:sz w:val="22"/>
      <w:szCs w:val="22"/>
    </w:rPr>
  </w:style>
  <w:style w:type="paragraph" w:styleId="2">
    <w:name w:val="heading 2"/>
    <w:basedOn w:val="a0"/>
    <w:next w:val="a0"/>
    <w:link w:val="2Char"/>
    <w:uiPriority w:val="9"/>
    <w:unhideWhenUsed/>
    <w:qFormat/>
    <w:rsid w:val="000A051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0A051F"/>
    <w:rPr>
      <w:b/>
      <w:bCs/>
    </w:rPr>
  </w:style>
  <w:style w:type="character" w:customStyle="1" w:styleId="2Char">
    <w:name w:val="Επικεφαλίδα 2 Char"/>
    <w:basedOn w:val="a1"/>
    <w:link w:val="2"/>
    <w:uiPriority w:val="9"/>
    <w:rsid w:val="000A051F"/>
    <w:rPr>
      <w:rFonts w:asciiTheme="majorHAnsi" w:eastAsiaTheme="majorEastAsia" w:hAnsiTheme="majorHAnsi" w:cstheme="majorBidi"/>
      <w:color w:val="0F4761" w:themeColor="accent1" w:themeShade="BF"/>
      <w:sz w:val="26"/>
      <w:szCs w:val="26"/>
    </w:rPr>
  </w:style>
  <w:style w:type="table" w:styleId="a5">
    <w:name w:val="Grid Table Light"/>
    <w:basedOn w:val="a2"/>
    <w:uiPriority w:val="40"/>
    <w:rsid w:val="000A05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6">
    <w:name w:val="No Spacing"/>
    <w:uiPriority w:val="1"/>
    <w:qFormat/>
    <w:rsid w:val="000A051F"/>
    <w:pPr>
      <w:spacing w:after="0" w:line="240" w:lineRule="auto"/>
      <w:jc w:val="center"/>
    </w:pPr>
    <w:rPr>
      <w:sz w:val="22"/>
      <w:szCs w:val="22"/>
    </w:rPr>
  </w:style>
  <w:style w:type="paragraph" w:customStyle="1" w:styleId="Txt">
    <w:name w:val="Txt..."/>
    <w:basedOn w:val="a0"/>
    <w:link w:val="TxtChar"/>
    <w:qFormat/>
    <w:rsid w:val="000A051F"/>
    <w:pPr>
      <w:keepNext/>
      <w:shd w:val="clear" w:color="auto" w:fill="FFF9E5"/>
      <w:tabs>
        <w:tab w:val="left" w:leader="dot" w:pos="284"/>
      </w:tabs>
      <w:spacing w:before="40" w:after="40"/>
    </w:pPr>
    <w:rPr>
      <w:rFonts w:ascii="Aptos Narrow" w:hAnsi="Aptos Narrow"/>
    </w:rPr>
  </w:style>
  <w:style w:type="character" w:customStyle="1" w:styleId="TxtChar">
    <w:name w:val="Txt... Char"/>
    <w:basedOn w:val="a1"/>
    <w:link w:val="Txt"/>
    <w:rsid w:val="000A051F"/>
    <w:rPr>
      <w:rFonts w:ascii="Aptos Narrow" w:hAnsi="Aptos Narrow"/>
      <w:sz w:val="22"/>
      <w:szCs w:val="22"/>
      <w:shd w:val="clear" w:color="auto" w:fill="FFF9E5"/>
    </w:rPr>
  </w:style>
  <w:style w:type="paragraph" w:customStyle="1" w:styleId="a7">
    <w:name w:val="Ερώτηση"/>
    <w:basedOn w:val="a0"/>
    <w:link w:val="Char"/>
    <w:qFormat/>
    <w:rsid w:val="00BC66AA"/>
    <w:pPr>
      <w:keepNext/>
      <w:shd w:val="clear" w:color="auto" w:fill="F2F2F2" w:themeFill="background1" w:themeFillShade="F2"/>
      <w:tabs>
        <w:tab w:val="left" w:pos="5670"/>
      </w:tabs>
      <w:spacing w:before="40" w:after="40"/>
    </w:pPr>
    <w:rPr>
      <w:rFonts w:ascii="Aptos Narrow" w:hAnsi="Aptos Narrow"/>
      <w:color w:val="0E2841" w:themeColor="text2"/>
    </w:rPr>
  </w:style>
  <w:style w:type="character" w:customStyle="1" w:styleId="Char">
    <w:name w:val="Ερώτηση Char"/>
    <w:basedOn w:val="a1"/>
    <w:link w:val="a7"/>
    <w:rsid w:val="00BC66AA"/>
    <w:rPr>
      <w:rFonts w:ascii="Aptos Narrow" w:hAnsi="Aptos Narrow"/>
      <w:color w:val="0E2841" w:themeColor="text2"/>
      <w:sz w:val="22"/>
      <w:szCs w:val="22"/>
      <w:shd w:val="clear" w:color="auto" w:fill="F2F2F2" w:themeFill="background1" w:themeFillShade="F2"/>
    </w:rPr>
  </w:style>
  <w:style w:type="paragraph" w:customStyle="1" w:styleId="a8">
    <w:name w:val="Ερωτ.Επεξήγηση"/>
    <w:basedOn w:val="a7"/>
    <w:link w:val="Char0"/>
    <w:qFormat/>
    <w:rsid w:val="000A051F"/>
    <w:rPr>
      <w:i/>
      <w:iCs/>
      <w:color w:val="153D63" w:themeColor="text2" w:themeTint="E6"/>
      <w:lang w:eastAsia="el-GR"/>
    </w:rPr>
  </w:style>
  <w:style w:type="character" w:customStyle="1" w:styleId="Char0">
    <w:name w:val="Ερωτ.Επεξήγηση Char"/>
    <w:basedOn w:val="Char"/>
    <w:link w:val="a8"/>
    <w:rsid w:val="000A051F"/>
    <w:rPr>
      <w:rFonts w:ascii="Aptos Narrow" w:hAnsi="Aptos Narrow"/>
      <w:i/>
      <w:iCs/>
      <w:color w:val="153D63" w:themeColor="text2" w:themeTint="E6"/>
      <w:sz w:val="22"/>
      <w:szCs w:val="22"/>
      <w:shd w:val="clear" w:color="auto" w:fill="F1F9F6"/>
      <w:lang w:eastAsia="el-GR"/>
    </w:rPr>
  </w:style>
  <w:style w:type="paragraph" w:customStyle="1" w:styleId="20">
    <w:name w:val="Ερώτηση2"/>
    <w:basedOn w:val="a7"/>
    <w:link w:val="2Char0"/>
    <w:qFormat/>
    <w:rsid w:val="000A051F"/>
    <w:pPr>
      <w:framePr w:hSpace="180" w:wrap="around" w:vAnchor="text" w:hAnchor="margin" w:x="-147" w:y="200"/>
      <w:shd w:val="clear" w:color="auto" w:fill="auto"/>
    </w:pPr>
  </w:style>
  <w:style w:type="character" w:customStyle="1" w:styleId="2Char0">
    <w:name w:val="Ερώτηση2 Char"/>
    <w:basedOn w:val="Char"/>
    <w:link w:val="20"/>
    <w:rsid w:val="000A051F"/>
    <w:rPr>
      <w:rFonts w:ascii="Aptos Narrow" w:hAnsi="Aptos Narrow"/>
      <w:color w:val="0E2841" w:themeColor="text2"/>
      <w:sz w:val="22"/>
      <w:szCs w:val="22"/>
      <w:shd w:val="clear" w:color="auto" w:fill="F1F9F6"/>
    </w:rPr>
  </w:style>
  <w:style w:type="paragraph" w:styleId="a9">
    <w:name w:val="List Paragraph"/>
    <w:basedOn w:val="a0"/>
    <w:link w:val="Char1"/>
    <w:uiPriority w:val="34"/>
    <w:qFormat/>
    <w:rsid w:val="001D7517"/>
    <w:pPr>
      <w:ind w:left="720"/>
      <w:contextualSpacing/>
    </w:pPr>
  </w:style>
  <w:style w:type="paragraph" w:customStyle="1" w:styleId="a">
    <w:name w:val="ΔενΑφορά"/>
    <w:basedOn w:val="a9"/>
    <w:link w:val="Char2"/>
    <w:qFormat/>
    <w:rsid w:val="00346A00"/>
    <w:pPr>
      <w:numPr>
        <w:numId w:val="2"/>
      </w:numPr>
    </w:pPr>
    <w:rPr>
      <w:i/>
      <w:color w:val="C00000"/>
    </w:rPr>
  </w:style>
  <w:style w:type="character" w:customStyle="1" w:styleId="Char1">
    <w:name w:val="Παράγραφος λίστας Char"/>
    <w:basedOn w:val="a1"/>
    <w:link w:val="a9"/>
    <w:uiPriority w:val="34"/>
    <w:rsid w:val="001D7517"/>
    <w:rPr>
      <w:sz w:val="22"/>
      <w:szCs w:val="22"/>
    </w:rPr>
  </w:style>
  <w:style w:type="character" w:customStyle="1" w:styleId="Char2">
    <w:name w:val="ΔενΑφορά Char"/>
    <w:basedOn w:val="Char1"/>
    <w:link w:val="a"/>
    <w:rsid w:val="00346A00"/>
    <w:rPr>
      <w:i/>
      <w:color w:val="C00000"/>
      <w:sz w:val="22"/>
      <w:szCs w:val="22"/>
    </w:rPr>
  </w:style>
  <w:style w:type="table" w:styleId="aa">
    <w:name w:val="Table Grid"/>
    <w:basedOn w:val="a2"/>
    <w:uiPriority w:val="39"/>
    <w:rsid w:val="00A8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1"/>
    <w:uiPriority w:val="20"/>
    <w:qFormat/>
    <w:rsid w:val="00AC50EF"/>
    <w:rPr>
      <w:i/>
      <w:iCs/>
    </w:rPr>
  </w:style>
  <w:style w:type="paragraph" w:styleId="ac">
    <w:name w:val="endnote text"/>
    <w:basedOn w:val="a0"/>
    <w:link w:val="Char3"/>
    <w:uiPriority w:val="99"/>
    <w:semiHidden/>
    <w:unhideWhenUsed/>
    <w:rsid w:val="00624EAB"/>
    <w:pPr>
      <w:spacing w:after="0" w:line="240" w:lineRule="auto"/>
    </w:pPr>
    <w:rPr>
      <w:sz w:val="20"/>
      <w:szCs w:val="20"/>
    </w:rPr>
  </w:style>
  <w:style w:type="character" w:customStyle="1" w:styleId="Char3">
    <w:name w:val="Κείμενο σημείωσης τέλους Char"/>
    <w:basedOn w:val="a1"/>
    <w:link w:val="ac"/>
    <w:uiPriority w:val="99"/>
    <w:semiHidden/>
    <w:rsid w:val="00624EAB"/>
    <w:rPr>
      <w:sz w:val="20"/>
      <w:szCs w:val="20"/>
    </w:rPr>
  </w:style>
  <w:style w:type="character" w:styleId="ad">
    <w:name w:val="endnote reference"/>
    <w:basedOn w:val="a1"/>
    <w:uiPriority w:val="99"/>
    <w:semiHidden/>
    <w:unhideWhenUsed/>
    <w:rsid w:val="00624EAB"/>
    <w:rPr>
      <w:vertAlign w:val="superscript"/>
    </w:rPr>
  </w:style>
  <w:style w:type="paragraph" w:styleId="ae">
    <w:name w:val="footnote text"/>
    <w:basedOn w:val="a0"/>
    <w:link w:val="Char4"/>
    <w:semiHidden/>
    <w:unhideWhenUsed/>
    <w:rsid w:val="00624EAB"/>
    <w:pPr>
      <w:spacing w:after="0" w:line="240" w:lineRule="auto"/>
    </w:pPr>
    <w:rPr>
      <w:sz w:val="20"/>
      <w:szCs w:val="20"/>
    </w:rPr>
  </w:style>
  <w:style w:type="character" w:customStyle="1" w:styleId="Char4">
    <w:name w:val="Κείμενο υποσημείωσης Char"/>
    <w:basedOn w:val="a1"/>
    <w:link w:val="ae"/>
    <w:semiHidden/>
    <w:rsid w:val="00624EAB"/>
    <w:rPr>
      <w:sz w:val="20"/>
      <w:szCs w:val="20"/>
    </w:rPr>
  </w:style>
  <w:style w:type="character" w:styleId="af">
    <w:name w:val="footnote reference"/>
    <w:basedOn w:val="a1"/>
    <w:semiHidden/>
    <w:unhideWhenUsed/>
    <w:rsid w:val="00624EAB"/>
    <w:rPr>
      <w:vertAlign w:val="superscript"/>
    </w:rPr>
  </w:style>
  <w:style w:type="character" w:styleId="-">
    <w:name w:val="Hyperlink"/>
    <w:basedOn w:val="a1"/>
    <w:uiPriority w:val="99"/>
    <w:unhideWhenUsed/>
    <w:rsid w:val="00624EAB"/>
    <w:rPr>
      <w:color w:val="467886" w:themeColor="hyperlink"/>
      <w:u w:val="single"/>
    </w:rPr>
  </w:style>
  <w:style w:type="paragraph" w:customStyle="1" w:styleId="21">
    <w:name w:val="Επεξήγηση2"/>
    <w:next w:val="a0"/>
    <w:link w:val="2Char1"/>
    <w:qFormat/>
    <w:rsid w:val="00624EAB"/>
    <w:pPr>
      <w:keepNext/>
      <w:spacing w:after="60" w:line="259" w:lineRule="auto"/>
    </w:pPr>
    <w:rPr>
      <w:rFonts w:ascii="Aptos Narrow" w:eastAsia="Calibri" w:hAnsi="Aptos Narrow" w:cs="Calibri"/>
      <w:i/>
      <w:iCs/>
      <w:color w:val="156082" w:themeColor="accent1"/>
      <w:sz w:val="22"/>
      <w:szCs w:val="22"/>
    </w:rPr>
  </w:style>
  <w:style w:type="character" w:customStyle="1" w:styleId="2Char1">
    <w:name w:val="Επεξήγηση2 Char"/>
    <w:basedOn w:val="a1"/>
    <w:link w:val="21"/>
    <w:rsid w:val="00624EAB"/>
    <w:rPr>
      <w:rFonts w:ascii="Aptos Narrow" w:eastAsia="Calibri" w:hAnsi="Aptos Narrow" w:cs="Calibri"/>
      <w:i/>
      <w:iCs/>
      <w:color w:val="156082" w:themeColor="accent1"/>
      <w:sz w:val="22"/>
      <w:szCs w:val="22"/>
    </w:rPr>
  </w:style>
  <w:style w:type="paragraph" w:customStyle="1" w:styleId="1SB">
    <w:name w:val="Πιν1SB"/>
    <w:basedOn w:val="a0"/>
    <w:link w:val="1SBChar"/>
    <w:qFormat/>
    <w:rsid w:val="00BC66AA"/>
    <w:pPr>
      <w:spacing w:before="40" w:after="40"/>
    </w:pPr>
    <w:rPr>
      <w:rFonts w:ascii="Aptos SemiBold" w:eastAsiaTheme="majorEastAsia" w:hAnsi="Aptos SemiBold" w:cs="Arial"/>
      <w:bCs/>
    </w:rPr>
  </w:style>
  <w:style w:type="character" w:customStyle="1" w:styleId="1SBChar">
    <w:name w:val="Πιν1SB Char"/>
    <w:basedOn w:val="a1"/>
    <w:link w:val="1SB"/>
    <w:rsid w:val="00BC66AA"/>
    <w:rPr>
      <w:rFonts w:ascii="Aptos SemiBold" w:eastAsiaTheme="majorEastAsia" w:hAnsi="Aptos SemiBold" w:cs="Arial"/>
      <w:bCs/>
      <w:sz w:val="22"/>
      <w:szCs w:val="22"/>
    </w:rPr>
  </w:style>
  <w:style w:type="table" w:styleId="1">
    <w:name w:val="Grid Table 1 Light"/>
    <w:basedOn w:val="a2"/>
    <w:uiPriority w:val="46"/>
    <w:rsid w:val="00BC66A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0">
    <w:name w:val="Unresolved Mention"/>
    <w:basedOn w:val="a1"/>
    <w:uiPriority w:val="99"/>
    <w:semiHidden/>
    <w:unhideWhenUsed/>
    <w:rsid w:val="00D8794C"/>
    <w:rPr>
      <w:color w:val="605E5C"/>
      <w:shd w:val="clear" w:color="auto" w:fill="E1DFDD"/>
    </w:rPr>
  </w:style>
  <w:style w:type="paragraph" w:customStyle="1" w:styleId="af1">
    <w:name w:val="Σημ.Τέλους"/>
    <w:basedOn w:val="ac"/>
    <w:link w:val="Char5"/>
    <w:qFormat/>
    <w:rsid w:val="00BD75D7"/>
    <w:pPr>
      <w:spacing w:after="60"/>
      <w:ind w:left="284" w:hanging="284"/>
    </w:pPr>
    <w:rPr>
      <w:rFonts w:cs="Arial"/>
      <w:sz w:val="22"/>
    </w:rPr>
  </w:style>
  <w:style w:type="character" w:customStyle="1" w:styleId="Char5">
    <w:name w:val="Σημ.Τέλους Char"/>
    <w:basedOn w:val="Char3"/>
    <w:link w:val="af1"/>
    <w:rsid w:val="00BD75D7"/>
    <w:rPr>
      <w:rFonts w:cs="Arial"/>
      <w:sz w:val="22"/>
      <w:szCs w:val="20"/>
    </w:rPr>
  </w:style>
  <w:style w:type="paragraph" w:styleId="af2">
    <w:name w:val="header"/>
    <w:basedOn w:val="a0"/>
    <w:link w:val="Char6"/>
    <w:uiPriority w:val="99"/>
    <w:unhideWhenUsed/>
    <w:rsid w:val="00BD75D7"/>
    <w:pPr>
      <w:tabs>
        <w:tab w:val="center" w:pos="4153"/>
        <w:tab w:val="right" w:pos="8306"/>
      </w:tabs>
      <w:spacing w:after="0" w:line="240" w:lineRule="auto"/>
    </w:pPr>
  </w:style>
  <w:style w:type="character" w:customStyle="1" w:styleId="Char6">
    <w:name w:val="Κεφαλίδα Char"/>
    <w:basedOn w:val="a1"/>
    <w:link w:val="af2"/>
    <w:uiPriority w:val="99"/>
    <w:rsid w:val="00BD75D7"/>
    <w:rPr>
      <w:sz w:val="22"/>
      <w:szCs w:val="22"/>
    </w:rPr>
  </w:style>
  <w:style w:type="paragraph" w:styleId="af3">
    <w:name w:val="footer"/>
    <w:basedOn w:val="a0"/>
    <w:link w:val="Char7"/>
    <w:uiPriority w:val="99"/>
    <w:unhideWhenUsed/>
    <w:rsid w:val="00BD75D7"/>
    <w:pPr>
      <w:tabs>
        <w:tab w:val="center" w:pos="4153"/>
        <w:tab w:val="right" w:pos="8306"/>
      </w:tabs>
      <w:spacing w:after="0" w:line="240" w:lineRule="auto"/>
    </w:pPr>
  </w:style>
  <w:style w:type="character" w:customStyle="1" w:styleId="Char7">
    <w:name w:val="Υποσέλιδο Char"/>
    <w:basedOn w:val="a1"/>
    <w:link w:val="af3"/>
    <w:uiPriority w:val="99"/>
    <w:rsid w:val="00BD75D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28;&#961;&#959;&#963;&#945;&#961;&#956;&#959;&#963;&#956;&#941;&#957;&#945;%20&#960;&#961;&#972;&#964;&#965;&#960;&#945;%20&#964;&#959;&#965;%20Office\&#904;&#947;&#947;&#961;&#945;&#966;&#959;%20Apt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E59D4-90F2-49C6-9EAB-6157FC99C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Έγγραφο Aptos.dotx</Template>
  <TotalTime>168</TotalTime>
  <Pages>4</Pages>
  <Words>721</Words>
  <Characters>4203</Characters>
  <Application>Microsoft Office Word</Application>
  <DocSecurity>0</DocSecurity>
  <Lines>182</Lines>
  <Paragraphs>76</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
      <vt:lpstr>    ΣΧΕΤΙΚΑ ΜΕ ΤΗ ΣΩΡΕΥΣΗ ΤΩΝ ΕΝΙΣΧΥΣΕΩΝ ΗΣΣΟΝΟΣ ΣΗΜΑΣΙΑΣ (DE MINIMIS) ΒΑΣΕΙ ΤΟΥ ΚΑΝ</vt:lpstr>
      <vt:lpstr>    ΥΠΕΥΘΥΝΗ ΔΗΛΩΣΗ/  (άρθρο 8 Ν.1599/1986)</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Γαβριηλιδης Γεώργιος</dc:creator>
  <cp:keywords/>
  <dc:description/>
  <cp:lastModifiedBy>Γαβριηλίδης Γεώργιος</cp:lastModifiedBy>
  <cp:revision>22</cp:revision>
  <dcterms:created xsi:type="dcterms:W3CDTF">2026-06-23T18:06:00Z</dcterms:created>
  <dcterms:modified xsi:type="dcterms:W3CDTF">2026-08-06T07:48:00Z</dcterms:modified>
</cp:coreProperties>
</file>