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1B2B8" w14:textId="6EE22AA6" w:rsidR="00F20CB9" w:rsidRPr="00AC50EF" w:rsidRDefault="000A051F" w:rsidP="00416343">
      <w:pPr>
        <w:pStyle w:val="2"/>
        <w:spacing w:before="0" w:after="840" w:line="278" w:lineRule="auto"/>
        <w:rPr>
          <w:rStyle w:val="a4"/>
          <w:sz w:val="28"/>
          <w:szCs w:val="28"/>
        </w:rPr>
      </w:pPr>
      <w:r w:rsidRPr="00AC50EF">
        <w:rPr>
          <w:rStyle w:val="a4"/>
          <w:sz w:val="28"/>
          <w:szCs w:val="28"/>
        </w:rPr>
        <w:t>ΥΠΕΥΘΥΝΗ ΔΗΛΩΣΗ ΥΠΟΨΗΦΙΟΥ ΔΙΚΑΙΟΥΧΟΥ/ ΝΟΜΙΜΟΥ ΕΚΠΡΟΣΩΠΟΥ</w:t>
      </w:r>
    </w:p>
    <w:p w14:paraId="4C185A88" w14:textId="43D2A666" w:rsidR="000A051F" w:rsidRPr="000A051F" w:rsidRDefault="000A051F" w:rsidP="00AC50EF">
      <w:pPr>
        <w:pStyle w:val="2"/>
        <w:spacing w:before="360" w:after="120" w:line="278" w:lineRule="auto"/>
        <w:rPr>
          <w:rStyle w:val="a4"/>
          <w:color w:val="auto"/>
          <w:sz w:val="24"/>
          <w:szCs w:val="24"/>
        </w:rPr>
      </w:pPr>
      <w:r w:rsidRPr="000A051F">
        <w:rPr>
          <w:rStyle w:val="a4"/>
          <w:color w:val="auto"/>
          <w:sz w:val="28"/>
          <w:szCs w:val="28"/>
        </w:rPr>
        <w:t>ΥΠΕΥΘΥΝΗ ΔΗΛΩΣΗ</w:t>
      </w:r>
      <w:r w:rsidRPr="000A051F">
        <w:rPr>
          <w:noProof/>
          <w:color w:val="auto"/>
          <w:sz w:val="28"/>
          <w:szCs w:val="28"/>
        </w:rPr>
        <w:drawing>
          <wp:anchor distT="0" distB="0" distL="114300" distR="114300" simplePos="0" relativeHeight="251658240" behindDoc="0" locked="0" layoutInCell="1" allowOverlap="1" wp14:anchorId="3B444CF9" wp14:editId="67F12B16">
            <wp:simplePos x="0" y="0"/>
            <wp:positionH relativeFrom="margin">
              <wp:align>center</wp:align>
            </wp:positionH>
            <wp:positionV relativeFrom="paragraph">
              <wp:posOffset>0</wp:posOffset>
            </wp:positionV>
            <wp:extent cx="717172" cy="720000"/>
            <wp:effectExtent l="0" t="0" r="6985" b="4445"/>
            <wp:wrapTopAndBottom/>
            <wp:docPr id="200336916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369163" name="Εικόνα 2003369163"/>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717172" cy="720000"/>
                    </a:xfrm>
                    <a:prstGeom prst="rect">
                      <a:avLst/>
                    </a:prstGeom>
                  </pic:spPr>
                </pic:pic>
              </a:graphicData>
            </a:graphic>
            <wp14:sizeRelH relativeFrom="page">
              <wp14:pctWidth>0</wp14:pctWidth>
            </wp14:sizeRelH>
            <wp14:sizeRelV relativeFrom="page">
              <wp14:pctHeight>0</wp14:pctHeight>
            </wp14:sizeRelV>
          </wp:anchor>
        </w:drawing>
      </w:r>
      <w:r w:rsidRPr="000A051F">
        <w:rPr>
          <w:rStyle w:val="a4"/>
          <w:color w:val="auto"/>
          <w:sz w:val="28"/>
          <w:szCs w:val="28"/>
        </w:rPr>
        <w:t xml:space="preserve"> </w:t>
      </w:r>
      <w:r w:rsidRPr="000A051F">
        <w:rPr>
          <w:rStyle w:val="a4"/>
          <w:color w:val="auto"/>
        </w:rPr>
        <w:br/>
      </w:r>
      <w:r w:rsidRPr="000A051F">
        <w:rPr>
          <w:rStyle w:val="a4"/>
          <w:color w:val="auto"/>
          <w:sz w:val="24"/>
          <w:szCs w:val="24"/>
        </w:rPr>
        <w:t>(άρθρο 8 Ν.1599/1986)</w:t>
      </w:r>
    </w:p>
    <w:p w14:paraId="2B544FD3" w14:textId="7B033F2B" w:rsidR="000A051F" w:rsidRPr="000A051F" w:rsidRDefault="000A051F" w:rsidP="000A051F">
      <w:pPr>
        <w:pStyle w:val="a6"/>
      </w:pPr>
      <w:r w:rsidRPr="000A051F">
        <w:t>Η ακρίβεια των στοιχείων που υποβάλλονται με αυτή τη δήλωση μπορεί να ελεγχθεί με βάση το αρχείο άλλων υπηρεσιών (άρθρο 8 παρ. 4 Ν. 1599/1986)</w:t>
      </w:r>
    </w:p>
    <w:tbl>
      <w:tblPr>
        <w:tblStyle w:val="a5"/>
        <w:tblpPr w:leftFromText="180" w:rightFromText="180" w:vertAnchor="text" w:horzAnchor="margin" w:tblpX="-147" w:tblpY="200"/>
        <w:tblW w:w="5075" w:type="pct"/>
        <w:tblLook w:val="04A0" w:firstRow="1" w:lastRow="0" w:firstColumn="1" w:lastColumn="0" w:noHBand="0" w:noVBand="1"/>
      </w:tblPr>
      <w:tblGrid>
        <w:gridCol w:w="1405"/>
        <w:gridCol w:w="289"/>
        <w:gridCol w:w="843"/>
        <w:gridCol w:w="292"/>
        <w:gridCol w:w="135"/>
        <w:gridCol w:w="984"/>
        <w:gridCol w:w="845"/>
        <w:gridCol w:w="20"/>
        <w:gridCol w:w="425"/>
        <w:gridCol w:w="286"/>
        <w:gridCol w:w="423"/>
        <w:gridCol w:w="1551"/>
        <w:gridCol w:w="670"/>
        <w:gridCol w:w="441"/>
        <w:gridCol w:w="511"/>
        <w:gridCol w:w="940"/>
      </w:tblGrid>
      <w:tr w:rsidR="000A051F" w:rsidRPr="000A051F" w14:paraId="7DE92AD7" w14:textId="77777777" w:rsidTr="002D5F37">
        <w:trPr>
          <w:trHeight w:val="415"/>
        </w:trPr>
        <w:tc>
          <w:tcPr>
            <w:tcW w:w="699" w:type="pct"/>
          </w:tcPr>
          <w:p w14:paraId="0F0F87CF" w14:textId="77777777" w:rsidR="000A051F" w:rsidRPr="000A051F" w:rsidRDefault="000A051F" w:rsidP="000A051F">
            <w:pPr>
              <w:pStyle w:val="20"/>
              <w:framePr w:hSpace="0" w:wrap="auto" w:vAnchor="margin" w:hAnchor="text" w:xAlign="left" w:yAlign="inline"/>
            </w:pPr>
            <w:r w:rsidRPr="000A051F">
              <w:t>ΠΡΟΣ</w:t>
            </w:r>
            <w:r w:rsidRPr="000A051F">
              <w:rPr>
                <w:vertAlign w:val="superscript"/>
              </w:rPr>
              <w:t>(1):</w:t>
            </w:r>
          </w:p>
        </w:tc>
        <w:tc>
          <w:tcPr>
            <w:tcW w:w="4301" w:type="pct"/>
            <w:gridSpan w:val="15"/>
          </w:tcPr>
          <w:p w14:paraId="61D9DC66" w14:textId="124D21F8" w:rsidR="000A051F" w:rsidRPr="00346A00" w:rsidRDefault="000A051F" w:rsidP="000A051F">
            <w:pPr>
              <w:pStyle w:val="Txt"/>
            </w:pPr>
            <w:r w:rsidRPr="000A051F">
              <w:t xml:space="preserve">Ο.Τ.Δ.: </w:t>
            </w:r>
            <w:r w:rsidR="00346A00">
              <w:t>Αναπτυξιακή Πέλλας Αναπτυξιακή ΑΕ ΟΤΑ</w:t>
            </w:r>
          </w:p>
        </w:tc>
      </w:tr>
      <w:tr w:rsidR="000A051F" w:rsidRPr="000A051F" w14:paraId="48472134" w14:textId="77777777" w:rsidTr="002D5F37">
        <w:trPr>
          <w:trHeight w:val="415"/>
        </w:trPr>
        <w:tc>
          <w:tcPr>
            <w:tcW w:w="699" w:type="pct"/>
          </w:tcPr>
          <w:p w14:paraId="751D689F" w14:textId="56DCBB25" w:rsidR="000A051F" w:rsidRPr="000A051F" w:rsidRDefault="000A051F" w:rsidP="000A051F">
            <w:pPr>
              <w:pStyle w:val="20"/>
              <w:framePr w:hSpace="0" w:wrap="auto" w:vAnchor="margin" w:hAnchor="text" w:xAlign="left" w:yAlign="inline"/>
            </w:pPr>
            <w:r w:rsidRPr="000A051F">
              <w:t xml:space="preserve">Ο </w:t>
            </w:r>
            <w:r>
              <w:t>/</w:t>
            </w:r>
            <w:r w:rsidRPr="000A051F">
              <w:t>Η Όνομα:</w:t>
            </w:r>
          </w:p>
        </w:tc>
        <w:tc>
          <w:tcPr>
            <w:tcW w:w="1684" w:type="pct"/>
            <w:gridSpan w:val="6"/>
          </w:tcPr>
          <w:p w14:paraId="044398F9" w14:textId="77777777" w:rsidR="000A051F" w:rsidRPr="000A051F" w:rsidRDefault="000A051F" w:rsidP="000A051F">
            <w:pPr>
              <w:pStyle w:val="Txt"/>
            </w:pPr>
          </w:p>
        </w:tc>
        <w:tc>
          <w:tcPr>
            <w:tcW w:w="573" w:type="pct"/>
            <w:gridSpan w:val="4"/>
          </w:tcPr>
          <w:p w14:paraId="305029A7" w14:textId="77777777" w:rsidR="000A051F" w:rsidRPr="000A051F" w:rsidRDefault="000A051F" w:rsidP="000A051F">
            <w:pPr>
              <w:pStyle w:val="20"/>
              <w:framePr w:hSpace="0" w:wrap="auto" w:vAnchor="margin" w:hAnchor="text" w:xAlign="left" w:yAlign="inline"/>
            </w:pPr>
            <w:r w:rsidRPr="000A051F">
              <w:t>Επώνυμο:</w:t>
            </w:r>
          </w:p>
        </w:tc>
        <w:tc>
          <w:tcPr>
            <w:tcW w:w="2043" w:type="pct"/>
            <w:gridSpan w:val="5"/>
          </w:tcPr>
          <w:p w14:paraId="0E5AB10E" w14:textId="77777777" w:rsidR="000A051F" w:rsidRPr="000A051F" w:rsidRDefault="000A051F" w:rsidP="000A051F">
            <w:pPr>
              <w:pStyle w:val="Txt"/>
            </w:pPr>
          </w:p>
        </w:tc>
      </w:tr>
      <w:tr w:rsidR="000A051F" w:rsidRPr="000A051F" w14:paraId="6DA1302B" w14:textId="77777777" w:rsidTr="00AC50EF">
        <w:trPr>
          <w:trHeight w:val="99"/>
        </w:trPr>
        <w:tc>
          <w:tcPr>
            <w:tcW w:w="1407" w:type="pct"/>
            <w:gridSpan w:val="4"/>
          </w:tcPr>
          <w:p w14:paraId="6BD1ADCA" w14:textId="77777777" w:rsidR="000A051F" w:rsidRPr="000A051F" w:rsidRDefault="000A051F" w:rsidP="000A051F">
            <w:pPr>
              <w:pStyle w:val="20"/>
              <w:framePr w:hSpace="0" w:wrap="auto" w:vAnchor="margin" w:hAnchor="text" w:xAlign="left" w:yAlign="inline"/>
            </w:pPr>
            <w:r w:rsidRPr="000A051F">
              <w:t xml:space="preserve">Όνομα και Επώνυμο Πατέρα: </w:t>
            </w:r>
          </w:p>
        </w:tc>
        <w:tc>
          <w:tcPr>
            <w:tcW w:w="3593" w:type="pct"/>
            <w:gridSpan w:val="12"/>
          </w:tcPr>
          <w:p w14:paraId="66051FC8" w14:textId="77777777" w:rsidR="000A051F" w:rsidRPr="000A051F" w:rsidRDefault="000A051F" w:rsidP="000A051F">
            <w:pPr>
              <w:pStyle w:val="Txt"/>
            </w:pPr>
          </w:p>
        </w:tc>
      </w:tr>
      <w:tr w:rsidR="000A051F" w:rsidRPr="000A051F" w14:paraId="14F02702" w14:textId="77777777" w:rsidTr="00AC50EF">
        <w:trPr>
          <w:trHeight w:val="99"/>
        </w:trPr>
        <w:tc>
          <w:tcPr>
            <w:tcW w:w="1407" w:type="pct"/>
            <w:gridSpan w:val="4"/>
          </w:tcPr>
          <w:p w14:paraId="5BC1CCC4" w14:textId="77777777" w:rsidR="000A051F" w:rsidRPr="000A051F" w:rsidRDefault="000A051F" w:rsidP="000A051F">
            <w:pPr>
              <w:pStyle w:val="20"/>
              <w:framePr w:hSpace="0" w:wrap="auto" w:vAnchor="margin" w:hAnchor="text" w:xAlign="left" w:yAlign="inline"/>
            </w:pPr>
            <w:r w:rsidRPr="000A051F">
              <w:t>Όνομα και Επώνυμο Μητέρας:</w:t>
            </w:r>
          </w:p>
        </w:tc>
        <w:tc>
          <w:tcPr>
            <w:tcW w:w="3593" w:type="pct"/>
            <w:gridSpan w:val="12"/>
          </w:tcPr>
          <w:p w14:paraId="34D971D1" w14:textId="77777777" w:rsidR="000A051F" w:rsidRPr="000A051F" w:rsidRDefault="000A051F" w:rsidP="000A051F">
            <w:pPr>
              <w:pStyle w:val="Txt"/>
            </w:pPr>
          </w:p>
        </w:tc>
      </w:tr>
      <w:tr w:rsidR="000A051F" w:rsidRPr="000A051F" w14:paraId="571D375F" w14:textId="77777777" w:rsidTr="00AC50EF">
        <w:tc>
          <w:tcPr>
            <w:tcW w:w="1407" w:type="pct"/>
            <w:gridSpan w:val="4"/>
          </w:tcPr>
          <w:p w14:paraId="5C154786" w14:textId="77777777" w:rsidR="000A051F" w:rsidRPr="000A051F" w:rsidRDefault="000A051F" w:rsidP="000A051F">
            <w:pPr>
              <w:pStyle w:val="20"/>
              <w:framePr w:hSpace="0" w:wrap="auto" w:vAnchor="margin" w:hAnchor="text" w:xAlign="left" w:yAlign="inline"/>
            </w:pPr>
            <w:r w:rsidRPr="000A051F">
              <w:t>Ημερομηνία γέννησης</w:t>
            </w:r>
            <w:r w:rsidRPr="000A051F">
              <w:rPr>
                <w:vertAlign w:val="superscript"/>
              </w:rPr>
              <w:t>(2)</w:t>
            </w:r>
            <w:r w:rsidRPr="000A051F">
              <w:t xml:space="preserve">: </w:t>
            </w:r>
          </w:p>
        </w:tc>
        <w:tc>
          <w:tcPr>
            <w:tcW w:w="3593" w:type="pct"/>
            <w:gridSpan w:val="12"/>
          </w:tcPr>
          <w:p w14:paraId="3765CAAE" w14:textId="77777777" w:rsidR="000A051F" w:rsidRPr="000A051F" w:rsidRDefault="000A051F" w:rsidP="000A051F">
            <w:pPr>
              <w:pStyle w:val="Txt"/>
            </w:pPr>
          </w:p>
        </w:tc>
      </w:tr>
      <w:tr w:rsidR="000A051F" w:rsidRPr="000A051F" w14:paraId="2105EEC8" w14:textId="77777777" w:rsidTr="00AC50EF">
        <w:trPr>
          <w:trHeight w:val="99"/>
        </w:trPr>
        <w:tc>
          <w:tcPr>
            <w:tcW w:w="1407" w:type="pct"/>
            <w:gridSpan w:val="4"/>
          </w:tcPr>
          <w:p w14:paraId="16E22044" w14:textId="77777777" w:rsidR="000A051F" w:rsidRPr="000A051F" w:rsidRDefault="000A051F" w:rsidP="000A051F">
            <w:pPr>
              <w:pStyle w:val="20"/>
              <w:framePr w:hSpace="0" w:wrap="auto" w:vAnchor="margin" w:hAnchor="text" w:xAlign="left" w:yAlign="inline"/>
            </w:pPr>
            <w:r w:rsidRPr="000A051F">
              <w:t>Τόπος Γέννησης:</w:t>
            </w:r>
          </w:p>
        </w:tc>
        <w:tc>
          <w:tcPr>
            <w:tcW w:w="3593" w:type="pct"/>
            <w:gridSpan w:val="12"/>
          </w:tcPr>
          <w:p w14:paraId="7BFC81A1" w14:textId="77777777" w:rsidR="000A051F" w:rsidRPr="000A051F" w:rsidRDefault="000A051F" w:rsidP="000A051F">
            <w:pPr>
              <w:pStyle w:val="Txt"/>
            </w:pPr>
          </w:p>
        </w:tc>
      </w:tr>
      <w:tr w:rsidR="000A051F" w:rsidRPr="000A051F" w14:paraId="4A929F6B" w14:textId="77777777" w:rsidTr="00AC50EF">
        <w:tc>
          <w:tcPr>
            <w:tcW w:w="1407" w:type="pct"/>
            <w:gridSpan w:val="4"/>
          </w:tcPr>
          <w:p w14:paraId="7BA63AB5" w14:textId="77777777" w:rsidR="000A051F" w:rsidRPr="000A051F" w:rsidRDefault="000A051F" w:rsidP="000A051F">
            <w:pPr>
              <w:pStyle w:val="20"/>
              <w:framePr w:hSpace="0" w:wrap="auto" w:vAnchor="margin" w:hAnchor="text" w:xAlign="left" w:yAlign="inline"/>
            </w:pPr>
            <w:r w:rsidRPr="000A051F">
              <w:t>Αριθμός Δελτίου Ταυτότητας:</w:t>
            </w:r>
          </w:p>
        </w:tc>
        <w:tc>
          <w:tcPr>
            <w:tcW w:w="986" w:type="pct"/>
            <w:gridSpan w:val="4"/>
          </w:tcPr>
          <w:p w14:paraId="3327199B" w14:textId="77777777" w:rsidR="000A051F" w:rsidRPr="000A051F" w:rsidRDefault="000A051F" w:rsidP="000A051F">
            <w:pPr>
              <w:pStyle w:val="Txt"/>
            </w:pPr>
          </w:p>
        </w:tc>
        <w:tc>
          <w:tcPr>
            <w:tcW w:w="353" w:type="pct"/>
            <w:gridSpan w:val="2"/>
          </w:tcPr>
          <w:p w14:paraId="7E0E1FDA" w14:textId="77777777" w:rsidR="000A051F" w:rsidRPr="000A051F" w:rsidRDefault="000A051F" w:rsidP="000A051F">
            <w:pPr>
              <w:pStyle w:val="20"/>
              <w:framePr w:hSpace="0" w:wrap="auto" w:vAnchor="margin" w:hAnchor="text" w:xAlign="left" w:yAlign="inline"/>
            </w:pPr>
            <w:r w:rsidRPr="000A051F">
              <w:t>Τηλ:</w:t>
            </w:r>
          </w:p>
        </w:tc>
        <w:tc>
          <w:tcPr>
            <w:tcW w:w="2254" w:type="pct"/>
            <w:gridSpan w:val="6"/>
          </w:tcPr>
          <w:p w14:paraId="7EE8F882" w14:textId="77777777" w:rsidR="000A051F" w:rsidRPr="000A051F" w:rsidRDefault="000A051F" w:rsidP="000A051F">
            <w:pPr>
              <w:pStyle w:val="Txt"/>
            </w:pPr>
          </w:p>
        </w:tc>
      </w:tr>
      <w:tr w:rsidR="000A051F" w:rsidRPr="000A051F" w14:paraId="0A9B824D" w14:textId="77777777" w:rsidTr="002D5F37">
        <w:tc>
          <w:tcPr>
            <w:tcW w:w="843" w:type="pct"/>
            <w:gridSpan w:val="2"/>
          </w:tcPr>
          <w:p w14:paraId="75FAA003" w14:textId="77777777" w:rsidR="000A051F" w:rsidRPr="000A051F" w:rsidRDefault="000A051F" w:rsidP="000A051F">
            <w:pPr>
              <w:pStyle w:val="20"/>
              <w:framePr w:hSpace="0" w:wrap="auto" w:vAnchor="margin" w:hAnchor="text" w:xAlign="left" w:yAlign="inline"/>
            </w:pPr>
            <w:r w:rsidRPr="000A051F">
              <w:t>Τόπος Κατοικίας:</w:t>
            </w:r>
          </w:p>
        </w:tc>
        <w:tc>
          <w:tcPr>
            <w:tcW w:w="1120" w:type="pct"/>
            <w:gridSpan w:val="4"/>
          </w:tcPr>
          <w:p w14:paraId="2AD9929F" w14:textId="77777777" w:rsidR="000A051F" w:rsidRPr="000A051F" w:rsidRDefault="000A051F" w:rsidP="000A051F">
            <w:pPr>
              <w:pStyle w:val="Txt"/>
            </w:pPr>
          </w:p>
        </w:tc>
        <w:tc>
          <w:tcPr>
            <w:tcW w:w="420" w:type="pct"/>
          </w:tcPr>
          <w:p w14:paraId="77DA973B" w14:textId="77777777" w:rsidR="000A051F" w:rsidRPr="000A051F" w:rsidRDefault="000A051F" w:rsidP="000A051F">
            <w:pPr>
              <w:pStyle w:val="20"/>
              <w:framePr w:hSpace="0" w:wrap="auto" w:vAnchor="margin" w:hAnchor="text" w:xAlign="left" w:yAlign="inline"/>
            </w:pPr>
            <w:r w:rsidRPr="000A051F">
              <w:t>Οδός:</w:t>
            </w:r>
          </w:p>
        </w:tc>
        <w:tc>
          <w:tcPr>
            <w:tcW w:w="1344" w:type="pct"/>
            <w:gridSpan w:val="5"/>
          </w:tcPr>
          <w:p w14:paraId="17E8987D" w14:textId="77777777" w:rsidR="000A051F" w:rsidRPr="000A051F" w:rsidRDefault="000A051F" w:rsidP="000A051F">
            <w:pPr>
              <w:pStyle w:val="Txt"/>
            </w:pPr>
          </w:p>
        </w:tc>
        <w:tc>
          <w:tcPr>
            <w:tcW w:w="333" w:type="pct"/>
          </w:tcPr>
          <w:p w14:paraId="512EB62C" w14:textId="77777777" w:rsidR="000A051F" w:rsidRPr="000A051F" w:rsidRDefault="000A051F" w:rsidP="000A051F">
            <w:pPr>
              <w:pStyle w:val="20"/>
              <w:framePr w:hSpace="0" w:wrap="auto" w:vAnchor="margin" w:hAnchor="text" w:xAlign="left" w:yAlign="inline"/>
            </w:pPr>
            <w:r w:rsidRPr="000A051F">
              <w:t>Αριθ:</w:t>
            </w:r>
          </w:p>
        </w:tc>
        <w:tc>
          <w:tcPr>
            <w:tcW w:w="219" w:type="pct"/>
          </w:tcPr>
          <w:p w14:paraId="080F89C2" w14:textId="42163FCB" w:rsidR="000A051F" w:rsidRPr="000A051F" w:rsidRDefault="000A051F" w:rsidP="000A051F">
            <w:pPr>
              <w:pStyle w:val="Txt"/>
            </w:pPr>
          </w:p>
        </w:tc>
        <w:tc>
          <w:tcPr>
            <w:tcW w:w="254" w:type="pct"/>
          </w:tcPr>
          <w:p w14:paraId="57248DCC" w14:textId="77777777" w:rsidR="000A051F" w:rsidRPr="000A051F" w:rsidRDefault="000A051F" w:rsidP="000A051F">
            <w:pPr>
              <w:pStyle w:val="20"/>
              <w:framePr w:hSpace="0" w:wrap="auto" w:vAnchor="margin" w:hAnchor="text" w:xAlign="left" w:yAlign="inline"/>
            </w:pPr>
            <w:r w:rsidRPr="000A051F">
              <w:t>ΤΚ:</w:t>
            </w:r>
          </w:p>
        </w:tc>
        <w:tc>
          <w:tcPr>
            <w:tcW w:w="466" w:type="pct"/>
          </w:tcPr>
          <w:p w14:paraId="3060BF66" w14:textId="6A9A1819" w:rsidR="000A051F" w:rsidRPr="000A051F" w:rsidRDefault="000A051F" w:rsidP="000A051F">
            <w:pPr>
              <w:pStyle w:val="Txt"/>
            </w:pPr>
          </w:p>
        </w:tc>
      </w:tr>
      <w:tr w:rsidR="000A051F" w:rsidRPr="000A051F" w14:paraId="09E22433" w14:textId="77777777" w:rsidTr="002D5F37">
        <w:trPr>
          <w:trHeight w:val="401"/>
        </w:trPr>
        <w:tc>
          <w:tcPr>
            <w:tcW w:w="1262" w:type="pct"/>
            <w:gridSpan w:val="3"/>
          </w:tcPr>
          <w:p w14:paraId="0AE27A13" w14:textId="77777777" w:rsidR="000A051F" w:rsidRPr="000A051F" w:rsidRDefault="000A051F" w:rsidP="000A051F">
            <w:pPr>
              <w:pStyle w:val="20"/>
              <w:framePr w:hSpace="0" w:wrap="auto" w:vAnchor="margin" w:hAnchor="text" w:xAlign="left" w:yAlign="inline"/>
            </w:pPr>
            <w:r w:rsidRPr="000A051F">
              <w:t>Αρ. Τηλεομοιοτύπου (Fax):</w:t>
            </w:r>
          </w:p>
        </w:tc>
        <w:tc>
          <w:tcPr>
            <w:tcW w:w="212" w:type="pct"/>
            <w:gridSpan w:val="2"/>
          </w:tcPr>
          <w:p w14:paraId="2D71E3ED" w14:textId="77777777" w:rsidR="000A051F" w:rsidRPr="000A051F" w:rsidRDefault="000A051F" w:rsidP="00E13F04">
            <w:pPr>
              <w:pStyle w:val="Txt"/>
            </w:pPr>
          </w:p>
        </w:tc>
        <w:tc>
          <w:tcPr>
            <w:tcW w:w="1130" w:type="pct"/>
            <w:gridSpan w:val="4"/>
          </w:tcPr>
          <w:p w14:paraId="45235FF1" w14:textId="2B2FC10F" w:rsidR="000A051F" w:rsidRPr="000A051F" w:rsidRDefault="000A051F" w:rsidP="000A051F">
            <w:pPr>
              <w:pStyle w:val="20"/>
              <w:framePr w:hSpace="0" w:wrap="auto" w:vAnchor="margin" w:hAnchor="text" w:xAlign="left" w:yAlign="inline"/>
            </w:pPr>
            <w:r w:rsidRPr="000A051F">
              <w:t>Δ/νση Ηλεκτρ. Ταχυδρομείου</w:t>
            </w:r>
            <w:r>
              <w:t xml:space="preserve"> </w:t>
            </w:r>
            <w:r w:rsidRPr="000A051F">
              <w:t>(Εmail):</w:t>
            </w:r>
          </w:p>
        </w:tc>
        <w:tc>
          <w:tcPr>
            <w:tcW w:w="2396" w:type="pct"/>
            <w:gridSpan w:val="7"/>
            <w:vAlign w:val="bottom"/>
          </w:tcPr>
          <w:p w14:paraId="79248A7F" w14:textId="77777777" w:rsidR="000A051F" w:rsidRPr="000A051F" w:rsidRDefault="000A051F" w:rsidP="00AC50EF">
            <w:pPr>
              <w:pStyle w:val="Txt"/>
            </w:pPr>
          </w:p>
        </w:tc>
      </w:tr>
      <w:tr w:rsidR="000A051F" w:rsidRPr="000A051F" w14:paraId="332934AC" w14:textId="77777777" w:rsidTr="00AC50EF">
        <w:tc>
          <w:tcPr>
            <w:tcW w:w="5000" w:type="pct"/>
            <w:gridSpan w:val="16"/>
          </w:tcPr>
          <w:p w14:paraId="1235C091" w14:textId="145A4EC7" w:rsidR="000A051F" w:rsidRPr="000A051F" w:rsidRDefault="000A051F" w:rsidP="00E13F04">
            <w:pPr>
              <w:pStyle w:val="20"/>
              <w:framePr w:hSpace="0" w:wrap="auto" w:vAnchor="margin" w:hAnchor="text" w:xAlign="left" w:yAlign="inline"/>
              <w:jc w:val="both"/>
            </w:pPr>
            <w:r w:rsidRPr="000A051F">
              <w:t>Με ατομική μου ευθύνη και γνωρίζοντας τις κυρώσεις</w:t>
            </w:r>
            <w:r w:rsidRPr="00E13F04">
              <w:rPr>
                <w:vertAlign w:val="superscript"/>
              </w:rPr>
              <w:t>(2)</w:t>
            </w:r>
            <w:r w:rsidRPr="000A051F">
              <w:t xml:space="preserve"> </w:t>
            </w:r>
            <w:r w:rsidR="00E13F04">
              <w:t xml:space="preserve">, </w:t>
            </w:r>
            <w:r w:rsidRPr="000A051F">
              <w:t>που προβλέπονται από τις διατάξεις της παρ. 6 του άρθρου 22 του Ν. 1599/1986, ως νόμιμος εκπρόσωπος και εκ μέρους της επιχείρησης «</w:t>
            </w:r>
            <w:r w:rsidRPr="00E13F04">
              <w:rPr>
                <w:rStyle w:val="TxtChar"/>
              </w:rPr>
              <w:t>……</w:t>
            </w:r>
            <w:r w:rsidR="00E13F04" w:rsidRPr="00E13F04">
              <w:rPr>
                <w:rStyle w:val="TxtChar"/>
              </w:rPr>
              <w:t>………….</w:t>
            </w:r>
            <w:r w:rsidRPr="00E13F04">
              <w:rPr>
                <w:rStyle w:val="TxtChar"/>
              </w:rPr>
              <w:t>……………</w:t>
            </w:r>
            <w:r w:rsidRPr="000A051F">
              <w:t>» με ΑΦΜ</w:t>
            </w:r>
            <w:r w:rsidR="00E13F04">
              <w:t xml:space="preserve">: </w:t>
            </w:r>
            <w:r w:rsidRPr="00E13F04">
              <w:rPr>
                <w:rStyle w:val="TxtChar"/>
              </w:rPr>
              <w:t>…………..</w:t>
            </w:r>
            <w:r w:rsidRPr="000A051F">
              <w:t xml:space="preserve"> που υποβάλλει ηλεκτρονική αίτηση  στήριξης στην υπο-παρέμβαση «</w:t>
            </w:r>
            <w:r w:rsidRPr="00E13F04">
              <w:rPr>
                <w:rStyle w:val="TxtChar"/>
              </w:rPr>
              <w:t>………………</w:t>
            </w:r>
            <w:r w:rsidR="00E13F04">
              <w:rPr>
                <w:rStyle w:val="TxtChar"/>
              </w:rPr>
              <w:t>……….</w:t>
            </w:r>
            <w:r w:rsidRPr="000A051F">
              <w:t>» του ΣΣ ΚΑΠ 2023-2027 δηλώνω ότι:</w:t>
            </w:r>
          </w:p>
        </w:tc>
      </w:tr>
    </w:tbl>
    <w:p w14:paraId="4062CB98" w14:textId="77777777" w:rsidR="00E13F04" w:rsidRPr="00E13F04" w:rsidRDefault="00E13F04" w:rsidP="00A80196">
      <w:pPr>
        <w:pStyle w:val="a9"/>
        <w:keepLines/>
        <w:numPr>
          <w:ilvl w:val="0"/>
          <w:numId w:val="2"/>
        </w:numPr>
        <w:spacing w:before="240" w:after="120" w:line="259" w:lineRule="auto"/>
        <w:ind w:left="357" w:hanging="357"/>
        <w:contextualSpacing w:val="0"/>
        <w:jc w:val="both"/>
      </w:pPr>
      <w:r w:rsidRPr="00E13F04">
        <w:t xml:space="preserve">Όλα τα αναγραφόμενα τόσο στην ηλεκτρονική αίτηση στήριξης και στην Αναλυτική Περιγραφή Πρότασης, καθώς και όλα τα υποβαλλόμενα δικαιολογητικά που τη συνοδεύουν στον ηλεκτρονικό φάκελο της αίτησης, είναι ακριβή και αληθή. </w:t>
      </w:r>
    </w:p>
    <w:p w14:paraId="29295FFC"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 xml:space="preserve">Έχω λάβει σαφή και πλήρη γνώση του περιεχομένου της πρόσκλησης και του εθνικού και ενωσιακού θεσμικού πλαισίου σχετικά με την υπο-παρέμβαση. </w:t>
      </w:r>
    </w:p>
    <w:p w14:paraId="33541140"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 xml:space="preserve">Κατά την υποβολή της αίτησης στήριξης ελήφθησαν υπόψη και έγιναν αποδεκτοί όλοι οι όροι, οι προϋποθέσεις και οι υποχρεώσεις που αναφέρονται στη σχετική πρόσκληση, στα παραρτήματα και στα συνημμένα αυτής, καθώς και στο σχετικό εθνικό και ενωσιακό θεσμικό πλαίσιο. </w:t>
      </w:r>
    </w:p>
    <w:p w14:paraId="3B26A1C3"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 xml:space="preserve">Η προτεινόμενη πράξη είναι σε συνάφεια με τις προτεραιότητες που αναφέρονται στο ΣΣ ΚΑΠ και ειδικότερα της παρέμβασης Π3-77-4.1 </w:t>
      </w:r>
      <w:r w:rsidRPr="00E13F04">
        <w:rPr>
          <w:lang w:val="en-US"/>
        </w:rPr>
        <w:t>LEADER</w:t>
      </w:r>
      <w:r w:rsidRPr="00E13F04">
        <w:t>, καθώς συμβάλλει στην επίτευξη της τοπικής στρατηγικής και στις ανάγκες του Τοπικού Προγράμματος.</w:t>
      </w:r>
    </w:p>
    <w:p w14:paraId="541883B0"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Η πρόταση είναι σύμφωνη με την περιγραφή, τους όρους και περιορισμούς της προκηρυσσόμενης υπο-παρέμβασης και των Κανονισμών (ΕΕ) 2021/2115 και  2023/2831 (De Minimis), κατά περίπτωση.</w:t>
      </w:r>
    </w:p>
    <w:p w14:paraId="4B80EC93"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lastRenderedPageBreak/>
        <w:t>Δεν πραγματοποιήθηκαν ενέργειες που να αφορούν το επενδυτικό σχέδιο (έναρξη υλοποίησης φυσικού και οικονομικού αντικειμένου) πριν από το χρόνο έναρξης επιλεξιμότητας των δαπανών, ήτοι πριν την 01.01.2023.</w:t>
      </w:r>
    </w:p>
    <w:p w14:paraId="2C00A3FD"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Δεν έχει ολοκληρωθεί το φυσικό αντικείμενο της προτεινόμενης πράξης (η πράξη δεν έχει περατωθεί φυσικά ούτε έχει εκτελεστεί πλήρως).</w:t>
      </w:r>
    </w:p>
    <w:p w14:paraId="2F9FD98F" w14:textId="03AEC4BA" w:rsidR="00E13F04" w:rsidRPr="00E13F04" w:rsidRDefault="00E13F04" w:rsidP="00A80196">
      <w:pPr>
        <w:pStyle w:val="a9"/>
        <w:keepLines/>
        <w:numPr>
          <w:ilvl w:val="0"/>
          <w:numId w:val="2"/>
        </w:numPr>
        <w:spacing w:after="120" w:line="259" w:lineRule="auto"/>
        <w:ind w:left="357" w:hanging="357"/>
        <w:contextualSpacing w:val="0"/>
        <w:jc w:val="both"/>
      </w:pPr>
      <w:r w:rsidRPr="00E13F04">
        <w:t xml:space="preserve">Δεν έχω υποβάλει περισσότερες από μία αιτήσεις στήριξης ανά υπο-παρέμβαση στο πλαίσιο της ίδιας πρόσκλησης ανά ΤΠ και τηρούνται οι όροι του άρθρου 13 της υπ’ αριθ. </w:t>
      </w:r>
      <w:r w:rsidR="00063E39" w:rsidRPr="00063E39">
        <w:t>161876/22.06.2026 κοινής απόφασης.</w:t>
      </w:r>
      <w:r w:rsidRPr="00E13F04">
        <w:t>.</w:t>
      </w:r>
    </w:p>
    <w:p w14:paraId="226A02B7"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Δεσμεύομαι ότι οι προβλεπόμενες δαπάνες της εν λόγω πράξης, ή μέρος αυτών, δεν έχουν τύχει ούτε θα τύχουν χρηματοδότησης από άλλο Ταμείο ή χρηματοδοτικό μέσο ή από άλλο πρόγραμμα ευρωπαϊκό ή εθνικό, στο πλαίσιο της τρέχουσας ή προηγούμενης προγραμματικής περιόδου.</w:t>
      </w:r>
    </w:p>
    <w:p w14:paraId="57F6F00F" w14:textId="33A120C8" w:rsidR="00E13F04" w:rsidRPr="00346A00" w:rsidRDefault="00E13F04" w:rsidP="00A80196">
      <w:pPr>
        <w:pStyle w:val="a9"/>
        <w:keepLines/>
        <w:numPr>
          <w:ilvl w:val="0"/>
          <w:numId w:val="2"/>
        </w:numPr>
        <w:spacing w:after="120" w:line="259" w:lineRule="auto"/>
        <w:ind w:left="357" w:hanging="357"/>
        <w:contextualSpacing w:val="0"/>
        <w:jc w:val="both"/>
      </w:pPr>
      <w:r w:rsidRPr="00E13F04">
        <w:t xml:space="preserve">Το φυσικό αντικείμενο (πάγια στοιχεία) πράξεων εκσυγχρονισμού που επιχορηγήθηκε κατά το παρελθόν, συμπεριλαμβανομένου του μηχανολογικού εξοπλισμού της πρότασης προς αντικατάσταση, έχει αποσβεστεί και έχει παρέλθει η περίοδος μακροχρονίων υποχρεώσεων. </w:t>
      </w:r>
      <w:r w:rsidRPr="00346A00">
        <w:rPr>
          <w:rStyle w:val="Char2"/>
        </w:rPr>
        <w:t>(Δεν αφορά τις υπο-παρέμβασεις Π3-77-4.1-2.1,  Π3-77-4.1-2.3,   Π3-77-4.1-7.2  και Π3-77-4.1-7.3)</w:t>
      </w:r>
    </w:p>
    <w:p w14:paraId="18611B8D" w14:textId="77777777" w:rsidR="00E3574D" w:rsidRPr="00E3574D" w:rsidRDefault="00E3574D" w:rsidP="00E3574D">
      <w:pPr>
        <w:pStyle w:val="a"/>
        <w:jc w:val="both"/>
        <w:rPr>
          <w:i w:val="0"/>
          <w:color w:val="auto"/>
        </w:rPr>
      </w:pPr>
      <w:bookmarkStart w:id="0" w:name="_Hlk215574537"/>
      <w:r w:rsidRPr="00E3574D">
        <w:rPr>
          <w:i w:val="0"/>
          <w:color w:val="auto"/>
        </w:rPr>
        <w:t xml:space="preserve">Δεσμεύομαι ότι με τη χορήγηση νέας ενίσχυσης ήσσονος σημασίας που αιτούμαι δε σημειώνεται υπέρβαση του ανώτατου ορίου του ποσού των 300.000 ευρώ. Η εν λόγω νέα ενίσχυση, αθροιζόμενη με τις λοιπές ενισχύσεις De Minimis που έχει λάβει σε επίπεδο ενιαίας επιχείρησης κατά τα τελευταία τρία έτη (υπολογιζόμενα σε κυλιόμενη ημερολογιακή βάση), δεν υπερβαίνει τις 300.000 ευρώ. </w:t>
      </w:r>
      <w:r w:rsidRPr="00E3574D">
        <w:rPr>
          <w:rStyle w:val="Char2"/>
          <w:i/>
          <w:iCs/>
        </w:rPr>
        <w:t>(Δεν αφορά την υπο-παρέμβαση Π3-77-4.1-1.1 και Π3-77-4.1-2.1)</w:t>
      </w:r>
    </w:p>
    <w:bookmarkEnd w:id="0"/>
    <w:p w14:paraId="1F7E94FC" w14:textId="2056EA19" w:rsidR="00E13F04" w:rsidRPr="00E3574D" w:rsidRDefault="00E13F04" w:rsidP="00A80196">
      <w:pPr>
        <w:pStyle w:val="a9"/>
        <w:keepLines/>
        <w:numPr>
          <w:ilvl w:val="0"/>
          <w:numId w:val="2"/>
        </w:numPr>
        <w:spacing w:after="120" w:line="259" w:lineRule="auto"/>
        <w:ind w:left="357" w:hanging="357"/>
        <w:contextualSpacing w:val="0"/>
        <w:jc w:val="both"/>
      </w:pPr>
      <w:r w:rsidRPr="00E13F04">
        <w:t>Δεσμεύομαι ότι αν η επιχείρηση δραστηριοποιείται ή δραστηριοποιηθεί σε τομείς οι οποίοι δεν εμπίπτουν στο πεδίο εφαρμογής του Καν. 2831/2023 και σε έναν ή περισσότερους από τους τομείς οι οποίοι εμπίπτουν στο πεδίο εφαρμογής του εν λόγω κανονισμού, θα διασφαλίζω, με κατάλληλα μέσα, όπως με διαχωρισμό των δραστηριοτήτων ή με διαχωρισμό των λογαριασμών, ότι οι δραστηριότητες στους τομείς που εξαιρούνται από το πεδίο εφαρμογής του κανονισμού δεν επωφελούνται από ενισχύσεις ήσσονος σημασίας</w:t>
      </w:r>
      <w:r w:rsidRPr="00E3574D">
        <w:rPr>
          <w:i/>
        </w:rPr>
        <w:t>.</w:t>
      </w:r>
      <w:r w:rsidRPr="00E3574D">
        <w:t xml:space="preserve"> </w:t>
      </w:r>
      <w:r w:rsidRPr="00E3574D">
        <w:rPr>
          <w:rStyle w:val="Char2"/>
        </w:rPr>
        <w:t>(Δεν αφορά την υπο-παρέμβαση Π3-77-4.1-1.1</w:t>
      </w:r>
      <w:r w:rsidR="00E3574D" w:rsidRPr="00E3574D">
        <w:rPr>
          <w:rStyle w:val="Char2"/>
        </w:rPr>
        <w:t xml:space="preserve"> και Π3-77-4.1-2.1</w:t>
      </w:r>
      <w:r w:rsidRPr="00E3574D">
        <w:rPr>
          <w:rStyle w:val="Char2"/>
        </w:rPr>
        <w:t>)</w:t>
      </w:r>
    </w:p>
    <w:p w14:paraId="56265133" w14:textId="59E23F85" w:rsidR="00E13F04" w:rsidRPr="00E13F04" w:rsidRDefault="00E13F04" w:rsidP="00A80196">
      <w:pPr>
        <w:pStyle w:val="a9"/>
        <w:keepLines/>
        <w:numPr>
          <w:ilvl w:val="0"/>
          <w:numId w:val="2"/>
        </w:numPr>
        <w:spacing w:after="120" w:line="259" w:lineRule="auto"/>
        <w:ind w:left="357" w:hanging="357"/>
        <w:contextualSpacing w:val="0"/>
        <w:jc w:val="both"/>
      </w:pPr>
      <w:r w:rsidRPr="00E13F04">
        <w:t xml:space="preserve">Δεσμεύομαι ότι θα καλύψω την ιδιωτική συμμετοχή της προτεινόμενης πράξης, η οποία θα ανέλθει σε </w:t>
      </w:r>
      <w:r w:rsidRPr="00CB5A6B">
        <w:rPr>
          <w:rStyle w:val="TxtChar"/>
        </w:rPr>
        <w:t>……………</w:t>
      </w:r>
      <w:r w:rsidR="00CB5A6B">
        <w:rPr>
          <w:rStyle w:val="TxtChar"/>
        </w:rPr>
        <w:t>…</w:t>
      </w:r>
      <w:r w:rsidR="00D05D39">
        <w:rPr>
          <w:rStyle w:val="TxtChar"/>
        </w:rPr>
        <w:t>…………………………………</w:t>
      </w:r>
      <w:r w:rsidR="00CB5A6B">
        <w:rPr>
          <w:rStyle w:val="TxtChar"/>
        </w:rPr>
        <w:t xml:space="preserve">……… </w:t>
      </w:r>
      <w:r w:rsidRPr="00E13F04">
        <w:t>ΕΥΡΩ σύμφωνα με το χρηματοδοτικό σχήμα της  πρότασης.</w:t>
      </w:r>
      <w:r w:rsidRPr="00E13F04">
        <w:rPr>
          <w:i/>
        </w:rPr>
        <w:t xml:space="preserve">            </w:t>
      </w:r>
    </w:p>
    <w:p w14:paraId="17060093" w14:textId="0A2D87A6" w:rsidR="00E13F04" w:rsidRPr="00E13F04" w:rsidRDefault="00E13F04" w:rsidP="00A80196">
      <w:pPr>
        <w:pStyle w:val="a9"/>
        <w:keepLines/>
        <w:numPr>
          <w:ilvl w:val="0"/>
          <w:numId w:val="2"/>
        </w:numPr>
        <w:spacing w:after="120" w:line="259" w:lineRule="auto"/>
        <w:ind w:left="357" w:hanging="357"/>
        <w:contextualSpacing w:val="0"/>
        <w:jc w:val="both"/>
      </w:pPr>
      <w:r w:rsidRPr="00E13F04">
        <w:t xml:space="preserve">Η εταιρική μορφή είναι σύμφωνη με τα προβλεπόμενα στην υπ’ αριθ. </w:t>
      </w:r>
      <w:r w:rsidR="00063E39" w:rsidRPr="00063E39">
        <w:t>161876/22.06.2026 κοινή απόφαση</w:t>
      </w:r>
      <w:r w:rsidR="00063E39" w:rsidRPr="00D259B2">
        <w:t xml:space="preserve"> </w:t>
      </w:r>
      <w:r w:rsidRPr="00E13F04">
        <w:t>και τα οριζόμενα στη σχετική Πρόσκληση. Επιπλέον η εταιρία μου δεν  αποτελεί εξωχώρια / υπεράκτια εταιρεία.</w:t>
      </w:r>
    </w:p>
    <w:p w14:paraId="0D2A99A8" w14:textId="77777777" w:rsidR="00063E39" w:rsidRPr="00063E39" w:rsidRDefault="00E13F04" w:rsidP="00A80196">
      <w:pPr>
        <w:pStyle w:val="a9"/>
        <w:keepLines/>
        <w:numPr>
          <w:ilvl w:val="0"/>
          <w:numId w:val="2"/>
        </w:numPr>
        <w:spacing w:after="120" w:line="259" w:lineRule="auto"/>
        <w:ind w:left="357" w:hanging="357"/>
        <w:contextualSpacing w:val="0"/>
        <w:jc w:val="both"/>
      </w:pPr>
      <w:r w:rsidRPr="00E13F04">
        <w:t xml:space="preserve">Ως φυσικό πρόσωπο / νομικό πρόσωπο δεν υπάρχει θέμα λύσης, εκκαθάρισης ή πτώχευσης. Σε περίπτωση θετικής αξιολόγησης θα προσκομίσω σχετική βεβαίωση από αρμόδια διοικητική ή δικαστική αρχή </w:t>
      </w:r>
      <w:r w:rsidR="00063E39" w:rsidRPr="00063E39">
        <w:t xml:space="preserve">με το πρώτο αίτημα πληρωμής. </w:t>
      </w:r>
      <w:r w:rsidR="00063E39" w:rsidRPr="00063E39">
        <w:rPr>
          <w:i/>
          <w:iCs/>
        </w:rPr>
        <w:t>(στις περιπτώσεις όπου η προσκόμιση του σχετικού δικαιολογητικού γίνεται κατά την υποβολή της αίτησης στήριξης δεν απαιτείται η εκ νέου προσκόμιση του)</w:t>
      </w:r>
      <w:r w:rsidR="00063E39" w:rsidRPr="00063E39">
        <w:t xml:space="preserve">. </w:t>
      </w:r>
    </w:p>
    <w:p w14:paraId="2137CEBD" w14:textId="491030BD" w:rsidR="00E13F04" w:rsidRPr="00E13F04" w:rsidRDefault="00E13F04" w:rsidP="00A80196">
      <w:pPr>
        <w:pStyle w:val="a9"/>
        <w:keepLines/>
        <w:numPr>
          <w:ilvl w:val="0"/>
          <w:numId w:val="2"/>
        </w:numPr>
        <w:spacing w:after="120" w:line="259" w:lineRule="auto"/>
        <w:ind w:left="357" w:hanging="357"/>
        <w:contextualSpacing w:val="0"/>
        <w:jc w:val="both"/>
      </w:pPr>
      <w:r w:rsidRPr="00E13F04">
        <w:t>Μέχρι και το χρόνο υποβολής της πρότασης δεν έχουν επιβληθεί διοικητικές κυρώσεις για παραβίαση Κοινοτικών Κανονισμών ή Εθνικής Νομοθεσίας σε σχέση με την υλοποίηση έργων.</w:t>
      </w:r>
    </w:p>
    <w:p w14:paraId="7502EDD1"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Μέχρι και το χρόνο υποβολής της πρότασης δεν έχουν επιβληθεί πρόστιμα τα οποία έχουν αποκτήσει τελεσίδικη και δεσμευτική ισχύ, για παραβάσεις εργατικής νομοθεσίας και ειδικότερα για: παράβαση «υψηλής» ή «πολύ υψηλής» σοβαρότητας (τρία (3) πρόστιμα/ τρεις (3) έλεγχοι) ή αδήλωτη εργασία (δύο (2) πρόστιμα/δύο (2) έλεγχοι), σύμφωνα με τα οριζόμενα στις παρ. 1-4 του άρθρου 39 και στην παρ. 1 του άρθρου 40, του ν. 4488/2017 (Α’ 137).</w:t>
      </w:r>
    </w:p>
    <w:p w14:paraId="0C6A5DDF"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Δεν εκκρεμεί εντολή ανάκτησης εκδοθείσα βάσει προηγούμενης απόφασης της Επιτροπής ή του Δικαστηρίου Ευρωπαϊκών Κοινοτήτων (ΔΕΚ).</w:t>
      </w:r>
    </w:p>
    <w:p w14:paraId="679FD9B3"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 xml:space="preserve">Ως δημόσιος υπάλληλος ή εργαζόμενος σε ΝΠΔΔ ή ΝΠΙΔ, διαθέτω σχετική άδεια από αρμόδιο Υπηρεσιακό Συμβούλιο ή δεν κωλύομαι από διατάξεις του καταστατικού του ΝΠΔΔ ή ΝΠΙΔ.  </w:t>
      </w:r>
      <w:r w:rsidRPr="00CB5A6B">
        <w:rPr>
          <w:rStyle w:val="Char2"/>
        </w:rPr>
        <w:t>(συμπληρώνεται κατά περίπτωση)</w:t>
      </w:r>
    </w:p>
    <w:p w14:paraId="7A6F8FE0" w14:textId="77777777" w:rsidR="00E13F04" w:rsidRPr="00E13F04" w:rsidRDefault="00E13F04" w:rsidP="00A80196">
      <w:pPr>
        <w:pStyle w:val="a9"/>
        <w:keepLines/>
        <w:numPr>
          <w:ilvl w:val="0"/>
          <w:numId w:val="2"/>
        </w:numPr>
        <w:spacing w:after="120" w:line="259" w:lineRule="auto"/>
        <w:ind w:left="357" w:hanging="357"/>
        <w:contextualSpacing w:val="0"/>
        <w:jc w:val="both"/>
        <w:rPr>
          <w:i/>
        </w:rPr>
      </w:pPr>
      <w:r w:rsidRPr="00E13F04">
        <w:t xml:space="preserve">Έχω συμπληρώσει το 18ο έτος της ηλικίας μου κατά την υποβολή της πρότασης. </w:t>
      </w:r>
      <w:r w:rsidRPr="00CB5A6B">
        <w:rPr>
          <w:rStyle w:val="Char2"/>
        </w:rPr>
        <w:t>(Στην περίπτωση εταιρικών σχημάτων, ο περιορισμός ισχύει για όλα τα μέλη τους. Στις περιπτώσεις των  Ανώνυμων Εταιριών, Εταιριών Περιορισμένης Ευθύνης, ΙΚΕ και Συνεταιρισμών, ο περιορισμός δεν ισχύει.)</w:t>
      </w:r>
    </w:p>
    <w:p w14:paraId="12A4215C" w14:textId="3D133EB8" w:rsidR="00416343" w:rsidRPr="00416343" w:rsidRDefault="00416343" w:rsidP="00416343">
      <w:pPr>
        <w:pStyle w:val="a"/>
        <w:jc w:val="both"/>
        <w:rPr>
          <w:i w:val="0"/>
          <w:color w:val="auto"/>
        </w:rPr>
      </w:pPr>
      <w:r w:rsidRPr="00416343">
        <w:rPr>
          <w:i w:val="0"/>
          <w:color w:val="auto"/>
        </w:rPr>
        <w:t>Δηλώνω την (εταιρική ή άλλη) ιδιότητα</w:t>
      </w:r>
      <w:r>
        <w:rPr>
          <w:i w:val="0"/>
          <w:color w:val="auto"/>
        </w:rPr>
        <w:t xml:space="preserve"> ……..</w:t>
      </w:r>
      <w:r w:rsidRPr="00416343">
        <w:rPr>
          <w:i w:val="0"/>
          <w:color w:val="auto"/>
        </w:rPr>
        <w:t>./ (συγγενική ή άλλη) σχέση μου</w:t>
      </w:r>
      <w:r>
        <w:rPr>
          <w:i w:val="0"/>
          <w:color w:val="auto"/>
        </w:rPr>
        <w:t xml:space="preserve"> ……….</w:t>
      </w:r>
      <w:r w:rsidRPr="00416343">
        <w:rPr>
          <w:i w:val="0"/>
          <w:color w:val="auto"/>
        </w:rPr>
        <w:t xml:space="preserve">... με τον ΕΦ ως προς τη σύγκρουση συμφερόντων, σύμφωνα με τα προβλεπόμενα στο άρθρο 6Α «Σύγκρουση Συμφερόντων» της ΚΑ 161876/22-6-2026 </w:t>
      </w:r>
      <w:r w:rsidRPr="00416343">
        <w:rPr>
          <w:iCs/>
        </w:rPr>
        <w:t>(δηλώνεται εάν υφίσταται σύγκρουση συμφερόντων για μια από τις κάτωθι περιπτώσεις: α. Όταν δικαιούχος είναι η ίδια η ΟΤΔ. β. Όταν δικαιούχος είναι Μέλος ΟΤΔ. γ. Όταν μέλη του υπηρεσιακού πυρήνα ή εργαζόμενοι του Φορέα που συστήνει την ΟΤΔ σχετίζονται με τον δικαιούχο της πράξης. δ. Όταν τα νομικά πρόσωπα που έχουν συστήσει την ΟΤΔ παρέχουν σε δυνητικούς δικαιούχους ΟΤΑ και φορείς τους καθώς και σε ΝΠΔΔ, υπηρεσίες που σχετίζονται με την ωρίμανση των έργων για υποβολή προτάσεων ένταξης στο πρόγραμμα).</w:t>
      </w:r>
    </w:p>
    <w:p w14:paraId="24EF7B23" w14:textId="3651BD39" w:rsidR="00E13F04" w:rsidRPr="00E13F04" w:rsidRDefault="00E13F04" w:rsidP="00A80196">
      <w:pPr>
        <w:pStyle w:val="a9"/>
        <w:keepLines/>
        <w:numPr>
          <w:ilvl w:val="0"/>
          <w:numId w:val="2"/>
        </w:numPr>
        <w:spacing w:after="120" w:line="259" w:lineRule="auto"/>
        <w:ind w:left="357" w:hanging="357"/>
        <w:contextualSpacing w:val="0"/>
        <w:jc w:val="both"/>
      </w:pPr>
      <w:r w:rsidRPr="00E13F04">
        <w:t>Δεσμεύομαι να αποδέχομαι επιτόπιες επισκέψεις από την ΟΤΔ και τους αρμόδιους για την υλοποίηση της πράξης φορείς και επιτόπιους ελέγχους από όλα τα αρμόδια εθνικά και ευρωπαϊκά ελεγκτικά όργανα, τόσο στην έδρα μου, όσο και στον τόπο υλοποίησης της πράξης, και να διευκολύνω τον έλεγχο προσκομίζοντας οποιοδήποτε στοιχείο που αφορά την εκτέλεση της πράξης, εφόσον ζητηθεί.</w:t>
      </w:r>
    </w:p>
    <w:p w14:paraId="1253C3D0"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Συμφωνώ στη δημοσίευση των απαιτούμενων στοιχείων της πρότασης στον κατάλογο των δικαιούχων που δημοσιεύεται ηλεκτρονικά ή με άλλο τρόπο, κατά τα προβλεπόμενα στο θεσμικό πλαίσιο.</w:t>
      </w:r>
    </w:p>
    <w:p w14:paraId="328BAABA"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Παρέχω ρητά τη συναίνεση και συγκατάθεσή μου για την νόμιμη επεξεργασία κατ’  άρθρο 6 του Κανονισμού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 Προστασία Δεδομένων) [</w:t>
      </w:r>
      <w:r w:rsidRPr="00E13F04">
        <w:rPr>
          <w:lang w:val="en-GB"/>
        </w:rPr>
        <w:t>EEEE</w:t>
      </w:r>
      <w:r w:rsidRPr="00E13F04">
        <w:t xml:space="preserve"> </w:t>
      </w:r>
      <w:r w:rsidRPr="00E13F04">
        <w:rPr>
          <w:lang w:val="en-GB"/>
        </w:rPr>
        <w:t>L</w:t>
      </w:r>
      <w:r w:rsidRPr="00E13F04">
        <w:t xml:space="preserve"> 119 σελ.1-88] σε όλα τα στάδια της υποβαλλόμενης αίτησης στήριξης, δηλαδή από της υποβολής της ως και, στην περίπτωση υπαγωγής του, την οριστικοποίηση της συγχρηματοδοτούμενης επένδυσής του, σύμφωνα προς τα οριζόμενα της Πρόσκλησης.</w:t>
      </w:r>
    </w:p>
    <w:p w14:paraId="332162D5"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Η προτεινόμενη πράξη είναι σύμφωνη με το αντίστοιχο εφαρμοστέο ενωσιακό δίκαιο και το σχετικό με την εφαρμογή της εθνικό δίκαιο.</w:t>
      </w:r>
    </w:p>
    <w:p w14:paraId="22D9673D"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Το έργο λαμβάνει υπόψη την αρχή «ο ρυπαίνων πληρώνει» και τους στόχους της αειφόρου ανάπτυξης.</w:t>
      </w:r>
    </w:p>
    <w:p w14:paraId="095A4B2E"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 xml:space="preserve">Έχω λάβει γνώση των υποχρεώσεων που πρέπει να τηρηθούν στο πλαίσιο της υλοποίησης του έργου και ιδίως αυτών που προκύπτουν από το Χάρτη Θεμελιωδών Δικαιωμάτων της Ευρωπαϊκής Ένωσης και βεβαιώνω ότι η προτεινόμενη πράξη δεν καταστρατηγεί και δεν είναι ασύμβατη με κανένα από τα αναφερόμενα στο Χάρτη Θεμελιωδών Δικαιωμάτων της Ευρωπαϊκής Ένωσης, όπως αυτά αναφέρονται αναλυτικά στον «Πίνακα για τη συμμόρφωση των πράξεων με τον Χάρτη Θεμελιωδών Δικαιωμάτων της Ε. Ένωσης» που περιλαμβάνεται στην Πρόσκληση. </w:t>
      </w:r>
    </w:p>
    <w:p w14:paraId="6802EA24"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Δεσμεύομαι ότι μέχρι την ολοκλήρωση της δράσης/επένδυσης και ανάλογα με το είδος και τη φύση της προτεινόμενης Πράξης, θα μεριμνήσω για τις κατάλληλες παρεμβάσεις έτσι ώστε να διασφαλίζεται η πρόσβαση των ατόμων με αναπηρία (ΑμΕΑ) στις κτιριακές υποδομές, στις υπηρεσίες και στα ηλεκτρονικά περιβάλλοντα, σύμφωνα με το ισχύον θεσμικό πλαίσιο.</w:t>
      </w:r>
    </w:p>
    <w:p w14:paraId="52DD5D64"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Δεσμεύομαι ότι κατά την υλοποίηση του επενδυτικού σχεδίου θα προασπιστεί η ισότητα των φύλων και θα αποτραπεί κάθε διάκριση λόγω φύλου, φυλετικής ή εθνοτικής καταγωγής, θρησκείας ή πεποιθήσεων, αναπηρίας, ηλικίας ή γενετήσιου προσανατολισμού.</w:t>
      </w:r>
    </w:p>
    <w:p w14:paraId="115497E7"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 xml:space="preserve">Δεσμεύομαι ότι θα υποβάλλω την έγκριση περιβαλλοντικών όρων  ή / και οποιουδήποτε άλλου δικαιολογητικού μου ζητηθεί εντός της προθεσμίας που θα οριστεί. </w:t>
      </w:r>
    </w:p>
    <w:p w14:paraId="755432D6" w14:textId="77777777" w:rsidR="00E13F04" w:rsidRPr="00E13F04" w:rsidRDefault="00E13F04" w:rsidP="00D05D39">
      <w:pPr>
        <w:pStyle w:val="a9"/>
        <w:keepLines/>
        <w:numPr>
          <w:ilvl w:val="0"/>
          <w:numId w:val="2"/>
        </w:numPr>
        <w:spacing w:after="60" w:line="259" w:lineRule="auto"/>
        <w:ind w:left="357" w:hanging="357"/>
        <w:contextualSpacing w:val="0"/>
        <w:jc w:val="both"/>
      </w:pPr>
      <w:r w:rsidRPr="00E13F04">
        <w:t>Δεν έχω προβεί σε ενέργειες που δημιουργούν τεχνητές συνθήκες ένταξης και αποδέχομαι ότι σε περίπτωση διαπίστωσης ανακριβειών στη δήλωσή μου ή σε περίπτωση διαπίστωσης υποβολής στον αρμόδιο ΕΦ ψευδών ή παραπλανητικών στοιχείων, ή αποσιώπηση στοιχείων, η γνώση των οποίων θα οδηγούσε στον αποκλεισμό της ένταξης της αίτησης στήριξης στην υπο-παρέμβαση, ή θα οδηγούσε στο να ενταχθεί με όρους ουσιωδώς διαφορετικούς ή σε μη πιστοποίηση της ολοκλήρωσης, η απόφαση ένταξης θα ανακληθεί και:</w:t>
      </w:r>
    </w:p>
    <w:p w14:paraId="3A2F253E" w14:textId="7B21ECA8" w:rsidR="00E13F04" w:rsidRPr="00E13F04" w:rsidRDefault="00E13F04" w:rsidP="00A80196">
      <w:pPr>
        <w:pStyle w:val="a9"/>
        <w:keepLines/>
        <w:numPr>
          <w:ilvl w:val="1"/>
          <w:numId w:val="2"/>
        </w:numPr>
        <w:spacing w:after="120" w:line="259" w:lineRule="auto"/>
        <w:contextualSpacing w:val="0"/>
        <w:jc w:val="both"/>
      </w:pPr>
      <w:r w:rsidRPr="00E13F04">
        <w:t>εάν δεν έχει ολοκληρωθεί η επένδυση και έχει δοθεί τμήμα της ενίσχυσης, θα κληθώ να επιστρέψω εντόκως τη χορηγηθείσα ενίσχυση,</w:t>
      </w:r>
    </w:p>
    <w:p w14:paraId="3DB48BC6" w14:textId="24816489" w:rsidR="00E13F04" w:rsidRPr="00E13F04" w:rsidRDefault="00E13F04" w:rsidP="00A80196">
      <w:pPr>
        <w:pStyle w:val="a9"/>
        <w:keepLines/>
        <w:numPr>
          <w:ilvl w:val="1"/>
          <w:numId w:val="2"/>
        </w:numPr>
        <w:spacing w:after="120" w:line="259" w:lineRule="auto"/>
        <w:contextualSpacing w:val="0"/>
        <w:jc w:val="both"/>
      </w:pPr>
      <w:r w:rsidRPr="00E13F04">
        <w:t>εάν έχει ολοκληρωθεί η επένδυση, θα κληθώ να επιστρέψω εντόκως το σύνολο της χορηγηθείσας ενίσχυσης.</w:t>
      </w:r>
    </w:p>
    <w:p w14:paraId="5262F303"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Δεν έχω δημοσιεύσει άλλη οικονομική χρήση (φορολογικά στοιχεία) της επιχείρησης πέραν αυτής που υπέβαλλα με την υποβολή της αίτησης στήριξης.</w:t>
      </w:r>
    </w:p>
    <w:p w14:paraId="391189E4"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Αποδέχομαι ότι η υποβολή της αίτησης στήριξης στην παρούσα πρόσκληση  συνιστά εξουσιοδότηση προς τον αρμόδιο Ενδιάμεσο Φορέα, για συλλογή στοιχείων που βρίσκονται καταχωρισμένα σε βάσεις δεδομένων (π.χ. ΑΑΔΕ, ΕΡΓΑΝΗ, Γ.Ε.ΜΗ, ΕΦΚΑ-ΝΑΤ, κ.α.) και σε λοιπά πληροφοριακά συστήματα της Δημόσιας Διοίκησης ή εποπτευόμενων από αυτήν Φορέων, καθώς και για την περαιτέρω επεξεργασία τους από τις αρμόδιες υπηρεσίες. Επίσης, γνωρίζω ότι τα δεδομένα από εθνικές βάσεις δεν μπορούν να καλύψουν απαιτούμενα δικαιολογητικά συμμετοχής, όπως αυτά αποτυπώνονται στο σχετικό παράρτημα της πρόσκλησης της υπο-παρέμβασης, αλλά εφόσον ληφθούν τα στοιχεία αυτά κατισχύουν των δηλωθέντων ή/και των αναγραφόμενων στα έντυπα που συνοδεύουν την αίτηση.</w:t>
      </w:r>
    </w:p>
    <w:p w14:paraId="70E3B476"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Η προτεινόμενη πράξη δεν αφορά σε απλή μετεγκατάσταση, χωρίς εκσυγχρονισμό ή επέκταση.</w:t>
      </w:r>
    </w:p>
    <w:p w14:paraId="6A8EFB64"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Αποδέχομαι ότι στην περίπτωση κοινοποιήσεων – επιδόσεων εγγράφων που αφορούν την Πράξη, τούτες λαμβάνουν χώρα στην φορολογική έδρα της επιχείρησης, η οποία δηλώνεται στην αίτηση στήριξης και αναφέρεται στο εγκεκριμένο τεχνικό δελτίο της πράξης. Περαιτέρω αναλαμβάνω την υποχρέωση να γνωστοποιώ οποιαδήποτε μεταβολή της φορολογικής έδρας της επιχείρησης στον αρμόδιο ΕΦ. Σε  περίπτωση μη γνωστοποίησης οιαδήποτε μεταβολής της φορολογικής έδρας, η κοινοποίηση - επίδοση θα συντελείται στην φορολογική έδρα που αναφέρεται στο ισχύον εγκεκριμένο τεχνικό δελτίο της πράξης.</w:t>
      </w:r>
    </w:p>
    <w:p w14:paraId="0A4F1428"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Αποδέχομαι ότι τα μηνύματα που θα αποστέλλονται από το ΟΠΣΚΕ και τον αρμόδιο ΕΦ, μέσω ηλεκτρονικού ταχυδρομείου και ειδικότερα στην ηλεκτρονική διεύθυνση e-mail που αποτυπώνεται στα στοιχεία επικοινωνίας στο προφίλ του δικαιούχου, καθώς και στα στοιχεία επικοινωνίας του συντονιστή όπως επικαιροποιούνται, επέχουν θέση επίσημων εγγράφων και συνεπάγονται την έναρξη όλων των εννόμων συνεπειών και προθεσμιών και αποτελεί αποκλειστική ευθύνη της επιχείρησης η παρακολούθηση της/των εν λόγω ηλεκτρονικής/ων διεύθυνσης/εων.</w:t>
      </w:r>
    </w:p>
    <w:p w14:paraId="16C4FA6E" w14:textId="77777777" w:rsidR="00E13F04" w:rsidRPr="00E13F04" w:rsidRDefault="00E13F04" w:rsidP="00A80196">
      <w:pPr>
        <w:pStyle w:val="a9"/>
        <w:keepLines/>
        <w:numPr>
          <w:ilvl w:val="0"/>
          <w:numId w:val="2"/>
        </w:numPr>
        <w:spacing w:after="120" w:line="259" w:lineRule="auto"/>
        <w:ind w:left="357" w:hanging="357"/>
        <w:contextualSpacing w:val="0"/>
        <w:jc w:val="both"/>
      </w:pPr>
      <w:r w:rsidRPr="00E13F04">
        <w:t>Αποδέχομαι ότι κατά την υλοποίηση της πράξης, η επικοινωνία με τον αρμόδιο ΕΦ αναφορικά με την εξέλιξη και ολοκλήρωση της πράξης δύναται να γίνεται ηλεκτρονικά (</w:t>
      </w:r>
      <w:r w:rsidRPr="00E13F04">
        <w:rPr>
          <w:lang w:val="en-US"/>
        </w:rPr>
        <w:t>onscreen</w:t>
      </w:r>
      <w:r w:rsidRPr="00E13F04">
        <w:t xml:space="preserve">) μέσω ηλεκτρονικών εντύπων, όπως αυτά θα καθοριστούν από με τον αρμόδιο ΕΦ. </w:t>
      </w:r>
    </w:p>
    <w:p w14:paraId="28F4B6F7" w14:textId="77777777" w:rsidR="00416343" w:rsidRDefault="00416343">
      <w:pPr>
        <w:jc w:val="left"/>
      </w:pPr>
      <w:r>
        <w:br w:type="page"/>
      </w:r>
    </w:p>
    <w:p w14:paraId="1DC814C5" w14:textId="7C7ED66B" w:rsidR="00E13F04" w:rsidRPr="00E13F04" w:rsidRDefault="00E13F04" w:rsidP="00A80196">
      <w:pPr>
        <w:pStyle w:val="a9"/>
        <w:keepLines/>
        <w:numPr>
          <w:ilvl w:val="0"/>
          <w:numId w:val="2"/>
        </w:numPr>
        <w:spacing w:after="120" w:line="259" w:lineRule="auto"/>
        <w:ind w:left="357" w:hanging="357"/>
        <w:contextualSpacing w:val="0"/>
        <w:jc w:val="both"/>
      </w:pPr>
      <w:r w:rsidRPr="00E13F04">
        <w:t>Τα αρχεία που προσκομίζω και αναρτώνται στο ΟΠΣΚΕ είναι σάρωση πρωτότυπων εγγράφων ή πιστά αντίγραφα των πρωτότυπων ή σάρωση νομίμως επικυρωμένων αντίγραφων αυτών.</w:t>
      </w:r>
    </w:p>
    <w:p w14:paraId="1FD195FF" w14:textId="36557116" w:rsidR="00E13F04" w:rsidRPr="00E13F04" w:rsidRDefault="00E13F04" w:rsidP="00063E39">
      <w:pPr>
        <w:pStyle w:val="a9"/>
        <w:keepLines/>
        <w:spacing w:after="120" w:line="259" w:lineRule="auto"/>
        <w:ind w:left="357"/>
        <w:contextualSpacing w:val="0"/>
        <w:jc w:val="both"/>
        <w:rPr>
          <w:i/>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A80196" w14:paraId="56F1910A" w14:textId="77777777" w:rsidTr="00A80196">
        <w:tc>
          <w:tcPr>
            <w:tcW w:w="4955" w:type="dxa"/>
          </w:tcPr>
          <w:p w14:paraId="1E17F6A3" w14:textId="77777777" w:rsidR="00A80196" w:rsidRDefault="00A80196" w:rsidP="00A80196">
            <w:pPr>
              <w:pStyle w:val="a6"/>
            </w:pPr>
          </w:p>
        </w:tc>
        <w:tc>
          <w:tcPr>
            <w:tcW w:w="4956" w:type="dxa"/>
          </w:tcPr>
          <w:p w14:paraId="185D8630" w14:textId="40964DC2" w:rsidR="00A80196" w:rsidRPr="00A80196" w:rsidRDefault="00A80196" w:rsidP="00A80196">
            <w:pPr>
              <w:pStyle w:val="Txt"/>
              <w:jc w:val="center"/>
              <w:rPr>
                <w:rFonts w:asciiTheme="minorHAnsi" w:hAnsiTheme="minorHAnsi"/>
              </w:rPr>
            </w:pPr>
            <w:r w:rsidRPr="00A80196">
              <w:rPr>
                <w:rFonts w:asciiTheme="minorHAnsi" w:hAnsiTheme="minorHAnsi"/>
              </w:rPr>
              <w:t>Ημερομηνία: ……/……/2026</w:t>
            </w:r>
          </w:p>
        </w:tc>
      </w:tr>
      <w:tr w:rsidR="00A80196" w14:paraId="3849DF75" w14:textId="77777777" w:rsidTr="00A80196">
        <w:tc>
          <w:tcPr>
            <w:tcW w:w="4955" w:type="dxa"/>
          </w:tcPr>
          <w:p w14:paraId="386FB9CB" w14:textId="77777777" w:rsidR="00A80196" w:rsidRDefault="00A80196" w:rsidP="00A80196">
            <w:pPr>
              <w:pStyle w:val="a6"/>
            </w:pPr>
          </w:p>
        </w:tc>
        <w:tc>
          <w:tcPr>
            <w:tcW w:w="4956" w:type="dxa"/>
          </w:tcPr>
          <w:p w14:paraId="1EBB3D46" w14:textId="77777777" w:rsidR="00235407" w:rsidRDefault="00235407" w:rsidP="00235407">
            <w:pPr>
              <w:pStyle w:val="Txt"/>
              <w:jc w:val="center"/>
              <w:rPr>
                <w:rFonts w:asciiTheme="minorHAnsi" w:hAnsiTheme="minorHAnsi"/>
              </w:rPr>
            </w:pPr>
            <w:r w:rsidRPr="00235407">
              <w:rPr>
                <w:rFonts w:asciiTheme="minorHAnsi" w:hAnsiTheme="minorHAnsi"/>
              </w:rPr>
              <w:t>Ο / Η  Δηλών / ούσα</w:t>
            </w:r>
          </w:p>
          <w:p w14:paraId="6E5C8BEE" w14:textId="06E03588" w:rsidR="00235407" w:rsidRDefault="00235407" w:rsidP="00235407">
            <w:pPr>
              <w:pStyle w:val="Txt"/>
              <w:jc w:val="center"/>
              <w:rPr>
                <w:rFonts w:asciiTheme="minorHAnsi" w:hAnsiTheme="minorHAnsi"/>
              </w:rPr>
            </w:pPr>
          </w:p>
          <w:p w14:paraId="313779D6" w14:textId="26FE2ABF" w:rsidR="00A80196" w:rsidRPr="00AC50EF" w:rsidRDefault="00A80196" w:rsidP="00235407">
            <w:pPr>
              <w:pStyle w:val="Txt"/>
              <w:spacing w:before="960"/>
              <w:jc w:val="center"/>
              <w:rPr>
                <w:rFonts w:asciiTheme="minorHAnsi" w:hAnsiTheme="minorHAnsi"/>
                <w:i/>
                <w:iCs/>
                <w:color w:val="808080" w:themeColor="background1" w:themeShade="80"/>
              </w:rPr>
            </w:pPr>
            <w:r w:rsidRPr="00AC50EF">
              <w:rPr>
                <w:rFonts w:asciiTheme="minorHAnsi" w:hAnsiTheme="minorHAnsi"/>
                <w:i/>
                <w:iCs/>
                <w:color w:val="808080" w:themeColor="background1" w:themeShade="80"/>
                <w:sz w:val="20"/>
                <w:szCs w:val="20"/>
              </w:rPr>
              <w:t>(</w:t>
            </w:r>
            <w:r w:rsidR="00235407">
              <w:rPr>
                <w:rFonts w:asciiTheme="minorHAnsi" w:hAnsiTheme="minorHAnsi"/>
                <w:i/>
                <w:iCs/>
                <w:color w:val="808080" w:themeColor="background1" w:themeShade="80"/>
                <w:sz w:val="20"/>
                <w:szCs w:val="20"/>
              </w:rPr>
              <w:t xml:space="preserve">Ονοματεπώνυμο - </w:t>
            </w:r>
            <w:r w:rsidRPr="00AC50EF">
              <w:rPr>
                <w:rFonts w:asciiTheme="minorHAnsi" w:hAnsiTheme="minorHAnsi"/>
                <w:i/>
                <w:iCs/>
                <w:color w:val="808080" w:themeColor="background1" w:themeShade="80"/>
                <w:sz w:val="20"/>
                <w:szCs w:val="20"/>
              </w:rPr>
              <w:t xml:space="preserve">Υπογραφή - </w:t>
            </w:r>
            <w:r w:rsidR="00AC50EF" w:rsidRPr="00AC50EF">
              <w:rPr>
                <w:rFonts w:asciiTheme="minorHAnsi" w:hAnsiTheme="minorHAnsi"/>
                <w:i/>
                <w:iCs/>
                <w:color w:val="808080" w:themeColor="background1" w:themeShade="80"/>
                <w:sz w:val="20"/>
                <w:szCs w:val="20"/>
              </w:rPr>
              <w:t>Σ</w:t>
            </w:r>
            <w:r w:rsidRPr="00AC50EF">
              <w:rPr>
                <w:rFonts w:asciiTheme="minorHAnsi" w:hAnsiTheme="minorHAnsi"/>
                <w:i/>
                <w:iCs/>
                <w:color w:val="808080" w:themeColor="background1" w:themeShade="80"/>
                <w:sz w:val="20"/>
                <w:szCs w:val="20"/>
              </w:rPr>
              <w:t>φραγίδα)</w:t>
            </w:r>
          </w:p>
        </w:tc>
      </w:tr>
    </w:tbl>
    <w:p w14:paraId="1D252A3E" w14:textId="77777777" w:rsidR="00E13F04" w:rsidRPr="00AC50EF" w:rsidRDefault="00E13F04" w:rsidP="00AC50EF">
      <w:pPr>
        <w:spacing w:before="240" w:after="60" w:line="254" w:lineRule="auto"/>
        <w:jc w:val="both"/>
        <w:rPr>
          <w:rStyle w:val="ab"/>
          <w:sz w:val="20"/>
          <w:szCs w:val="20"/>
        </w:rPr>
      </w:pPr>
      <w:r w:rsidRPr="00AC50EF">
        <w:rPr>
          <w:rStyle w:val="ab"/>
          <w:b/>
          <w:bCs/>
          <w:i w:val="0"/>
          <w:iCs w:val="0"/>
          <w:sz w:val="20"/>
          <w:szCs w:val="20"/>
        </w:rPr>
        <w:t>(1)</w:t>
      </w:r>
      <w:r w:rsidRPr="00AC50EF">
        <w:rPr>
          <w:rStyle w:val="ab"/>
          <w:sz w:val="20"/>
          <w:szCs w:val="20"/>
        </w:rPr>
        <w:t xml:space="preserve"> Αναγράφεται από τον ενδιαφερόμενο πολίτη ή Αρχή ή η Υπηρεσία του δημόσιου τομέα, που απευθύνεται η αίτηση.</w:t>
      </w:r>
    </w:p>
    <w:p w14:paraId="35D244F2" w14:textId="77777777" w:rsidR="00E13F04" w:rsidRPr="00AC50EF" w:rsidRDefault="00E13F04" w:rsidP="00AC50EF">
      <w:pPr>
        <w:spacing w:after="60" w:line="254" w:lineRule="auto"/>
        <w:jc w:val="both"/>
        <w:rPr>
          <w:rStyle w:val="ab"/>
          <w:sz w:val="20"/>
          <w:szCs w:val="20"/>
        </w:rPr>
      </w:pPr>
      <w:r w:rsidRPr="00AC50EF">
        <w:rPr>
          <w:rStyle w:val="ab"/>
          <w:b/>
          <w:bCs/>
          <w:i w:val="0"/>
          <w:iCs w:val="0"/>
          <w:sz w:val="20"/>
          <w:szCs w:val="20"/>
        </w:rPr>
        <w:t>(2)</w:t>
      </w:r>
      <w:r w:rsidRPr="00AC50EF">
        <w:rPr>
          <w:rStyle w:val="ab"/>
          <w:sz w:val="20"/>
          <w:szCs w:val="20"/>
        </w:rPr>
        <w:t xml:space="preserve"> Αναγράφεται ολογράφως. </w:t>
      </w:r>
    </w:p>
    <w:p w14:paraId="5EABC923" w14:textId="77777777" w:rsidR="00E13F04" w:rsidRPr="00AC50EF" w:rsidRDefault="00E13F04" w:rsidP="00AC50EF">
      <w:pPr>
        <w:spacing w:after="60" w:line="254" w:lineRule="auto"/>
        <w:jc w:val="both"/>
        <w:rPr>
          <w:rStyle w:val="ab"/>
          <w:sz w:val="20"/>
          <w:szCs w:val="20"/>
        </w:rPr>
      </w:pPr>
      <w:r w:rsidRPr="00AC50EF">
        <w:rPr>
          <w:rStyle w:val="ab"/>
          <w:b/>
          <w:bCs/>
          <w:i w:val="0"/>
          <w:iCs w:val="0"/>
          <w:sz w:val="20"/>
          <w:szCs w:val="20"/>
        </w:rPr>
        <w:t>(3)</w:t>
      </w:r>
      <w:r w:rsidRPr="00AC50EF">
        <w:rPr>
          <w:rStyle w:val="ab"/>
          <w:sz w:val="20"/>
          <w:szCs w:val="20"/>
        </w:rPr>
        <w:t xml:space="preserve">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48F56E70" w14:textId="7FBAB18E" w:rsidR="000A051F" w:rsidRPr="000A051F" w:rsidRDefault="00E13F04" w:rsidP="00235407">
      <w:pPr>
        <w:spacing w:after="60" w:line="254" w:lineRule="auto"/>
        <w:jc w:val="both"/>
      </w:pPr>
      <w:r w:rsidRPr="00AC50EF">
        <w:rPr>
          <w:rStyle w:val="ab"/>
          <w:b/>
          <w:bCs/>
          <w:i w:val="0"/>
          <w:iCs w:val="0"/>
          <w:sz w:val="20"/>
          <w:szCs w:val="20"/>
        </w:rPr>
        <w:t>(4)</w:t>
      </w:r>
      <w:r w:rsidRPr="00AC50EF">
        <w:rPr>
          <w:rStyle w:val="ab"/>
          <w:sz w:val="20"/>
          <w:szCs w:val="20"/>
        </w:rPr>
        <w:t xml:space="preserve"> Σε περίπτωση ανεπάρκειας χώρου η δήλωση συνεχίζεται στην πίσω όψη της και υπογράφεται από τον δηλούντα ή την δηλούσα. </w:t>
      </w:r>
    </w:p>
    <w:sectPr w:rsidR="000A051F" w:rsidRPr="000A051F" w:rsidSect="00416343">
      <w:footerReference w:type="default" r:id="rId9"/>
      <w:pgSz w:w="11906" w:h="16838"/>
      <w:pgMar w:top="1418" w:right="851" w:bottom="141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A8BAA" w14:textId="77777777" w:rsidR="000C4D89" w:rsidRDefault="000C4D89" w:rsidP="00416343">
      <w:pPr>
        <w:spacing w:after="0" w:line="240" w:lineRule="auto"/>
      </w:pPr>
      <w:r>
        <w:separator/>
      </w:r>
    </w:p>
  </w:endnote>
  <w:endnote w:type="continuationSeparator" w:id="0">
    <w:p w14:paraId="69699F7F" w14:textId="77777777" w:rsidR="000C4D89" w:rsidRDefault="000C4D89" w:rsidP="00416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A1"/>
    <w:family w:val="swiss"/>
    <w:pitch w:val="variable"/>
    <w:sig w:usb0="20000287" w:usb1="00000003" w:usb2="00000000" w:usb3="00000000" w:csb0="0000019F" w:csb1="00000000"/>
  </w:font>
  <w:font w:name="Aptos Display">
    <w:altName w:val="Cambria"/>
    <w:panose1 w:val="020B0004020202020204"/>
    <w:charset w:val="A1"/>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A9BC7" w14:textId="37CCFDF0" w:rsidR="00416343" w:rsidRPr="00416343" w:rsidRDefault="00416343">
    <w:pPr>
      <w:tabs>
        <w:tab w:val="center" w:pos="4550"/>
        <w:tab w:val="left" w:pos="5818"/>
      </w:tabs>
      <w:ind w:right="260"/>
      <w:jc w:val="right"/>
      <w:rPr>
        <w:color w:val="071320" w:themeColor="text2" w:themeShade="80"/>
        <w:sz w:val="20"/>
        <w:szCs w:val="20"/>
      </w:rPr>
    </w:pPr>
    <w:r w:rsidRPr="00416343">
      <w:rPr>
        <w:color w:val="0A1D30" w:themeColor="text2" w:themeShade="BF"/>
        <w:sz w:val="20"/>
        <w:szCs w:val="20"/>
      </w:rPr>
      <w:fldChar w:fldCharType="begin"/>
    </w:r>
    <w:r w:rsidRPr="00416343">
      <w:rPr>
        <w:color w:val="0A1D30" w:themeColor="text2" w:themeShade="BF"/>
        <w:sz w:val="20"/>
        <w:szCs w:val="20"/>
      </w:rPr>
      <w:instrText>PAGE   \* MERGEFORMAT</w:instrText>
    </w:r>
    <w:r w:rsidRPr="00416343">
      <w:rPr>
        <w:color w:val="0A1D30" w:themeColor="text2" w:themeShade="BF"/>
        <w:sz w:val="20"/>
        <w:szCs w:val="20"/>
      </w:rPr>
      <w:fldChar w:fldCharType="separate"/>
    </w:r>
    <w:r w:rsidRPr="00416343">
      <w:rPr>
        <w:color w:val="0A1D30" w:themeColor="text2" w:themeShade="BF"/>
        <w:sz w:val="20"/>
        <w:szCs w:val="20"/>
      </w:rPr>
      <w:t>1</w:t>
    </w:r>
    <w:r w:rsidRPr="00416343">
      <w:rPr>
        <w:color w:val="0A1D30" w:themeColor="text2" w:themeShade="BF"/>
        <w:sz w:val="20"/>
        <w:szCs w:val="20"/>
      </w:rPr>
      <w:fldChar w:fldCharType="end"/>
    </w:r>
    <w:r w:rsidRPr="00416343">
      <w:rPr>
        <w:color w:val="0A1D30" w:themeColor="text2" w:themeShade="BF"/>
        <w:sz w:val="20"/>
        <w:szCs w:val="20"/>
      </w:rPr>
      <w:t xml:space="preserve"> | </w:t>
    </w:r>
    <w:r w:rsidRPr="00416343">
      <w:rPr>
        <w:color w:val="0A1D30" w:themeColor="text2" w:themeShade="BF"/>
        <w:sz w:val="20"/>
        <w:szCs w:val="20"/>
      </w:rPr>
      <w:fldChar w:fldCharType="begin"/>
    </w:r>
    <w:r w:rsidRPr="00416343">
      <w:rPr>
        <w:color w:val="0A1D30" w:themeColor="text2" w:themeShade="BF"/>
        <w:sz w:val="20"/>
        <w:szCs w:val="20"/>
      </w:rPr>
      <w:instrText>NUMPAGES  \* Arabic  \* MERGEFORMAT</w:instrText>
    </w:r>
    <w:r w:rsidRPr="00416343">
      <w:rPr>
        <w:color w:val="0A1D30" w:themeColor="text2" w:themeShade="BF"/>
        <w:sz w:val="20"/>
        <w:szCs w:val="20"/>
      </w:rPr>
      <w:fldChar w:fldCharType="separate"/>
    </w:r>
    <w:r w:rsidRPr="00416343">
      <w:rPr>
        <w:color w:val="0A1D30" w:themeColor="text2" w:themeShade="BF"/>
        <w:sz w:val="20"/>
        <w:szCs w:val="20"/>
      </w:rPr>
      <w:t>1</w:t>
    </w:r>
    <w:r w:rsidRPr="00416343">
      <w:rPr>
        <w:color w:val="0A1D30" w:themeColor="text2" w:themeShade="BF"/>
        <w:sz w:val="20"/>
        <w:szCs w:val="20"/>
      </w:rPr>
      <w:fldChar w:fldCharType="end"/>
    </w:r>
  </w:p>
  <w:p w14:paraId="4596238B" w14:textId="77777777" w:rsidR="00416343" w:rsidRDefault="0041634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767D7" w14:textId="77777777" w:rsidR="000C4D89" w:rsidRDefault="000C4D89" w:rsidP="00416343">
      <w:pPr>
        <w:spacing w:after="0" w:line="240" w:lineRule="auto"/>
      </w:pPr>
      <w:r>
        <w:separator/>
      </w:r>
    </w:p>
  </w:footnote>
  <w:footnote w:type="continuationSeparator" w:id="0">
    <w:p w14:paraId="425F40A0" w14:textId="77777777" w:rsidR="000C4D89" w:rsidRDefault="000C4D89" w:rsidP="004163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0C41"/>
    <w:multiLevelType w:val="hybridMultilevel"/>
    <w:tmpl w:val="B7ACE8F2"/>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599E466C"/>
    <w:multiLevelType w:val="hybridMultilevel"/>
    <w:tmpl w:val="60287958"/>
    <w:lvl w:ilvl="0" w:tplc="D9226C8A">
      <w:start w:val="1"/>
      <w:numFmt w:val="decimal"/>
      <w:pStyle w:val="a"/>
      <w:lvlText w:val="%1)"/>
      <w:lvlJc w:val="left"/>
      <w:pPr>
        <w:ind w:left="360" w:hanging="360"/>
      </w:pPr>
      <w:rPr>
        <w:rFonts w:hint="default"/>
        <w:b/>
      </w:rPr>
    </w:lvl>
    <w:lvl w:ilvl="1" w:tplc="60F89226">
      <w:start w:val="1"/>
      <mc:AlternateContent>
        <mc:Choice Requires="w14">
          <w:numFmt w:val="custom" w:format="α, β, γ, ..."/>
        </mc:Choice>
        <mc:Fallback>
          <w:numFmt w:val="decimal"/>
        </mc:Fallback>
      </mc:AlternateContent>
      <w:lvlText w:val="%2)"/>
      <w:lvlJc w:val="left"/>
      <w:pPr>
        <w:ind w:left="1080" w:hanging="360"/>
      </w:pPr>
      <w:rPr>
        <w:rFonts w:hint="default"/>
        <w:b/>
        <w:bCs/>
        <w:u w:color="77206D" w:themeColor="accent5" w:themeShade="BF"/>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16cid:durableId="662927227">
    <w:abstractNumId w:val="0"/>
  </w:num>
  <w:num w:numId="2" w16cid:durableId="1895659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51F"/>
    <w:rsid w:val="00063E39"/>
    <w:rsid w:val="000A051F"/>
    <w:rsid w:val="000C4D89"/>
    <w:rsid w:val="0015702C"/>
    <w:rsid w:val="00235407"/>
    <w:rsid w:val="002A6D11"/>
    <w:rsid w:val="002D5F37"/>
    <w:rsid w:val="00346A00"/>
    <w:rsid w:val="00416343"/>
    <w:rsid w:val="004862C4"/>
    <w:rsid w:val="004D095B"/>
    <w:rsid w:val="004E6B61"/>
    <w:rsid w:val="00503909"/>
    <w:rsid w:val="005378F2"/>
    <w:rsid w:val="0055774B"/>
    <w:rsid w:val="005A6163"/>
    <w:rsid w:val="00701622"/>
    <w:rsid w:val="00714238"/>
    <w:rsid w:val="007F5B9F"/>
    <w:rsid w:val="009B40B0"/>
    <w:rsid w:val="009D30ED"/>
    <w:rsid w:val="009D66C3"/>
    <w:rsid w:val="00A80196"/>
    <w:rsid w:val="00AC50EF"/>
    <w:rsid w:val="00BE4D9C"/>
    <w:rsid w:val="00C559EE"/>
    <w:rsid w:val="00C657F8"/>
    <w:rsid w:val="00CB5A6B"/>
    <w:rsid w:val="00D05D39"/>
    <w:rsid w:val="00D259B2"/>
    <w:rsid w:val="00D47C41"/>
    <w:rsid w:val="00DD406A"/>
    <w:rsid w:val="00E13F04"/>
    <w:rsid w:val="00E2592F"/>
    <w:rsid w:val="00E3574D"/>
    <w:rsid w:val="00F20CB9"/>
    <w:rsid w:val="56F0227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B4094"/>
  <w15:chartTrackingRefBased/>
  <w15:docId w15:val="{F0D8FB07-5AA0-49B0-8B54-2337A8080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l-G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A051F"/>
    <w:pPr>
      <w:jc w:val="center"/>
    </w:pPr>
    <w:rPr>
      <w:sz w:val="22"/>
      <w:szCs w:val="22"/>
    </w:rPr>
  </w:style>
  <w:style w:type="paragraph" w:styleId="2">
    <w:name w:val="heading 2"/>
    <w:basedOn w:val="a0"/>
    <w:next w:val="a0"/>
    <w:link w:val="2Char"/>
    <w:uiPriority w:val="9"/>
    <w:unhideWhenUsed/>
    <w:qFormat/>
    <w:rsid w:val="000A051F"/>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basedOn w:val="a1"/>
    <w:uiPriority w:val="22"/>
    <w:qFormat/>
    <w:rsid w:val="000A051F"/>
    <w:rPr>
      <w:b/>
      <w:bCs/>
    </w:rPr>
  </w:style>
  <w:style w:type="character" w:customStyle="1" w:styleId="2Char">
    <w:name w:val="Επικεφαλίδα 2 Char"/>
    <w:basedOn w:val="a1"/>
    <w:link w:val="2"/>
    <w:uiPriority w:val="9"/>
    <w:rsid w:val="000A051F"/>
    <w:rPr>
      <w:rFonts w:asciiTheme="majorHAnsi" w:eastAsiaTheme="majorEastAsia" w:hAnsiTheme="majorHAnsi" w:cstheme="majorBidi"/>
      <w:color w:val="0F4761" w:themeColor="accent1" w:themeShade="BF"/>
      <w:sz w:val="26"/>
      <w:szCs w:val="26"/>
    </w:rPr>
  </w:style>
  <w:style w:type="table" w:styleId="a5">
    <w:name w:val="Grid Table Light"/>
    <w:basedOn w:val="a2"/>
    <w:uiPriority w:val="40"/>
    <w:rsid w:val="000A051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6">
    <w:name w:val="No Spacing"/>
    <w:uiPriority w:val="1"/>
    <w:qFormat/>
    <w:rsid w:val="000A051F"/>
    <w:pPr>
      <w:spacing w:after="0" w:line="240" w:lineRule="auto"/>
      <w:jc w:val="center"/>
    </w:pPr>
    <w:rPr>
      <w:sz w:val="22"/>
      <w:szCs w:val="22"/>
    </w:rPr>
  </w:style>
  <w:style w:type="paragraph" w:customStyle="1" w:styleId="Txt">
    <w:name w:val="Txt..."/>
    <w:basedOn w:val="a0"/>
    <w:link w:val="TxtChar"/>
    <w:qFormat/>
    <w:rsid w:val="000A051F"/>
    <w:pPr>
      <w:keepNext/>
      <w:shd w:val="clear" w:color="auto" w:fill="FFF9E5"/>
      <w:tabs>
        <w:tab w:val="left" w:leader="dot" w:pos="284"/>
      </w:tabs>
      <w:spacing w:before="40" w:after="40" w:line="259" w:lineRule="auto"/>
      <w:jc w:val="left"/>
    </w:pPr>
    <w:rPr>
      <w:rFonts w:ascii="Aptos Narrow" w:hAnsi="Aptos Narrow"/>
    </w:rPr>
  </w:style>
  <w:style w:type="character" w:customStyle="1" w:styleId="TxtChar">
    <w:name w:val="Txt... Char"/>
    <w:basedOn w:val="a1"/>
    <w:link w:val="Txt"/>
    <w:rsid w:val="000A051F"/>
    <w:rPr>
      <w:rFonts w:ascii="Aptos Narrow" w:hAnsi="Aptos Narrow"/>
      <w:sz w:val="22"/>
      <w:szCs w:val="22"/>
      <w:shd w:val="clear" w:color="auto" w:fill="FFF9E5"/>
    </w:rPr>
  </w:style>
  <w:style w:type="paragraph" w:customStyle="1" w:styleId="a7">
    <w:name w:val="Ερώτηση"/>
    <w:basedOn w:val="a0"/>
    <w:link w:val="Char"/>
    <w:qFormat/>
    <w:rsid w:val="000A051F"/>
    <w:pPr>
      <w:keepNext/>
      <w:shd w:val="clear" w:color="auto" w:fill="F1F9F6"/>
      <w:tabs>
        <w:tab w:val="left" w:pos="5670"/>
      </w:tabs>
      <w:spacing w:before="40" w:after="40" w:line="259" w:lineRule="auto"/>
      <w:jc w:val="left"/>
    </w:pPr>
    <w:rPr>
      <w:rFonts w:ascii="Aptos Narrow" w:hAnsi="Aptos Narrow"/>
      <w:color w:val="0E2841" w:themeColor="text2"/>
    </w:rPr>
  </w:style>
  <w:style w:type="character" w:customStyle="1" w:styleId="Char">
    <w:name w:val="Ερώτηση Char"/>
    <w:basedOn w:val="a1"/>
    <w:link w:val="a7"/>
    <w:rsid w:val="000A051F"/>
    <w:rPr>
      <w:rFonts w:ascii="Aptos Narrow" w:hAnsi="Aptos Narrow"/>
      <w:color w:val="0E2841" w:themeColor="text2"/>
      <w:sz w:val="22"/>
      <w:szCs w:val="22"/>
      <w:shd w:val="clear" w:color="auto" w:fill="F1F9F6"/>
    </w:rPr>
  </w:style>
  <w:style w:type="paragraph" w:customStyle="1" w:styleId="a8">
    <w:name w:val="Ερωτ.Επεξήγηση"/>
    <w:basedOn w:val="a7"/>
    <w:link w:val="Char0"/>
    <w:qFormat/>
    <w:rsid w:val="000A051F"/>
    <w:pPr>
      <w:jc w:val="both"/>
    </w:pPr>
    <w:rPr>
      <w:i/>
      <w:iCs/>
      <w:color w:val="153D63" w:themeColor="text2" w:themeTint="E6"/>
      <w:lang w:eastAsia="el-GR"/>
    </w:rPr>
  </w:style>
  <w:style w:type="character" w:customStyle="1" w:styleId="Char0">
    <w:name w:val="Ερωτ.Επεξήγηση Char"/>
    <w:basedOn w:val="Char"/>
    <w:link w:val="a8"/>
    <w:rsid w:val="000A051F"/>
    <w:rPr>
      <w:rFonts w:ascii="Aptos Narrow" w:hAnsi="Aptos Narrow"/>
      <w:i/>
      <w:iCs/>
      <w:color w:val="153D63" w:themeColor="text2" w:themeTint="E6"/>
      <w:sz w:val="22"/>
      <w:szCs w:val="22"/>
      <w:shd w:val="clear" w:color="auto" w:fill="F1F9F6"/>
      <w:lang w:eastAsia="el-GR"/>
    </w:rPr>
  </w:style>
  <w:style w:type="paragraph" w:customStyle="1" w:styleId="20">
    <w:name w:val="Ερώτηση2"/>
    <w:basedOn w:val="a7"/>
    <w:link w:val="2Char0"/>
    <w:qFormat/>
    <w:rsid w:val="000A051F"/>
    <w:pPr>
      <w:framePr w:hSpace="180" w:wrap="around" w:vAnchor="text" w:hAnchor="margin" w:x="-147" w:y="200"/>
      <w:shd w:val="clear" w:color="auto" w:fill="auto"/>
    </w:pPr>
  </w:style>
  <w:style w:type="character" w:customStyle="1" w:styleId="2Char0">
    <w:name w:val="Ερώτηση2 Char"/>
    <w:basedOn w:val="Char"/>
    <w:link w:val="20"/>
    <w:rsid w:val="000A051F"/>
    <w:rPr>
      <w:rFonts w:ascii="Aptos Narrow" w:hAnsi="Aptos Narrow"/>
      <w:color w:val="0E2841" w:themeColor="text2"/>
      <w:sz w:val="22"/>
      <w:szCs w:val="22"/>
      <w:shd w:val="clear" w:color="auto" w:fill="F1F9F6"/>
    </w:rPr>
  </w:style>
  <w:style w:type="paragraph" w:styleId="a9">
    <w:name w:val="List Paragraph"/>
    <w:basedOn w:val="a0"/>
    <w:link w:val="Char1"/>
    <w:uiPriority w:val="34"/>
    <w:qFormat/>
    <w:rsid w:val="00E13F04"/>
    <w:pPr>
      <w:ind w:left="720"/>
      <w:contextualSpacing/>
    </w:pPr>
  </w:style>
  <w:style w:type="paragraph" w:customStyle="1" w:styleId="a">
    <w:name w:val="ΔενΑφορά"/>
    <w:basedOn w:val="a9"/>
    <w:link w:val="Char2"/>
    <w:qFormat/>
    <w:rsid w:val="00346A00"/>
    <w:pPr>
      <w:numPr>
        <w:numId w:val="2"/>
      </w:numPr>
      <w:jc w:val="left"/>
    </w:pPr>
    <w:rPr>
      <w:i/>
      <w:color w:val="C00000"/>
    </w:rPr>
  </w:style>
  <w:style w:type="character" w:customStyle="1" w:styleId="Char1">
    <w:name w:val="Παράγραφος λίστας Char"/>
    <w:basedOn w:val="a1"/>
    <w:link w:val="a9"/>
    <w:uiPriority w:val="34"/>
    <w:rsid w:val="00346A00"/>
    <w:rPr>
      <w:sz w:val="22"/>
      <w:szCs w:val="22"/>
    </w:rPr>
  </w:style>
  <w:style w:type="character" w:customStyle="1" w:styleId="Char2">
    <w:name w:val="ΔενΑφορά Char"/>
    <w:basedOn w:val="Char1"/>
    <w:link w:val="a"/>
    <w:rsid w:val="00346A00"/>
    <w:rPr>
      <w:i/>
      <w:color w:val="C00000"/>
      <w:sz w:val="22"/>
      <w:szCs w:val="22"/>
    </w:rPr>
  </w:style>
  <w:style w:type="table" w:styleId="aa">
    <w:name w:val="Table Grid"/>
    <w:basedOn w:val="a2"/>
    <w:uiPriority w:val="39"/>
    <w:rsid w:val="00A80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1"/>
    <w:uiPriority w:val="20"/>
    <w:qFormat/>
    <w:rsid w:val="00AC50EF"/>
    <w:rPr>
      <w:i/>
      <w:iCs/>
    </w:rPr>
  </w:style>
  <w:style w:type="character" w:styleId="ac">
    <w:name w:val="annotation reference"/>
    <w:basedOn w:val="a1"/>
    <w:uiPriority w:val="99"/>
    <w:semiHidden/>
    <w:unhideWhenUsed/>
    <w:rsid w:val="00D259B2"/>
    <w:rPr>
      <w:sz w:val="16"/>
      <w:szCs w:val="16"/>
    </w:rPr>
  </w:style>
  <w:style w:type="paragraph" w:styleId="ad">
    <w:name w:val="annotation text"/>
    <w:basedOn w:val="a0"/>
    <w:link w:val="Char3"/>
    <w:uiPriority w:val="99"/>
    <w:unhideWhenUsed/>
    <w:rsid w:val="00D259B2"/>
    <w:pPr>
      <w:spacing w:line="240" w:lineRule="auto"/>
    </w:pPr>
    <w:rPr>
      <w:sz w:val="20"/>
      <w:szCs w:val="20"/>
    </w:rPr>
  </w:style>
  <w:style w:type="character" w:customStyle="1" w:styleId="Char3">
    <w:name w:val="Κείμενο σχολίου Char"/>
    <w:basedOn w:val="a1"/>
    <w:link w:val="ad"/>
    <w:uiPriority w:val="99"/>
    <w:rsid w:val="00D259B2"/>
    <w:rPr>
      <w:sz w:val="20"/>
      <w:szCs w:val="20"/>
    </w:rPr>
  </w:style>
  <w:style w:type="paragraph" w:styleId="ae">
    <w:name w:val="annotation subject"/>
    <w:basedOn w:val="ad"/>
    <w:next w:val="ad"/>
    <w:link w:val="Char4"/>
    <w:uiPriority w:val="99"/>
    <w:semiHidden/>
    <w:unhideWhenUsed/>
    <w:rsid w:val="00D259B2"/>
    <w:rPr>
      <w:b/>
      <w:bCs/>
    </w:rPr>
  </w:style>
  <w:style w:type="character" w:customStyle="1" w:styleId="Char4">
    <w:name w:val="Θέμα σχολίου Char"/>
    <w:basedOn w:val="Char3"/>
    <w:link w:val="ae"/>
    <w:uiPriority w:val="99"/>
    <w:semiHidden/>
    <w:rsid w:val="00D259B2"/>
    <w:rPr>
      <w:b/>
      <w:bCs/>
      <w:sz w:val="20"/>
      <w:szCs w:val="20"/>
    </w:rPr>
  </w:style>
  <w:style w:type="paragraph" w:styleId="af">
    <w:name w:val="Revision"/>
    <w:hidden/>
    <w:uiPriority w:val="99"/>
    <w:semiHidden/>
    <w:rsid w:val="009B40B0"/>
    <w:pPr>
      <w:spacing w:after="0" w:line="240" w:lineRule="auto"/>
    </w:pPr>
    <w:rPr>
      <w:sz w:val="22"/>
      <w:szCs w:val="22"/>
    </w:rPr>
  </w:style>
  <w:style w:type="paragraph" w:styleId="af0">
    <w:name w:val="header"/>
    <w:basedOn w:val="a0"/>
    <w:link w:val="Char5"/>
    <w:uiPriority w:val="99"/>
    <w:unhideWhenUsed/>
    <w:rsid w:val="00416343"/>
    <w:pPr>
      <w:tabs>
        <w:tab w:val="center" w:pos="4153"/>
        <w:tab w:val="right" w:pos="8306"/>
      </w:tabs>
      <w:spacing w:after="0" w:line="240" w:lineRule="auto"/>
    </w:pPr>
  </w:style>
  <w:style w:type="character" w:customStyle="1" w:styleId="Char5">
    <w:name w:val="Κεφαλίδα Char"/>
    <w:basedOn w:val="a1"/>
    <w:link w:val="af0"/>
    <w:uiPriority w:val="99"/>
    <w:rsid w:val="00416343"/>
    <w:rPr>
      <w:sz w:val="22"/>
      <w:szCs w:val="22"/>
    </w:rPr>
  </w:style>
  <w:style w:type="paragraph" w:styleId="af1">
    <w:name w:val="footer"/>
    <w:basedOn w:val="a0"/>
    <w:link w:val="Char6"/>
    <w:uiPriority w:val="99"/>
    <w:unhideWhenUsed/>
    <w:rsid w:val="00416343"/>
    <w:pPr>
      <w:tabs>
        <w:tab w:val="center" w:pos="4153"/>
        <w:tab w:val="right" w:pos="8306"/>
      </w:tabs>
      <w:spacing w:after="0" w:line="240" w:lineRule="auto"/>
    </w:pPr>
  </w:style>
  <w:style w:type="character" w:customStyle="1" w:styleId="Char6">
    <w:name w:val="Υποσέλιδο Char"/>
    <w:basedOn w:val="a1"/>
    <w:link w:val="af1"/>
    <w:uiPriority w:val="99"/>
    <w:rsid w:val="0041634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928;&#961;&#959;&#963;&#945;&#961;&#956;&#959;&#963;&#956;&#941;&#957;&#945;%20&#960;&#961;&#972;&#964;&#965;&#960;&#945;%20&#964;&#959;&#965;%20Office\&#904;&#947;&#947;&#961;&#945;&#966;&#959;%20Apto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E59D4-90F2-49C6-9EAB-6157FC99C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Έγγραφο Aptos.dotx</Template>
  <TotalTime>14</TotalTime>
  <Pages>5</Pages>
  <Words>1955</Words>
  <Characters>11446</Characters>
  <Application>Microsoft Office Word</Application>
  <DocSecurity>0</DocSecurity>
  <Lines>199</Lines>
  <Paragraphs>67</Paragraphs>
  <ScaleCrop>false</ScaleCrop>
  <HeadingPairs>
    <vt:vector size="4" baseType="variant">
      <vt:variant>
        <vt:lpstr>Τίτλος</vt:lpstr>
      </vt:variant>
      <vt:variant>
        <vt:i4>1</vt:i4>
      </vt:variant>
      <vt:variant>
        <vt:lpstr>Επικεφαλίδες</vt:lpstr>
      </vt:variant>
      <vt:variant>
        <vt:i4>2</vt:i4>
      </vt:variant>
    </vt:vector>
  </HeadingPairs>
  <TitlesOfParts>
    <vt:vector size="3" baseType="lpstr">
      <vt:lpstr/>
      <vt:lpstr>    ΥΠΕΥΘΥΝΗ ΔΗΛΩΣΗ ΥΠΟΨΗΦΙΟΥ ΔΙΚΑΙΟΥΧΟΥ/ ΝΟΜΙΜΟΥ ΕΚΠΡΟΣΩΠΟΥ</vt:lpstr>
      <vt:lpstr>    ΥΠΕΥΘΥΝΗ ΔΗΛΩΣΗ/  (άρθρο 8 Ν.1599/1986)</vt:lpstr>
    </vt:vector>
  </TitlesOfParts>
  <Company/>
  <LinksUpToDate>false</LinksUpToDate>
  <CharactersWithSpaces>13374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Γαβριηλιδης Γεώργιος</dc:creator>
  <cp:keywords/>
  <dc:description/>
  <cp:lastModifiedBy>Γαβριηλίδης Γεώργιος</cp:lastModifiedBy>
  <cp:revision>8</cp:revision>
  <dcterms:created xsi:type="dcterms:W3CDTF">2026-07-13T14:46:00Z</dcterms:created>
  <dcterms:modified xsi:type="dcterms:W3CDTF">2026-08-04T06:52:00Z</dcterms:modified>
</cp:coreProperties>
</file>