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sz w:val="2"/>
          <w:lang w:eastAsia="en-US"/>
        </w:rPr>
        <w:id w:val="880134580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14:paraId="14CA0B1B" w14:textId="0E2A0598" w:rsidR="008D5E3F" w:rsidRPr="004A6A2B" w:rsidRDefault="008D5E3F">
          <w:pPr>
            <w:pStyle w:val="a7"/>
            <w:rPr>
              <w:sz w:val="2"/>
            </w:rPr>
          </w:pPr>
        </w:p>
        <w:p w14:paraId="7871186F" w14:textId="0551F9A5" w:rsidR="005C2B63" w:rsidRPr="004A6A2B" w:rsidRDefault="0089399E">
          <w:pPr>
            <w:jc w:val="left"/>
            <w:rPr>
              <w:sz w:val="24"/>
              <w:szCs w:val="24"/>
            </w:rPr>
          </w:pPr>
        </w:p>
      </w:sdtContent>
    </w:sdt>
    <w:p w14:paraId="7D4BC2A1" w14:textId="77777777" w:rsidR="00F26CB2" w:rsidRPr="00754753" w:rsidRDefault="00F26CB2" w:rsidP="00F26CB2">
      <w:pPr>
        <w:pStyle w:val="a5"/>
        <w:jc w:val="center"/>
        <w:rPr>
          <w:rFonts w:eastAsiaTheme="minorEastAsia"/>
          <w:lang w:eastAsia="el-GR"/>
        </w:rPr>
      </w:pPr>
      <w:r w:rsidRPr="004A6A2B">
        <w:rPr>
          <w:rFonts w:eastAsiaTheme="minorEastAsia"/>
          <w:lang w:eastAsia="el-GR"/>
        </w:rPr>
        <w:t>ΑΝΑΛΥΤΙΚΗ ΠΕΡΙΓΡΑΦΗ ΠΡΟΤΑΣΗΣ</w:t>
      </w:r>
    </w:p>
    <w:p w14:paraId="09B03740" w14:textId="33F9FBBD" w:rsidR="00801379" w:rsidRPr="00801379" w:rsidRDefault="00801379" w:rsidP="00801379">
      <w:pPr>
        <w:jc w:val="center"/>
        <w:rPr>
          <w:lang w:eastAsia="el-GR"/>
        </w:rPr>
      </w:pPr>
      <w:r w:rsidRPr="00801379">
        <w:rPr>
          <w:lang w:eastAsia="el-GR"/>
        </w:rPr>
        <w:t>Πράξεις Ιδιωτικού Χαρακτήρα/ Εκπαίδευσης/ Συνεργασίας</w:t>
      </w:r>
      <w:r w:rsidRPr="00801379">
        <w:rPr>
          <w:lang w:eastAsia="el-GR"/>
        </w:rPr>
        <w:br/>
        <w:t>στο Τοπικό Πρόγραμμα Π.Ε. ΠΕΛΛΑΣ</w:t>
      </w:r>
    </w:p>
    <w:p w14:paraId="2E3F66D2" w14:textId="331D12B8" w:rsidR="00547A36" w:rsidRPr="004A6A2B" w:rsidRDefault="00547A36" w:rsidP="00810DB0">
      <w:pPr>
        <w:pStyle w:val="1"/>
      </w:pPr>
      <w:r w:rsidRPr="004A6A2B">
        <w:t>ΤΑΥΤΟΤΗΤΑ ΠΡΑΞΗΣ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854FDB" w:rsidRPr="004A6A2B" w14:paraId="23E5A7CF" w14:textId="77777777" w:rsidTr="00ED6118">
        <w:trPr>
          <w:trHeight w:val="383"/>
        </w:trPr>
        <w:tc>
          <w:tcPr>
            <w:tcW w:w="2268" w:type="dxa"/>
            <w:vAlign w:val="center"/>
          </w:tcPr>
          <w:p w14:paraId="31ABE4F2" w14:textId="10EF1979" w:rsidR="00854FDB" w:rsidRPr="004A6A2B" w:rsidRDefault="00854FDB" w:rsidP="002B6067">
            <w:pPr>
              <w:pStyle w:val="af7"/>
              <w:ind w:right="-115"/>
            </w:pPr>
            <w:proofErr w:type="spellStart"/>
            <w:r w:rsidRPr="004A6A2B">
              <w:t>ΚΩΔ</w:t>
            </w:r>
            <w:proofErr w:type="spellEnd"/>
            <w:r w:rsidRPr="004A6A2B">
              <w:t>. ΠΡΑΞΗΣ (ΟΠΣΚΕ):</w:t>
            </w:r>
          </w:p>
        </w:tc>
        <w:tc>
          <w:tcPr>
            <w:tcW w:w="7371" w:type="dxa"/>
            <w:vAlign w:val="center"/>
          </w:tcPr>
          <w:p w14:paraId="7B1D08C0" w14:textId="0200EB0C" w:rsidR="00854FDB" w:rsidRPr="004A6A2B" w:rsidRDefault="00854FDB" w:rsidP="002B6067">
            <w:pPr>
              <w:pStyle w:val="Txt"/>
            </w:pPr>
          </w:p>
        </w:tc>
      </w:tr>
      <w:tr w:rsidR="00854FDB" w:rsidRPr="004A6A2B" w14:paraId="48813F1F" w14:textId="77777777" w:rsidTr="00ED6118">
        <w:trPr>
          <w:trHeight w:val="382"/>
        </w:trPr>
        <w:tc>
          <w:tcPr>
            <w:tcW w:w="2268" w:type="dxa"/>
            <w:vAlign w:val="center"/>
          </w:tcPr>
          <w:p w14:paraId="75068B13" w14:textId="3FB0EE2E" w:rsidR="00854FDB" w:rsidRPr="004A6A2B" w:rsidRDefault="00854FDB" w:rsidP="002B6067">
            <w:pPr>
              <w:pStyle w:val="af7"/>
              <w:ind w:right="-115"/>
            </w:pPr>
            <w:r w:rsidRPr="004A6A2B">
              <w:t>ΤΙΤΛΟΣ ΠΡΑΞΗΣ:</w:t>
            </w:r>
          </w:p>
        </w:tc>
        <w:tc>
          <w:tcPr>
            <w:tcW w:w="7371" w:type="dxa"/>
            <w:vAlign w:val="center"/>
          </w:tcPr>
          <w:p w14:paraId="55200589" w14:textId="7845D1F2" w:rsidR="00854FDB" w:rsidRPr="004A6A2B" w:rsidRDefault="00854FDB" w:rsidP="002B6067">
            <w:pPr>
              <w:pStyle w:val="Txt"/>
            </w:pPr>
          </w:p>
        </w:tc>
      </w:tr>
      <w:tr w:rsidR="00C70176" w:rsidRPr="00351E68" w14:paraId="6C48C4DC" w14:textId="77777777" w:rsidTr="00010C7F">
        <w:trPr>
          <w:trHeight w:val="382"/>
        </w:trPr>
        <w:tc>
          <w:tcPr>
            <w:tcW w:w="9639" w:type="dxa"/>
            <w:gridSpan w:val="2"/>
            <w:vAlign w:val="center"/>
          </w:tcPr>
          <w:p w14:paraId="50912BC3" w14:textId="086FF2BD" w:rsidR="00C70176" w:rsidRPr="00351E68" w:rsidRDefault="00C70176" w:rsidP="00351E68">
            <w:pPr>
              <w:pStyle w:val="afb"/>
              <w:jc w:val="right"/>
            </w:pPr>
            <w:r w:rsidRPr="00351E68">
              <w:t>(Σύντομος και να παραπέμπει στο φυσικό αντικείμενο)</w:t>
            </w:r>
          </w:p>
        </w:tc>
      </w:tr>
    </w:tbl>
    <w:p w14:paraId="5F111D53" w14:textId="77777777" w:rsidR="00547A36" w:rsidRPr="004A6A2B" w:rsidRDefault="00547A36" w:rsidP="00EF6D43">
      <w:pPr>
        <w:pStyle w:val="a7"/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3969"/>
        <w:gridCol w:w="567"/>
        <w:gridCol w:w="567"/>
      </w:tblGrid>
      <w:tr w:rsidR="00E966A1" w:rsidRPr="004A6A2B" w14:paraId="30711E76" w14:textId="77777777" w:rsidTr="00A21A13">
        <w:trPr>
          <w:trHeight w:val="261"/>
        </w:trPr>
        <w:tc>
          <w:tcPr>
            <w:tcW w:w="9639" w:type="dxa"/>
            <w:gridSpan w:val="5"/>
            <w:vAlign w:val="center"/>
          </w:tcPr>
          <w:p w14:paraId="64C33911" w14:textId="09950061" w:rsidR="00E966A1" w:rsidRPr="004A6A2B" w:rsidRDefault="00E966A1" w:rsidP="000C3B22">
            <w:pPr>
              <w:pStyle w:val="22"/>
              <w:numPr>
                <w:ilvl w:val="1"/>
                <w:numId w:val="1"/>
              </w:numPr>
            </w:pPr>
            <w:r w:rsidRPr="004A6A2B">
              <w:t>ΧΩΡΟΘΕΤΗΣΗ ΥΛΟΠΟΙΗΣΗΣ ΠΡΑΞΗΣ</w:t>
            </w:r>
          </w:p>
        </w:tc>
      </w:tr>
      <w:tr w:rsidR="00E966A1" w:rsidRPr="004A6A2B" w14:paraId="31804C15" w14:textId="77777777" w:rsidTr="00A21A13">
        <w:trPr>
          <w:trHeight w:val="584"/>
        </w:trPr>
        <w:tc>
          <w:tcPr>
            <w:tcW w:w="2977" w:type="dxa"/>
            <w:vAlign w:val="center"/>
          </w:tcPr>
          <w:p w14:paraId="7EAA742C" w14:textId="79F4789B" w:rsidR="00E966A1" w:rsidRPr="004A6A2B" w:rsidRDefault="00E966A1" w:rsidP="002B6067">
            <w:pPr>
              <w:pStyle w:val="af7"/>
            </w:pPr>
            <w:r w:rsidRPr="004A6A2B">
              <w:t xml:space="preserve">Γεωγραφική Θέση </w:t>
            </w:r>
            <w:r w:rsidRPr="004A6A2B">
              <w:rPr>
                <w:rStyle w:val="af8"/>
                <w:i w:val="0"/>
                <w:iCs w:val="0"/>
                <w:color w:val="0E2841" w:themeColor="text2"/>
              </w:rPr>
              <w:t>(Περιφέρεια ή Νομός/Δήμος/Περιοχή)</w:t>
            </w:r>
            <w:r w:rsidR="00680CFB" w:rsidRPr="004A6A2B">
              <w:rPr>
                <w:rStyle w:val="af8"/>
                <w:i w:val="0"/>
                <w:iCs w:val="0"/>
                <w:color w:val="0E2841" w:themeColor="text2"/>
              </w:rPr>
              <w:t>:</w:t>
            </w:r>
            <w:r w:rsidRPr="004A6A2B">
              <w:t xml:space="preserve"> </w:t>
            </w:r>
          </w:p>
        </w:tc>
        <w:tc>
          <w:tcPr>
            <w:tcW w:w="6662" w:type="dxa"/>
            <w:gridSpan w:val="4"/>
            <w:vAlign w:val="center"/>
          </w:tcPr>
          <w:p w14:paraId="6C37BDFC" w14:textId="0DD00FF5" w:rsidR="00E966A1" w:rsidRPr="004A6A2B" w:rsidRDefault="00E966A1" w:rsidP="002B6067">
            <w:pPr>
              <w:pStyle w:val="Txt"/>
            </w:pPr>
          </w:p>
        </w:tc>
      </w:tr>
      <w:tr w:rsidR="004C2F48" w:rsidRPr="004A6A2B" w14:paraId="272B7FF1" w14:textId="77777777" w:rsidTr="00AE6FD2">
        <w:trPr>
          <w:trHeight w:val="318"/>
        </w:trPr>
        <w:tc>
          <w:tcPr>
            <w:tcW w:w="8505" w:type="dxa"/>
            <w:gridSpan w:val="3"/>
            <w:vAlign w:val="center"/>
          </w:tcPr>
          <w:p w14:paraId="65343EBE" w14:textId="77777777" w:rsidR="004C2F48" w:rsidRPr="004A6A2B" w:rsidRDefault="004C2F48" w:rsidP="00C9183C">
            <w:pPr>
              <w:pStyle w:val="a7"/>
              <w:keepNext/>
            </w:pPr>
          </w:p>
        </w:tc>
        <w:tc>
          <w:tcPr>
            <w:tcW w:w="567" w:type="dxa"/>
            <w:tcBorders>
              <w:right w:val="single" w:sz="18" w:space="0" w:color="FFFFFF" w:themeColor="background1"/>
            </w:tcBorders>
            <w:vAlign w:val="center"/>
          </w:tcPr>
          <w:p w14:paraId="2057F962" w14:textId="77777777" w:rsidR="004C2F48" w:rsidRPr="004A6A2B" w:rsidRDefault="004C2F48" w:rsidP="00C9183C">
            <w:pPr>
              <w:pStyle w:val="afc"/>
            </w:pPr>
            <w:r w:rsidRPr="004A6A2B">
              <w:t>ΝΑΙ</w:t>
            </w:r>
          </w:p>
        </w:tc>
        <w:tc>
          <w:tcPr>
            <w:tcW w:w="567" w:type="dxa"/>
            <w:tcBorders>
              <w:left w:val="single" w:sz="18" w:space="0" w:color="FFFFFF" w:themeColor="background1"/>
            </w:tcBorders>
            <w:vAlign w:val="center"/>
          </w:tcPr>
          <w:p w14:paraId="6A06EFD4" w14:textId="77777777" w:rsidR="004C2F48" w:rsidRPr="004A6A2B" w:rsidRDefault="004C2F48" w:rsidP="00C9183C">
            <w:pPr>
              <w:pStyle w:val="afc"/>
            </w:pPr>
            <w:r w:rsidRPr="004A6A2B">
              <w:t>ΟΧΙ</w:t>
            </w:r>
          </w:p>
        </w:tc>
      </w:tr>
      <w:tr w:rsidR="004E56C7" w:rsidRPr="004A6A2B" w14:paraId="687BF308" w14:textId="77777777" w:rsidTr="0036597D">
        <w:trPr>
          <w:trHeight w:val="318"/>
        </w:trPr>
        <w:tc>
          <w:tcPr>
            <w:tcW w:w="4536" w:type="dxa"/>
            <w:gridSpan w:val="2"/>
            <w:vMerge w:val="restart"/>
            <w:vAlign w:val="center"/>
          </w:tcPr>
          <w:p w14:paraId="56D7B867" w14:textId="200A4B4E" w:rsidR="004E56C7" w:rsidRPr="004E56C7" w:rsidRDefault="004E56C7" w:rsidP="004E56C7">
            <w:pPr>
              <w:pStyle w:val="af7"/>
              <w:jc w:val="right"/>
            </w:pPr>
            <w:r w:rsidRPr="004E56C7">
              <w:t xml:space="preserve">Νησιωτική </w:t>
            </w:r>
            <w:r w:rsidR="00AE6FD2">
              <w:br/>
            </w:r>
            <w:r w:rsidRPr="004E56C7">
              <w:t>περιοχή</w:t>
            </w:r>
          </w:p>
        </w:tc>
        <w:tc>
          <w:tcPr>
            <w:tcW w:w="3969" w:type="dxa"/>
            <w:vAlign w:val="center"/>
          </w:tcPr>
          <w:p w14:paraId="61D54654" w14:textId="778BA2C8" w:rsidR="004E56C7" w:rsidRPr="004A6A2B" w:rsidRDefault="004E56C7" w:rsidP="00C9183C">
            <w:pPr>
              <w:pStyle w:val="af7"/>
              <w:jc w:val="right"/>
            </w:pPr>
            <w:r w:rsidRPr="004E56C7">
              <w:t>Νησιά έως 1.500 κατοίκους</w:t>
            </w:r>
          </w:p>
        </w:tc>
        <w:tc>
          <w:tcPr>
            <w:tcW w:w="567" w:type="dxa"/>
            <w:vAlign w:val="center"/>
          </w:tcPr>
          <w:p w14:paraId="4DF7E985" w14:textId="3CAB7934" w:rsidR="004E56C7" w:rsidRPr="004A6A2B" w:rsidRDefault="004E56C7" w:rsidP="0036597D">
            <w:pPr>
              <w:pStyle w:val="Txt"/>
              <w:jc w:val="center"/>
            </w:pPr>
          </w:p>
        </w:tc>
        <w:tc>
          <w:tcPr>
            <w:tcW w:w="567" w:type="dxa"/>
            <w:vAlign w:val="center"/>
          </w:tcPr>
          <w:p w14:paraId="3AC66776" w14:textId="77777777" w:rsidR="004E56C7" w:rsidRPr="004A6A2B" w:rsidRDefault="004E56C7" w:rsidP="0036597D">
            <w:pPr>
              <w:pStyle w:val="Txt"/>
              <w:jc w:val="center"/>
            </w:pPr>
          </w:p>
        </w:tc>
      </w:tr>
      <w:tr w:rsidR="004E56C7" w:rsidRPr="004A6A2B" w14:paraId="5A0C8625" w14:textId="77777777" w:rsidTr="0036597D">
        <w:trPr>
          <w:trHeight w:val="189"/>
        </w:trPr>
        <w:tc>
          <w:tcPr>
            <w:tcW w:w="4536" w:type="dxa"/>
            <w:gridSpan w:val="2"/>
            <w:vMerge/>
            <w:vAlign w:val="center"/>
          </w:tcPr>
          <w:p w14:paraId="77C8EDBE" w14:textId="77777777" w:rsidR="004E56C7" w:rsidRPr="004E56C7" w:rsidRDefault="004E56C7" w:rsidP="004E56C7">
            <w:pPr>
              <w:pStyle w:val="af7"/>
              <w:jc w:val="right"/>
            </w:pPr>
          </w:p>
        </w:tc>
        <w:tc>
          <w:tcPr>
            <w:tcW w:w="3969" w:type="dxa"/>
            <w:vAlign w:val="center"/>
          </w:tcPr>
          <w:p w14:paraId="76275996" w14:textId="696EC9D2" w:rsidR="004E56C7" w:rsidRPr="004A6A2B" w:rsidRDefault="004E56C7" w:rsidP="00C9183C">
            <w:pPr>
              <w:pStyle w:val="af7"/>
              <w:jc w:val="right"/>
            </w:pPr>
            <w:r w:rsidRPr="004E56C7">
              <w:t>Νησιά έως 3.500 κατοίκους</w:t>
            </w:r>
          </w:p>
        </w:tc>
        <w:tc>
          <w:tcPr>
            <w:tcW w:w="567" w:type="dxa"/>
            <w:vAlign w:val="center"/>
          </w:tcPr>
          <w:p w14:paraId="5EA4CDF8" w14:textId="77777777" w:rsidR="004E56C7" w:rsidRPr="004A6A2B" w:rsidRDefault="004E56C7" w:rsidP="0036597D">
            <w:pPr>
              <w:pStyle w:val="Txt"/>
              <w:jc w:val="center"/>
            </w:pPr>
          </w:p>
        </w:tc>
        <w:tc>
          <w:tcPr>
            <w:tcW w:w="567" w:type="dxa"/>
            <w:vAlign w:val="center"/>
          </w:tcPr>
          <w:p w14:paraId="737E944F" w14:textId="77777777" w:rsidR="004E56C7" w:rsidRPr="004A6A2B" w:rsidRDefault="004E56C7" w:rsidP="0036597D">
            <w:pPr>
              <w:pStyle w:val="Txt"/>
              <w:jc w:val="center"/>
            </w:pPr>
          </w:p>
        </w:tc>
      </w:tr>
      <w:tr w:rsidR="004E56C7" w:rsidRPr="004A6A2B" w14:paraId="7D08A4A3" w14:textId="77777777" w:rsidTr="0036597D">
        <w:trPr>
          <w:trHeight w:val="189"/>
        </w:trPr>
        <w:tc>
          <w:tcPr>
            <w:tcW w:w="4536" w:type="dxa"/>
            <w:gridSpan w:val="2"/>
            <w:vMerge/>
            <w:tcBorders>
              <w:bottom w:val="single" w:sz="12" w:space="0" w:color="EEEEEE"/>
            </w:tcBorders>
            <w:vAlign w:val="center"/>
          </w:tcPr>
          <w:p w14:paraId="4F1FD5E2" w14:textId="77777777" w:rsidR="004E56C7" w:rsidRPr="004E56C7" w:rsidRDefault="004E56C7" w:rsidP="004E56C7">
            <w:pPr>
              <w:pStyle w:val="af7"/>
              <w:jc w:val="right"/>
            </w:pPr>
          </w:p>
        </w:tc>
        <w:tc>
          <w:tcPr>
            <w:tcW w:w="3969" w:type="dxa"/>
            <w:tcBorders>
              <w:bottom w:val="single" w:sz="12" w:space="0" w:color="EEEEEE"/>
            </w:tcBorders>
            <w:vAlign w:val="center"/>
          </w:tcPr>
          <w:p w14:paraId="67AE176A" w14:textId="06515061" w:rsidR="004E56C7" w:rsidRPr="004A6A2B" w:rsidRDefault="004E56C7" w:rsidP="00C9183C">
            <w:pPr>
              <w:pStyle w:val="af7"/>
              <w:jc w:val="right"/>
            </w:pPr>
            <w:r w:rsidRPr="004E56C7">
              <w:t>Νησιά άνω των 3.500 κατοίκων</w:t>
            </w:r>
          </w:p>
        </w:tc>
        <w:tc>
          <w:tcPr>
            <w:tcW w:w="567" w:type="dxa"/>
            <w:tcBorders>
              <w:bottom w:val="single" w:sz="12" w:space="0" w:color="EEEEEE"/>
            </w:tcBorders>
            <w:vAlign w:val="center"/>
          </w:tcPr>
          <w:p w14:paraId="1CC52EBA" w14:textId="77777777" w:rsidR="004E56C7" w:rsidRPr="004A6A2B" w:rsidRDefault="004E56C7" w:rsidP="0036597D">
            <w:pPr>
              <w:pStyle w:val="Txt"/>
              <w:jc w:val="center"/>
            </w:pPr>
          </w:p>
        </w:tc>
        <w:tc>
          <w:tcPr>
            <w:tcW w:w="567" w:type="dxa"/>
            <w:tcBorders>
              <w:bottom w:val="single" w:sz="12" w:space="0" w:color="EEEEEE"/>
            </w:tcBorders>
            <w:vAlign w:val="center"/>
          </w:tcPr>
          <w:p w14:paraId="539E5AA7" w14:textId="77777777" w:rsidR="004E56C7" w:rsidRPr="004A6A2B" w:rsidRDefault="004E56C7" w:rsidP="0036597D">
            <w:pPr>
              <w:pStyle w:val="Txt"/>
              <w:jc w:val="center"/>
            </w:pPr>
          </w:p>
        </w:tc>
      </w:tr>
      <w:tr w:rsidR="004E56C7" w:rsidRPr="004A6A2B" w14:paraId="35D10231" w14:textId="77777777" w:rsidTr="0036597D">
        <w:trPr>
          <w:trHeight w:val="189"/>
        </w:trPr>
        <w:tc>
          <w:tcPr>
            <w:tcW w:w="4536" w:type="dxa"/>
            <w:gridSpan w:val="2"/>
            <w:vMerge w:val="restart"/>
            <w:tcBorders>
              <w:top w:val="single" w:sz="12" w:space="0" w:color="EEEEEE"/>
            </w:tcBorders>
            <w:vAlign w:val="center"/>
          </w:tcPr>
          <w:p w14:paraId="092BA341" w14:textId="2DB01912" w:rsidR="004E56C7" w:rsidRPr="004E56C7" w:rsidRDefault="004E56C7" w:rsidP="004E56C7">
            <w:pPr>
              <w:pStyle w:val="af7"/>
              <w:jc w:val="right"/>
            </w:pPr>
            <w:r w:rsidRPr="004E56C7">
              <w:t xml:space="preserve">Χωροθέτηση της πράξης </w:t>
            </w:r>
            <w:r>
              <w:br/>
            </w:r>
            <w:r w:rsidRPr="00E20E7D">
              <w:rPr>
                <w:rStyle w:val="af8"/>
              </w:rPr>
              <w:t>(σύμφωνα με την Οδηγία (ΕΟΚ) 75/268)</w:t>
            </w:r>
          </w:p>
        </w:tc>
        <w:tc>
          <w:tcPr>
            <w:tcW w:w="3969" w:type="dxa"/>
            <w:tcBorders>
              <w:top w:val="single" w:sz="12" w:space="0" w:color="EEEEEE"/>
            </w:tcBorders>
            <w:vAlign w:val="center"/>
          </w:tcPr>
          <w:p w14:paraId="6D8C2116" w14:textId="7F353CC2" w:rsidR="004E56C7" w:rsidRPr="004A6A2B" w:rsidRDefault="00053AB1" w:rsidP="00C9183C">
            <w:pPr>
              <w:pStyle w:val="af7"/>
              <w:jc w:val="right"/>
            </w:pPr>
            <w:r w:rsidRPr="00053AB1">
              <w:t>Ορεινή</w:t>
            </w:r>
          </w:p>
        </w:tc>
        <w:tc>
          <w:tcPr>
            <w:tcW w:w="567" w:type="dxa"/>
            <w:tcBorders>
              <w:top w:val="single" w:sz="12" w:space="0" w:color="EEEEEE"/>
            </w:tcBorders>
            <w:vAlign w:val="center"/>
          </w:tcPr>
          <w:p w14:paraId="33DE4C7E" w14:textId="77777777" w:rsidR="004E56C7" w:rsidRPr="004A6A2B" w:rsidRDefault="004E56C7" w:rsidP="0036597D">
            <w:pPr>
              <w:pStyle w:val="Txt"/>
              <w:jc w:val="center"/>
            </w:pPr>
          </w:p>
        </w:tc>
        <w:tc>
          <w:tcPr>
            <w:tcW w:w="567" w:type="dxa"/>
            <w:tcBorders>
              <w:top w:val="single" w:sz="12" w:space="0" w:color="EEEEEE"/>
            </w:tcBorders>
            <w:vAlign w:val="center"/>
          </w:tcPr>
          <w:p w14:paraId="72294F38" w14:textId="77777777" w:rsidR="004E56C7" w:rsidRPr="004A6A2B" w:rsidRDefault="004E56C7" w:rsidP="0036597D">
            <w:pPr>
              <w:pStyle w:val="Txt"/>
              <w:jc w:val="center"/>
            </w:pPr>
          </w:p>
        </w:tc>
      </w:tr>
      <w:tr w:rsidR="004E56C7" w:rsidRPr="004A6A2B" w14:paraId="5198C6B6" w14:textId="77777777" w:rsidTr="0036597D">
        <w:trPr>
          <w:trHeight w:val="189"/>
        </w:trPr>
        <w:tc>
          <w:tcPr>
            <w:tcW w:w="4536" w:type="dxa"/>
            <w:gridSpan w:val="2"/>
            <w:vMerge/>
            <w:vAlign w:val="center"/>
          </w:tcPr>
          <w:p w14:paraId="03565740" w14:textId="77777777" w:rsidR="004E56C7" w:rsidRPr="004A6A2B" w:rsidRDefault="004E56C7" w:rsidP="00C9183C">
            <w:pPr>
              <w:pStyle w:val="af7"/>
              <w:jc w:val="right"/>
            </w:pPr>
          </w:p>
        </w:tc>
        <w:tc>
          <w:tcPr>
            <w:tcW w:w="3969" w:type="dxa"/>
            <w:vAlign w:val="center"/>
          </w:tcPr>
          <w:p w14:paraId="4D576FC5" w14:textId="13B16729" w:rsidR="004E56C7" w:rsidRPr="004A6A2B" w:rsidRDefault="00053AB1" w:rsidP="00C9183C">
            <w:pPr>
              <w:pStyle w:val="af7"/>
              <w:jc w:val="right"/>
            </w:pPr>
            <w:r w:rsidRPr="00053AB1">
              <w:t>Μειονεκτική</w:t>
            </w:r>
          </w:p>
        </w:tc>
        <w:tc>
          <w:tcPr>
            <w:tcW w:w="567" w:type="dxa"/>
            <w:vAlign w:val="center"/>
          </w:tcPr>
          <w:p w14:paraId="2E67C836" w14:textId="77777777" w:rsidR="004E56C7" w:rsidRPr="004A6A2B" w:rsidRDefault="004E56C7" w:rsidP="0036597D">
            <w:pPr>
              <w:pStyle w:val="Txt"/>
              <w:jc w:val="center"/>
            </w:pPr>
          </w:p>
        </w:tc>
        <w:tc>
          <w:tcPr>
            <w:tcW w:w="567" w:type="dxa"/>
            <w:vAlign w:val="center"/>
          </w:tcPr>
          <w:p w14:paraId="5E788BD1" w14:textId="77777777" w:rsidR="004E56C7" w:rsidRPr="004A6A2B" w:rsidRDefault="004E56C7" w:rsidP="0036597D">
            <w:pPr>
              <w:pStyle w:val="Txt"/>
              <w:jc w:val="center"/>
            </w:pPr>
          </w:p>
        </w:tc>
      </w:tr>
      <w:tr w:rsidR="004E56C7" w:rsidRPr="004A6A2B" w14:paraId="535ADA28" w14:textId="77777777" w:rsidTr="0036597D">
        <w:trPr>
          <w:trHeight w:val="189"/>
        </w:trPr>
        <w:tc>
          <w:tcPr>
            <w:tcW w:w="4536" w:type="dxa"/>
            <w:gridSpan w:val="2"/>
            <w:vMerge/>
            <w:tcBorders>
              <w:bottom w:val="single" w:sz="12" w:space="0" w:color="EEEEEE"/>
            </w:tcBorders>
            <w:vAlign w:val="center"/>
          </w:tcPr>
          <w:p w14:paraId="05F0D203" w14:textId="77777777" w:rsidR="004E56C7" w:rsidRPr="004A6A2B" w:rsidRDefault="004E56C7" w:rsidP="00C9183C">
            <w:pPr>
              <w:pStyle w:val="af7"/>
              <w:jc w:val="right"/>
            </w:pPr>
          </w:p>
        </w:tc>
        <w:tc>
          <w:tcPr>
            <w:tcW w:w="3969" w:type="dxa"/>
            <w:tcBorders>
              <w:bottom w:val="single" w:sz="12" w:space="0" w:color="EEEEEE"/>
            </w:tcBorders>
            <w:vAlign w:val="center"/>
          </w:tcPr>
          <w:p w14:paraId="1A20DD7C" w14:textId="72D9D797" w:rsidR="004E56C7" w:rsidRPr="004A6A2B" w:rsidRDefault="00053AB1" w:rsidP="00C9183C">
            <w:pPr>
              <w:pStyle w:val="af7"/>
              <w:jc w:val="right"/>
            </w:pPr>
            <w:r w:rsidRPr="00053AB1">
              <w:t>Λοιπές περιοχές</w:t>
            </w:r>
          </w:p>
        </w:tc>
        <w:tc>
          <w:tcPr>
            <w:tcW w:w="567" w:type="dxa"/>
            <w:tcBorders>
              <w:bottom w:val="single" w:sz="12" w:space="0" w:color="EEEEEE"/>
            </w:tcBorders>
            <w:vAlign w:val="center"/>
          </w:tcPr>
          <w:p w14:paraId="79DDAD9E" w14:textId="77777777" w:rsidR="004E56C7" w:rsidRPr="004A6A2B" w:rsidRDefault="004E56C7" w:rsidP="0036597D">
            <w:pPr>
              <w:pStyle w:val="Txt"/>
              <w:jc w:val="center"/>
            </w:pPr>
          </w:p>
        </w:tc>
        <w:tc>
          <w:tcPr>
            <w:tcW w:w="567" w:type="dxa"/>
            <w:tcBorders>
              <w:bottom w:val="single" w:sz="12" w:space="0" w:color="EEEEEE"/>
            </w:tcBorders>
            <w:vAlign w:val="center"/>
          </w:tcPr>
          <w:p w14:paraId="485A82DB" w14:textId="77777777" w:rsidR="004E56C7" w:rsidRPr="004A6A2B" w:rsidRDefault="004E56C7" w:rsidP="0036597D">
            <w:pPr>
              <w:pStyle w:val="Txt"/>
              <w:jc w:val="center"/>
            </w:pPr>
          </w:p>
        </w:tc>
      </w:tr>
      <w:tr w:rsidR="00EF6D43" w:rsidRPr="004A6A2B" w14:paraId="6E6C745B" w14:textId="77777777" w:rsidTr="0036597D">
        <w:trPr>
          <w:trHeight w:val="189"/>
        </w:trPr>
        <w:tc>
          <w:tcPr>
            <w:tcW w:w="8505" w:type="dxa"/>
            <w:gridSpan w:val="3"/>
            <w:tcBorders>
              <w:top w:val="single" w:sz="12" w:space="0" w:color="EEEEEE"/>
            </w:tcBorders>
            <w:vAlign w:val="center"/>
          </w:tcPr>
          <w:p w14:paraId="5FBA07CD" w14:textId="2E85A5C0" w:rsidR="00EF6D43" w:rsidRPr="00053AB1" w:rsidRDefault="00EF6D43" w:rsidP="00C9183C">
            <w:pPr>
              <w:pStyle w:val="af7"/>
              <w:jc w:val="right"/>
            </w:pPr>
            <w:r w:rsidRPr="00EF6D43">
              <w:t>Η πράξη υλοποιείται σε περιοχή που έχει υποστεί φυσικές καταστροφές</w:t>
            </w:r>
          </w:p>
        </w:tc>
        <w:tc>
          <w:tcPr>
            <w:tcW w:w="567" w:type="dxa"/>
            <w:tcBorders>
              <w:top w:val="single" w:sz="12" w:space="0" w:color="EEEEEE"/>
            </w:tcBorders>
            <w:vAlign w:val="center"/>
          </w:tcPr>
          <w:p w14:paraId="7ECA3E6D" w14:textId="77777777" w:rsidR="00EF6D43" w:rsidRPr="004A6A2B" w:rsidRDefault="00EF6D43" w:rsidP="0036597D">
            <w:pPr>
              <w:pStyle w:val="Txt"/>
              <w:jc w:val="center"/>
            </w:pPr>
          </w:p>
        </w:tc>
        <w:tc>
          <w:tcPr>
            <w:tcW w:w="567" w:type="dxa"/>
            <w:tcBorders>
              <w:top w:val="single" w:sz="12" w:space="0" w:color="EEEEEE"/>
            </w:tcBorders>
            <w:vAlign w:val="center"/>
          </w:tcPr>
          <w:p w14:paraId="2FC9DE93" w14:textId="77777777" w:rsidR="00EF6D43" w:rsidRPr="004A6A2B" w:rsidRDefault="00EF6D43" w:rsidP="0036597D">
            <w:pPr>
              <w:pStyle w:val="Txt"/>
              <w:jc w:val="center"/>
            </w:pPr>
          </w:p>
        </w:tc>
      </w:tr>
      <w:tr w:rsidR="00EF6D43" w:rsidRPr="00EF6D43" w14:paraId="7F983DA9" w14:textId="77777777" w:rsidTr="00EF6D43">
        <w:trPr>
          <w:trHeight w:val="318"/>
        </w:trPr>
        <w:tc>
          <w:tcPr>
            <w:tcW w:w="9639" w:type="dxa"/>
            <w:gridSpan w:val="5"/>
            <w:vAlign w:val="center"/>
          </w:tcPr>
          <w:p w14:paraId="5434907F" w14:textId="417FF2FC" w:rsidR="00EF6D43" w:rsidRPr="004A6A2B" w:rsidRDefault="00EF6D43" w:rsidP="00EF6D43">
            <w:pPr>
              <w:pStyle w:val="afb"/>
            </w:pPr>
            <w:r w:rsidRPr="00EF6D43">
              <w:t>(Τεκμηρίωση, να αναφερθεί η σχετική απόφαση χαρακτηρισμού</w:t>
            </w:r>
          </w:p>
        </w:tc>
      </w:tr>
      <w:tr w:rsidR="00EF6D43" w:rsidRPr="004A6A2B" w14:paraId="3FA7E342" w14:textId="77777777" w:rsidTr="00EF6D43">
        <w:trPr>
          <w:trHeight w:val="441"/>
        </w:trPr>
        <w:tc>
          <w:tcPr>
            <w:tcW w:w="9639" w:type="dxa"/>
            <w:gridSpan w:val="5"/>
            <w:tcBorders>
              <w:bottom w:val="single" w:sz="12" w:space="0" w:color="EEEEEE"/>
            </w:tcBorders>
            <w:vAlign w:val="center"/>
          </w:tcPr>
          <w:p w14:paraId="0E828152" w14:textId="2689C179" w:rsidR="00EF6D43" w:rsidRPr="004A6A2B" w:rsidRDefault="00EF6D43" w:rsidP="00EF6D43">
            <w:pPr>
              <w:pStyle w:val="Txt"/>
            </w:pPr>
          </w:p>
        </w:tc>
      </w:tr>
      <w:tr w:rsidR="00DB0D18" w:rsidRPr="004A6A2B" w14:paraId="070B2F3B" w14:textId="77777777" w:rsidTr="0036597D">
        <w:trPr>
          <w:trHeight w:val="318"/>
        </w:trPr>
        <w:tc>
          <w:tcPr>
            <w:tcW w:w="8505" w:type="dxa"/>
            <w:gridSpan w:val="3"/>
            <w:tcBorders>
              <w:top w:val="single" w:sz="12" w:space="0" w:color="EEEEEE"/>
            </w:tcBorders>
            <w:vAlign w:val="center"/>
          </w:tcPr>
          <w:p w14:paraId="5E213284" w14:textId="45CE7BB3" w:rsidR="00DB0D18" w:rsidRPr="004A6A2B" w:rsidRDefault="00DB0D18" w:rsidP="002B6067">
            <w:pPr>
              <w:pStyle w:val="af7"/>
              <w:jc w:val="right"/>
            </w:pPr>
            <w:r w:rsidRPr="004A6A2B">
              <w:t>Η πρόταση αφορά μετεγκατάσταση;</w:t>
            </w:r>
          </w:p>
        </w:tc>
        <w:tc>
          <w:tcPr>
            <w:tcW w:w="567" w:type="dxa"/>
            <w:tcBorders>
              <w:top w:val="single" w:sz="12" w:space="0" w:color="EEEEEE"/>
            </w:tcBorders>
            <w:vAlign w:val="center"/>
          </w:tcPr>
          <w:p w14:paraId="333B85B5" w14:textId="6B883749" w:rsidR="00DB0D18" w:rsidRPr="004A6A2B" w:rsidRDefault="00DB0D18" w:rsidP="0036597D">
            <w:pPr>
              <w:pStyle w:val="Txt"/>
              <w:jc w:val="center"/>
            </w:pPr>
          </w:p>
        </w:tc>
        <w:tc>
          <w:tcPr>
            <w:tcW w:w="567" w:type="dxa"/>
            <w:tcBorders>
              <w:top w:val="single" w:sz="12" w:space="0" w:color="EEEEEE"/>
            </w:tcBorders>
            <w:vAlign w:val="center"/>
          </w:tcPr>
          <w:p w14:paraId="3A9BD36F" w14:textId="38DC03BD" w:rsidR="00DB0D18" w:rsidRPr="004A6A2B" w:rsidRDefault="00DB0D18" w:rsidP="0036597D">
            <w:pPr>
              <w:pStyle w:val="Txt"/>
              <w:jc w:val="center"/>
            </w:pPr>
          </w:p>
        </w:tc>
      </w:tr>
      <w:tr w:rsidR="00DB0D18" w:rsidRPr="004A6A2B" w14:paraId="0288A690" w14:textId="77777777" w:rsidTr="0036597D">
        <w:trPr>
          <w:trHeight w:val="189"/>
        </w:trPr>
        <w:tc>
          <w:tcPr>
            <w:tcW w:w="8505" w:type="dxa"/>
            <w:gridSpan w:val="3"/>
            <w:vAlign w:val="center"/>
          </w:tcPr>
          <w:p w14:paraId="674BDAC4" w14:textId="73735FC3" w:rsidR="00DB0D18" w:rsidRPr="004A6A2B" w:rsidRDefault="00DB0D18" w:rsidP="002B6067">
            <w:pPr>
              <w:pStyle w:val="af7"/>
              <w:jc w:val="right"/>
            </w:pPr>
            <w:r w:rsidRPr="004A6A2B">
              <w:t>Σε περίπτωση θετικής απάντησης, η πρόταση συνοδεύεται από εκσυγχρονισμό ή/και επέκταση</w:t>
            </w:r>
            <w:r w:rsidR="00ED6118" w:rsidRPr="004A6A2B">
              <w:t>;</w:t>
            </w:r>
          </w:p>
        </w:tc>
        <w:tc>
          <w:tcPr>
            <w:tcW w:w="567" w:type="dxa"/>
            <w:vAlign w:val="center"/>
          </w:tcPr>
          <w:p w14:paraId="18F4E2D9" w14:textId="2E1C73A6" w:rsidR="00DB0D18" w:rsidRPr="004A6A2B" w:rsidRDefault="00DB0D18" w:rsidP="0036597D">
            <w:pPr>
              <w:pStyle w:val="Txt"/>
              <w:jc w:val="center"/>
            </w:pPr>
          </w:p>
        </w:tc>
        <w:tc>
          <w:tcPr>
            <w:tcW w:w="567" w:type="dxa"/>
            <w:vAlign w:val="center"/>
          </w:tcPr>
          <w:p w14:paraId="641486EA" w14:textId="63BDCC40" w:rsidR="00DB0D18" w:rsidRPr="004A6A2B" w:rsidRDefault="00DB0D18" w:rsidP="0036597D">
            <w:pPr>
              <w:pStyle w:val="Txt"/>
              <w:jc w:val="center"/>
            </w:pPr>
          </w:p>
        </w:tc>
      </w:tr>
      <w:tr w:rsidR="00DB0D18" w:rsidRPr="004A6A2B" w14:paraId="1CAA2BF3" w14:textId="77777777" w:rsidTr="00A21A13">
        <w:trPr>
          <w:trHeight w:val="318"/>
        </w:trPr>
        <w:tc>
          <w:tcPr>
            <w:tcW w:w="9639" w:type="dxa"/>
            <w:gridSpan w:val="5"/>
            <w:vAlign w:val="center"/>
          </w:tcPr>
          <w:p w14:paraId="4729763F" w14:textId="02C6F9E8" w:rsidR="00DB0D18" w:rsidRPr="004A6A2B" w:rsidRDefault="00DB0D18" w:rsidP="0000671C">
            <w:pPr>
              <w:pStyle w:val="afb"/>
            </w:pPr>
            <w:r w:rsidRPr="004A6A2B">
              <w:t>(Τεκμηρίωση)</w:t>
            </w:r>
          </w:p>
        </w:tc>
      </w:tr>
      <w:tr w:rsidR="00DB0D18" w:rsidRPr="004A6A2B" w14:paraId="152E2077" w14:textId="77777777" w:rsidTr="00A21A13">
        <w:trPr>
          <w:trHeight w:val="441"/>
        </w:trPr>
        <w:tc>
          <w:tcPr>
            <w:tcW w:w="9639" w:type="dxa"/>
            <w:gridSpan w:val="5"/>
            <w:vAlign w:val="center"/>
          </w:tcPr>
          <w:p w14:paraId="64686D18" w14:textId="31690FA4" w:rsidR="00DB0D18" w:rsidRPr="004A6A2B" w:rsidRDefault="00DB0D18" w:rsidP="002B6067">
            <w:pPr>
              <w:pStyle w:val="Txt"/>
            </w:pPr>
          </w:p>
        </w:tc>
      </w:tr>
    </w:tbl>
    <w:p w14:paraId="05016553" w14:textId="77777777" w:rsidR="00854FDB" w:rsidRPr="004A6A2B" w:rsidRDefault="00854FDB" w:rsidP="008B64B8"/>
    <w:tbl>
      <w:tblPr>
        <w:tblW w:w="5000" w:type="pct"/>
        <w:tblLook w:val="04A0" w:firstRow="1" w:lastRow="0" w:firstColumn="1" w:lastColumn="0" w:noHBand="0" w:noVBand="1"/>
      </w:tblPr>
      <w:tblGrid>
        <w:gridCol w:w="8505"/>
        <w:gridCol w:w="567"/>
        <w:gridCol w:w="565"/>
      </w:tblGrid>
      <w:tr w:rsidR="00ED6118" w:rsidRPr="004A6A2B" w14:paraId="773DB0ED" w14:textId="77777777" w:rsidTr="00A21A13">
        <w:trPr>
          <w:trHeight w:val="66"/>
        </w:trPr>
        <w:tc>
          <w:tcPr>
            <w:tcW w:w="5000" w:type="pct"/>
            <w:gridSpan w:val="3"/>
            <w:vAlign w:val="center"/>
          </w:tcPr>
          <w:p w14:paraId="2F4EA5DC" w14:textId="79A47D72" w:rsidR="00ED6118" w:rsidRPr="004A6A2B" w:rsidRDefault="00ED6118" w:rsidP="000C3B22">
            <w:pPr>
              <w:pStyle w:val="22"/>
              <w:numPr>
                <w:ilvl w:val="1"/>
                <w:numId w:val="1"/>
              </w:numPr>
            </w:pPr>
            <w:r w:rsidRPr="004A6A2B">
              <w:lastRenderedPageBreak/>
              <w:t>ΕΠΙΠΡΟΣΘΕΤΑ ΣΤΟΙΧΕΙΑ ΠΡΑΞΗ</w:t>
            </w:r>
          </w:p>
        </w:tc>
      </w:tr>
      <w:tr w:rsidR="00ED6118" w:rsidRPr="004A6A2B" w14:paraId="0450D127" w14:textId="77777777" w:rsidTr="00A21A13">
        <w:trPr>
          <w:trHeight w:val="446"/>
        </w:trPr>
        <w:tc>
          <w:tcPr>
            <w:tcW w:w="5000" w:type="pct"/>
            <w:gridSpan w:val="3"/>
            <w:vAlign w:val="center"/>
          </w:tcPr>
          <w:p w14:paraId="14B9634B" w14:textId="77777777" w:rsidR="00ED6118" w:rsidRPr="004A6A2B" w:rsidRDefault="00ED6118" w:rsidP="002B6067">
            <w:pPr>
              <w:pStyle w:val="af7"/>
            </w:pPr>
            <w:r w:rsidRPr="004A6A2B">
              <w:t xml:space="preserve">Μέγεθος / Είδος επιχείρησης </w:t>
            </w:r>
          </w:p>
          <w:p w14:paraId="2722FD01" w14:textId="77777777" w:rsidR="00ED6118" w:rsidRPr="004A6A2B" w:rsidRDefault="00ED6118" w:rsidP="00C70176">
            <w:pPr>
              <w:pStyle w:val="afb"/>
            </w:pPr>
            <w:r w:rsidRPr="004A6A2B">
              <w:t>(Συμπληρώνεται σύμφωνα με τη σύσταση της Επιτροπής 2003/361/ΕΚ)</w:t>
            </w:r>
          </w:p>
        </w:tc>
      </w:tr>
      <w:tr w:rsidR="00BB0E9A" w:rsidRPr="004A6A2B" w14:paraId="251DD888" w14:textId="77777777" w:rsidTr="00BB0E9A">
        <w:trPr>
          <w:trHeight w:val="435"/>
        </w:trPr>
        <w:tc>
          <w:tcPr>
            <w:tcW w:w="4413" w:type="pct"/>
            <w:vAlign w:val="center"/>
          </w:tcPr>
          <w:p w14:paraId="2B748B14" w14:textId="1292C9FB" w:rsidR="00BB0E9A" w:rsidRPr="004A6A2B" w:rsidRDefault="00BB0E9A" w:rsidP="00BB0E9A">
            <w:pPr>
              <w:keepNext/>
              <w:jc w:val="left"/>
            </w:pPr>
          </w:p>
        </w:tc>
        <w:tc>
          <w:tcPr>
            <w:tcW w:w="294" w:type="pct"/>
            <w:tcBorders>
              <w:right w:val="single" w:sz="18" w:space="0" w:color="FFFFFF" w:themeColor="background1"/>
            </w:tcBorders>
            <w:vAlign w:val="center"/>
          </w:tcPr>
          <w:p w14:paraId="010679E6" w14:textId="076009E1" w:rsidR="00BB0E9A" w:rsidRPr="004A6A2B" w:rsidRDefault="00BB0E9A" w:rsidP="00BB0E9A">
            <w:pPr>
              <w:pStyle w:val="afc"/>
            </w:pPr>
            <w:r w:rsidRPr="004A6A2B">
              <w:t>ΝΑΙ</w:t>
            </w:r>
          </w:p>
        </w:tc>
        <w:tc>
          <w:tcPr>
            <w:tcW w:w="293" w:type="pct"/>
            <w:tcBorders>
              <w:left w:val="single" w:sz="18" w:space="0" w:color="FFFFFF" w:themeColor="background1"/>
            </w:tcBorders>
            <w:vAlign w:val="center"/>
          </w:tcPr>
          <w:p w14:paraId="310843CD" w14:textId="488C4C62" w:rsidR="00BB0E9A" w:rsidRPr="004A6A2B" w:rsidRDefault="00BB0E9A" w:rsidP="00BB0E9A">
            <w:pPr>
              <w:pStyle w:val="afc"/>
            </w:pPr>
            <w:r w:rsidRPr="004A6A2B">
              <w:t>ΟΧΙ</w:t>
            </w:r>
          </w:p>
        </w:tc>
      </w:tr>
      <w:tr w:rsidR="00ED6118" w:rsidRPr="004A6A2B" w14:paraId="2EF9DCC9" w14:textId="77777777" w:rsidTr="00A21A13">
        <w:trPr>
          <w:trHeight w:val="435"/>
        </w:trPr>
        <w:tc>
          <w:tcPr>
            <w:tcW w:w="4413" w:type="pct"/>
            <w:vAlign w:val="center"/>
          </w:tcPr>
          <w:p w14:paraId="77E9C774" w14:textId="245B54D6" w:rsidR="00ED6118" w:rsidRPr="004A6A2B" w:rsidRDefault="00ED6118" w:rsidP="002B6067">
            <w:pPr>
              <w:pStyle w:val="af7"/>
              <w:jc w:val="right"/>
            </w:pPr>
            <w:r w:rsidRPr="004A6A2B">
              <w:t>Πολύ μικρή επιχείρηση</w:t>
            </w:r>
          </w:p>
        </w:tc>
        <w:tc>
          <w:tcPr>
            <w:tcW w:w="294" w:type="pct"/>
            <w:vAlign w:val="center"/>
          </w:tcPr>
          <w:p w14:paraId="618D06DD" w14:textId="77777777" w:rsidR="00ED6118" w:rsidRPr="004A6A2B" w:rsidRDefault="00ED6118" w:rsidP="002B6067">
            <w:pPr>
              <w:pStyle w:val="Txt"/>
              <w:jc w:val="center"/>
            </w:pPr>
          </w:p>
        </w:tc>
        <w:tc>
          <w:tcPr>
            <w:tcW w:w="293" w:type="pct"/>
            <w:vAlign w:val="center"/>
          </w:tcPr>
          <w:p w14:paraId="5E95AC24" w14:textId="72166E29" w:rsidR="00ED6118" w:rsidRPr="004A6A2B" w:rsidRDefault="00ED6118" w:rsidP="002B6067">
            <w:pPr>
              <w:pStyle w:val="Txt"/>
              <w:jc w:val="center"/>
            </w:pPr>
          </w:p>
        </w:tc>
      </w:tr>
      <w:tr w:rsidR="00ED6118" w:rsidRPr="004A6A2B" w14:paraId="18331CBF" w14:textId="77777777" w:rsidTr="00E20E7D">
        <w:trPr>
          <w:trHeight w:val="413"/>
        </w:trPr>
        <w:tc>
          <w:tcPr>
            <w:tcW w:w="4413" w:type="pct"/>
            <w:vAlign w:val="center"/>
          </w:tcPr>
          <w:p w14:paraId="050890B5" w14:textId="77777777" w:rsidR="00ED6118" w:rsidRPr="004A6A2B" w:rsidRDefault="00ED6118" w:rsidP="002B6067">
            <w:pPr>
              <w:pStyle w:val="af7"/>
              <w:jc w:val="right"/>
            </w:pPr>
            <w:r w:rsidRPr="004A6A2B">
              <w:t xml:space="preserve">Μικρή επιχείρηση   </w:t>
            </w:r>
          </w:p>
        </w:tc>
        <w:tc>
          <w:tcPr>
            <w:tcW w:w="294" w:type="pct"/>
            <w:vAlign w:val="center"/>
          </w:tcPr>
          <w:p w14:paraId="39C91424" w14:textId="77777777" w:rsidR="00ED6118" w:rsidRPr="004A6A2B" w:rsidRDefault="00ED6118" w:rsidP="002B6067">
            <w:pPr>
              <w:pStyle w:val="Txt"/>
              <w:jc w:val="center"/>
            </w:pPr>
          </w:p>
        </w:tc>
        <w:tc>
          <w:tcPr>
            <w:tcW w:w="293" w:type="pct"/>
            <w:vAlign w:val="center"/>
          </w:tcPr>
          <w:p w14:paraId="34A4252E" w14:textId="099F27DE" w:rsidR="00ED6118" w:rsidRPr="004A6A2B" w:rsidRDefault="00ED6118" w:rsidP="002B6067">
            <w:pPr>
              <w:pStyle w:val="Txt"/>
              <w:jc w:val="center"/>
            </w:pPr>
          </w:p>
        </w:tc>
      </w:tr>
      <w:tr w:rsidR="00ED6118" w:rsidRPr="004A6A2B" w14:paraId="5DB7AE9C" w14:textId="77777777" w:rsidTr="00E20E7D">
        <w:trPr>
          <w:trHeight w:val="404"/>
        </w:trPr>
        <w:tc>
          <w:tcPr>
            <w:tcW w:w="4413" w:type="pct"/>
            <w:tcBorders>
              <w:bottom w:val="single" w:sz="12" w:space="0" w:color="EEEEEE"/>
            </w:tcBorders>
            <w:vAlign w:val="center"/>
          </w:tcPr>
          <w:p w14:paraId="7BE2865A" w14:textId="622C48F8" w:rsidR="00ED6118" w:rsidRPr="004A6A2B" w:rsidRDefault="00E20E7D" w:rsidP="002B6067">
            <w:pPr>
              <w:pStyle w:val="af7"/>
              <w:jc w:val="right"/>
            </w:pPr>
            <w:r>
              <w:t xml:space="preserve">Μεγάλη / </w:t>
            </w:r>
            <w:r w:rsidR="00ED6118" w:rsidRPr="004A6A2B">
              <w:t>Μεσαία επιχείρηση</w:t>
            </w:r>
          </w:p>
        </w:tc>
        <w:tc>
          <w:tcPr>
            <w:tcW w:w="294" w:type="pct"/>
            <w:tcBorders>
              <w:bottom w:val="single" w:sz="12" w:space="0" w:color="EEEEEE"/>
            </w:tcBorders>
            <w:vAlign w:val="center"/>
          </w:tcPr>
          <w:p w14:paraId="24BD34CB" w14:textId="77777777" w:rsidR="00ED6118" w:rsidRPr="004A6A2B" w:rsidRDefault="00ED6118" w:rsidP="002B6067">
            <w:pPr>
              <w:pStyle w:val="Txt"/>
              <w:jc w:val="center"/>
            </w:pPr>
          </w:p>
        </w:tc>
        <w:tc>
          <w:tcPr>
            <w:tcW w:w="293" w:type="pct"/>
            <w:tcBorders>
              <w:bottom w:val="single" w:sz="12" w:space="0" w:color="EEEEEE"/>
            </w:tcBorders>
            <w:vAlign w:val="center"/>
          </w:tcPr>
          <w:p w14:paraId="3C492906" w14:textId="60D69FCC" w:rsidR="00ED6118" w:rsidRPr="004A6A2B" w:rsidRDefault="00ED6118" w:rsidP="002B6067">
            <w:pPr>
              <w:pStyle w:val="Txt"/>
              <w:jc w:val="center"/>
            </w:pPr>
          </w:p>
        </w:tc>
      </w:tr>
      <w:tr w:rsidR="00ED6118" w:rsidRPr="004A6A2B" w14:paraId="08F676A8" w14:textId="77777777" w:rsidTr="00E20E7D">
        <w:trPr>
          <w:trHeight w:val="381"/>
        </w:trPr>
        <w:tc>
          <w:tcPr>
            <w:tcW w:w="4413" w:type="pct"/>
            <w:tcBorders>
              <w:top w:val="single" w:sz="12" w:space="0" w:color="EEEEEE"/>
            </w:tcBorders>
            <w:vAlign w:val="center"/>
          </w:tcPr>
          <w:p w14:paraId="6AB271EF" w14:textId="6699B5D3" w:rsidR="00ED6118" w:rsidRPr="004A6A2B" w:rsidRDefault="00E20E7D" w:rsidP="002B6067">
            <w:pPr>
              <w:pStyle w:val="af7"/>
              <w:jc w:val="right"/>
            </w:pPr>
            <w:r w:rsidRPr="00E20E7D">
              <w:t>Η πράξη αφορά σε επιχείρηση παροχής κοινωνικών υπηρεσιών</w:t>
            </w:r>
            <w:r>
              <w:br/>
            </w:r>
            <w:r w:rsidRPr="00E20E7D">
              <w:t xml:space="preserve"> </w:t>
            </w:r>
            <w:r w:rsidRPr="00E20E7D">
              <w:rPr>
                <w:rStyle w:val="af8"/>
              </w:rPr>
              <w:t>(αφορούν κοινωνικές ομάδες προτεραιότητας της τοπικής στρατηγικής</w:t>
            </w:r>
            <w:r w:rsidRPr="00E20E7D">
              <w:rPr>
                <w:i/>
                <w:iCs/>
              </w:rPr>
              <w:t>)</w:t>
            </w:r>
          </w:p>
        </w:tc>
        <w:tc>
          <w:tcPr>
            <w:tcW w:w="294" w:type="pct"/>
            <w:tcBorders>
              <w:top w:val="single" w:sz="12" w:space="0" w:color="EEEEEE"/>
            </w:tcBorders>
            <w:vAlign w:val="center"/>
          </w:tcPr>
          <w:p w14:paraId="71CD021A" w14:textId="77777777" w:rsidR="00ED6118" w:rsidRPr="004A6A2B" w:rsidRDefault="00ED6118" w:rsidP="002B6067">
            <w:pPr>
              <w:pStyle w:val="Txt"/>
              <w:jc w:val="center"/>
            </w:pPr>
          </w:p>
        </w:tc>
        <w:tc>
          <w:tcPr>
            <w:tcW w:w="293" w:type="pct"/>
            <w:tcBorders>
              <w:top w:val="single" w:sz="12" w:space="0" w:color="EEEEEE"/>
            </w:tcBorders>
            <w:vAlign w:val="center"/>
          </w:tcPr>
          <w:p w14:paraId="5AC9C0CE" w14:textId="7472C3C3" w:rsidR="00ED6118" w:rsidRPr="004A6A2B" w:rsidRDefault="00ED6118" w:rsidP="002B6067">
            <w:pPr>
              <w:pStyle w:val="Txt"/>
              <w:jc w:val="center"/>
            </w:pPr>
          </w:p>
        </w:tc>
      </w:tr>
      <w:tr w:rsidR="00ED6118" w:rsidRPr="004A6A2B" w14:paraId="1F16DAA9" w14:textId="77777777" w:rsidTr="00A21A13">
        <w:trPr>
          <w:trHeight w:val="243"/>
        </w:trPr>
        <w:tc>
          <w:tcPr>
            <w:tcW w:w="5000" w:type="pct"/>
            <w:gridSpan w:val="3"/>
            <w:vAlign w:val="center"/>
          </w:tcPr>
          <w:p w14:paraId="7232BA02" w14:textId="77777777" w:rsidR="00ED6118" w:rsidRPr="004C2F48" w:rsidRDefault="00ED6118" w:rsidP="004C2F48">
            <w:pPr>
              <w:pStyle w:val="afb"/>
            </w:pPr>
            <w:r w:rsidRPr="004C2F48">
              <w:t>(</w:t>
            </w:r>
            <w:r w:rsidRPr="004C2F48">
              <w:rPr>
                <w:rStyle w:val="Charc"/>
                <w:i/>
                <w:iCs/>
              </w:rPr>
              <w:t>Τεκμηρίωση)</w:t>
            </w:r>
          </w:p>
        </w:tc>
      </w:tr>
      <w:tr w:rsidR="00ED6118" w:rsidRPr="004A6A2B" w14:paraId="5987E8CC" w14:textId="77777777" w:rsidTr="00A21A13">
        <w:trPr>
          <w:trHeight w:val="346"/>
        </w:trPr>
        <w:tc>
          <w:tcPr>
            <w:tcW w:w="5000" w:type="pct"/>
            <w:gridSpan w:val="3"/>
            <w:vAlign w:val="center"/>
          </w:tcPr>
          <w:p w14:paraId="0256DDCE" w14:textId="01EF48B1" w:rsidR="00ED6118" w:rsidRPr="004A6A2B" w:rsidRDefault="00ED6118" w:rsidP="002B6067">
            <w:pPr>
              <w:pStyle w:val="Txt"/>
            </w:pPr>
          </w:p>
        </w:tc>
      </w:tr>
      <w:tr w:rsidR="00E20E7D" w:rsidRPr="004A6A2B" w14:paraId="012DB10E" w14:textId="77777777" w:rsidTr="0006665F">
        <w:trPr>
          <w:trHeight w:val="381"/>
        </w:trPr>
        <w:tc>
          <w:tcPr>
            <w:tcW w:w="4413" w:type="pct"/>
            <w:tcBorders>
              <w:top w:val="single" w:sz="12" w:space="0" w:color="EEEEEE"/>
            </w:tcBorders>
            <w:vAlign w:val="center"/>
          </w:tcPr>
          <w:p w14:paraId="77D0559D" w14:textId="611B60A9" w:rsidR="00E20E7D" w:rsidRPr="004A6A2B" w:rsidRDefault="00E20E7D" w:rsidP="0006665F">
            <w:pPr>
              <w:pStyle w:val="af7"/>
              <w:jc w:val="right"/>
            </w:pPr>
            <w:r w:rsidRPr="00E20E7D">
              <w:t>Η πράξη αφορά σε εκσυγχρονισμό επιχείρησης</w:t>
            </w:r>
          </w:p>
        </w:tc>
        <w:tc>
          <w:tcPr>
            <w:tcW w:w="294" w:type="pct"/>
            <w:tcBorders>
              <w:top w:val="single" w:sz="12" w:space="0" w:color="EEEEEE"/>
            </w:tcBorders>
            <w:vAlign w:val="center"/>
          </w:tcPr>
          <w:p w14:paraId="0E71597B" w14:textId="77777777" w:rsidR="00E20E7D" w:rsidRPr="004A6A2B" w:rsidRDefault="00E20E7D" w:rsidP="0006665F">
            <w:pPr>
              <w:pStyle w:val="Txt"/>
              <w:jc w:val="center"/>
            </w:pPr>
          </w:p>
        </w:tc>
        <w:tc>
          <w:tcPr>
            <w:tcW w:w="293" w:type="pct"/>
            <w:tcBorders>
              <w:top w:val="single" w:sz="12" w:space="0" w:color="EEEEEE"/>
            </w:tcBorders>
            <w:vAlign w:val="center"/>
          </w:tcPr>
          <w:p w14:paraId="2D827776" w14:textId="77777777" w:rsidR="00E20E7D" w:rsidRPr="004A6A2B" w:rsidRDefault="00E20E7D" w:rsidP="0006665F">
            <w:pPr>
              <w:pStyle w:val="Txt"/>
              <w:jc w:val="center"/>
            </w:pPr>
          </w:p>
        </w:tc>
      </w:tr>
      <w:tr w:rsidR="00E20E7D" w:rsidRPr="004A6A2B" w14:paraId="56CDD836" w14:textId="77777777" w:rsidTr="0006665F">
        <w:trPr>
          <w:trHeight w:val="243"/>
        </w:trPr>
        <w:tc>
          <w:tcPr>
            <w:tcW w:w="5000" w:type="pct"/>
            <w:gridSpan w:val="3"/>
            <w:vAlign w:val="center"/>
          </w:tcPr>
          <w:p w14:paraId="50EE08A1" w14:textId="77777777" w:rsidR="00E20E7D" w:rsidRPr="004C2F48" w:rsidRDefault="00E20E7D" w:rsidP="0006665F">
            <w:pPr>
              <w:pStyle w:val="afb"/>
            </w:pPr>
            <w:r w:rsidRPr="004C2F48">
              <w:t>(</w:t>
            </w:r>
            <w:r w:rsidRPr="004C2F48">
              <w:rPr>
                <w:rStyle w:val="Charc"/>
                <w:i/>
                <w:iCs/>
              </w:rPr>
              <w:t>Τεκμηρίωση)</w:t>
            </w:r>
          </w:p>
        </w:tc>
      </w:tr>
      <w:tr w:rsidR="00E20E7D" w:rsidRPr="004A6A2B" w14:paraId="58D539CD" w14:textId="77777777" w:rsidTr="0006665F">
        <w:trPr>
          <w:trHeight w:val="346"/>
        </w:trPr>
        <w:tc>
          <w:tcPr>
            <w:tcW w:w="5000" w:type="pct"/>
            <w:gridSpan w:val="3"/>
            <w:vAlign w:val="center"/>
          </w:tcPr>
          <w:p w14:paraId="31EC7F1D" w14:textId="53C46BD1" w:rsidR="00E20E7D" w:rsidRPr="004A6A2B" w:rsidRDefault="00E20E7D" w:rsidP="0006665F">
            <w:pPr>
              <w:pStyle w:val="Txt"/>
            </w:pPr>
          </w:p>
        </w:tc>
      </w:tr>
      <w:tr w:rsidR="00E20E7D" w:rsidRPr="004A6A2B" w14:paraId="06792AFB" w14:textId="77777777" w:rsidTr="0006665F">
        <w:trPr>
          <w:trHeight w:val="381"/>
        </w:trPr>
        <w:tc>
          <w:tcPr>
            <w:tcW w:w="4413" w:type="pct"/>
            <w:tcBorders>
              <w:top w:val="single" w:sz="12" w:space="0" w:color="EEEEEE"/>
            </w:tcBorders>
            <w:vAlign w:val="center"/>
          </w:tcPr>
          <w:p w14:paraId="2C94984E" w14:textId="4723DB91" w:rsidR="00E20E7D" w:rsidRPr="004A6A2B" w:rsidRDefault="00EA0CB4" w:rsidP="0006665F">
            <w:pPr>
              <w:pStyle w:val="af7"/>
              <w:jc w:val="right"/>
            </w:pPr>
            <w:r w:rsidRPr="00EA0CB4">
              <w:t>Η πράξη έχει συνάφεια με την πολιτισμική ταυτότητα - δημιουργία αλυσίδας αξίας</w:t>
            </w:r>
          </w:p>
        </w:tc>
        <w:tc>
          <w:tcPr>
            <w:tcW w:w="294" w:type="pct"/>
            <w:tcBorders>
              <w:top w:val="single" w:sz="12" w:space="0" w:color="EEEEEE"/>
            </w:tcBorders>
            <w:vAlign w:val="center"/>
          </w:tcPr>
          <w:p w14:paraId="5BA3AF24" w14:textId="77777777" w:rsidR="00E20E7D" w:rsidRPr="004A6A2B" w:rsidRDefault="00E20E7D" w:rsidP="0006665F">
            <w:pPr>
              <w:pStyle w:val="Txt"/>
              <w:jc w:val="center"/>
            </w:pPr>
          </w:p>
        </w:tc>
        <w:tc>
          <w:tcPr>
            <w:tcW w:w="293" w:type="pct"/>
            <w:tcBorders>
              <w:top w:val="single" w:sz="12" w:space="0" w:color="EEEEEE"/>
            </w:tcBorders>
            <w:vAlign w:val="center"/>
          </w:tcPr>
          <w:p w14:paraId="3182EADF" w14:textId="77777777" w:rsidR="00E20E7D" w:rsidRPr="004A6A2B" w:rsidRDefault="00E20E7D" w:rsidP="0006665F">
            <w:pPr>
              <w:pStyle w:val="Txt"/>
              <w:jc w:val="center"/>
            </w:pPr>
          </w:p>
        </w:tc>
      </w:tr>
      <w:tr w:rsidR="00E20E7D" w:rsidRPr="004A6A2B" w14:paraId="54B040B6" w14:textId="77777777" w:rsidTr="0006665F">
        <w:trPr>
          <w:trHeight w:val="243"/>
        </w:trPr>
        <w:tc>
          <w:tcPr>
            <w:tcW w:w="5000" w:type="pct"/>
            <w:gridSpan w:val="3"/>
            <w:vAlign w:val="center"/>
          </w:tcPr>
          <w:p w14:paraId="71729AF9" w14:textId="77777777" w:rsidR="00E20E7D" w:rsidRPr="004C2F48" w:rsidRDefault="00E20E7D" w:rsidP="0006665F">
            <w:pPr>
              <w:pStyle w:val="afb"/>
            </w:pPr>
            <w:r w:rsidRPr="004C2F48">
              <w:t>(</w:t>
            </w:r>
            <w:r w:rsidRPr="004C2F48">
              <w:rPr>
                <w:rStyle w:val="Charc"/>
                <w:i/>
                <w:iCs/>
              </w:rPr>
              <w:t>Τεκμηρίωση)</w:t>
            </w:r>
          </w:p>
        </w:tc>
      </w:tr>
      <w:tr w:rsidR="00E20E7D" w:rsidRPr="004A6A2B" w14:paraId="4B62C747" w14:textId="77777777" w:rsidTr="0006665F">
        <w:trPr>
          <w:trHeight w:val="346"/>
        </w:trPr>
        <w:tc>
          <w:tcPr>
            <w:tcW w:w="5000" w:type="pct"/>
            <w:gridSpan w:val="3"/>
            <w:vAlign w:val="center"/>
          </w:tcPr>
          <w:p w14:paraId="08AF6282" w14:textId="75C42C95" w:rsidR="00E20E7D" w:rsidRPr="004A6A2B" w:rsidRDefault="00E20E7D" w:rsidP="0006665F">
            <w:pPr>
              <w:pStyle w:val="Txt"/>
            </w:pPr>
          </w:p>
        </w:tc>
      </w:tr>
    </w:tbl>
    <w:p w14:paraId="416C6E4D" w14:textId="77777777" w:rsidR="00E20E7D" w:rsidRDefault="00E20E7D">
      <w:pPr>
        <w:jc w:val="left"/>
        <w:rPr>
          <w:lang w:eastAsia="el-GR"/>
        </w:rPr>
      </w:pPr>
    </w:p>
    <w:p w14:paraId="64D128E8" w14:textId="7BB3F289" w:rsidR="004C59ED" w:rsidRPr="004A6A2B" w:rsidRDefault="004C59ED">
      <w:pPr>
        <w:jc w:val="left"/>
        <w:rPr>
          <w:lang w:eastAsia="el-GR"/>
        </w:rPr>
      </w:pPr>
      <w:r w:rsidRPr="004A6A2B">
        <w:rPr>
          <w:lang w:eastAsia="el-GR"/>
        </w:rPr>
        <w:br w:type="page"/>
      </w:r>
    </w:p>
    <w:p w14:paraId="14C31530" w14:textId="295334A8" w:rsidR="005C2B63" w:rsidRPr="004A6A2B" w:rsidRDefault="004C59ED" w:rsidP="004C59ED">
      <w:pPr>
        <w:pStyle w:val="1"/>
        <w:rPr>
          <w:lang w:eastAsia="el-GR"/>
        </w:rPr>
      </w:pPr>
      <w:r w:rsidRPr="004A6A2B">
        <w:rPr>
          <w:lang w:eastAsia="el-GR"/>
        </w:rPr>
        <w:t>ΣΤΟΙΧΕΙΑ ΔΙΚΑΙΟΥΧΟΥ- ΕΜΠΛΕΚΟΜΕΝΩΝ ΦΟΡΕΩΝ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96"/>
        <w:gridCol w:w="3573"/>
        <w:gridCol w:w="85"/>
        <w:gridCol w:w="798"/>
        <w:gridCol w:w="1054"/>
        <w:gridCol w:w="615"/>
        <w:gridCol w:w="707"/>
        <w:gridCol w:w="709"/>
      </w:tblGrid>
      <w:tr w:rsidR="004C59ED" w:rsidRPr="004A6A2B" w14:paraId="61919C80" w14:textId="77777777" w:rsidTr="008C0E1F">
        <w:trPr>
          <w:trHeight w:val="381"/>
        </w:trPr>
        <w:tc>
          <w:tcPr>
            <w:tcW w:w="1087" w:type="pct"/>
            <w:vAlign w:val="center"/>
          </w:tcPr>
          <w:p w14:paraId="01924698" w14:textId="77777777" w:rsidR="004C59ED" w:rsidRPr="004A6A2B" w:rsidRDefault="004C59ED" w:rsidP="000C3B22">
            <w:pPr>
              <w:pStyle w:val="22"/>
              <w:numPr>
                <w:ilvl w:val="1"/>
                <w:numId w:val="1"/>
              </w:numPr>
            </w:pPr>
            <w:r w:rsidRPr="004A6A2B">
              <w:t xml:space="preserve">ΔΙΚΑΙΟΥΧΟΣ: </w:t>
            </w:r>
          </w:p>
        </w:tc>
        <w:tc>
          <w:tcPr>
            <w:tcW w:w="3913" w:type="pct"/>
            <w:gridSpan w:val="7"/>
            <w:vAlign w:val="center"/>
          </w:tcPr>
          <w:p w14:paraId="2E6E892F" w14:textId="3E968E80" w:rsidR="004C59ED" w:rsidRPr="004A6A2B" w:rsidRDefault="004C59ED" w:rsidP="002B6067">
            <w:pPr>
              <w:pStyle w:val="Txt"/>
            </w:pPr>
          </w:p>
        </w:tc>
      </w:tr>
      <w:tr w:rsidR="004C59ED" w:rsidRPr="004A6A2B" w14:paraId="404648E0" w14:textId="77777777" w:rsidTr="008C0E1F">
        <w:trPr>
          <w:trHeight w:val="381"/>
        </w:trPr>
        <w:tc>
          <w:tcPr>
            <w:tcW w:w="1087" w:type="pct"/>
            <w:vAlign w:val="center"/>
          </w:tcPr>
          <w:p w14:paraId="2A2DBED5" w14:textId="77777777" w:rsidR="004C59ED" w:rsidRPr="004A6A2B" w:rsidRDefault="004C59ED" w:rsidP="002B6067">
            <w:pPr>
              <w:pStyle w:val="af7"/>
            </w:pPr>
            <w:r w:rsidRPr="004A6A2B">
              <w:t>ΔΙΑΚΡΙΤΙΚΟΣ ΤΙΤΛΟΣ:</w:t>
            </w:r>
          </w:p>
        </w:tc>
        <w:tc>
          <w:tcPr>
            <w:tcW w:w="3913" w:type="pct"/>
            <w:gridSpan w:val="7"/>
            <w:vAlign w:val="center"/>
          </w:tcPr>
          <w:p w14:paraId="37FEAD2C" w14:textId="30E5AA54" w:rsidR="004C59ED" w:rsidRPr="004A6A2B" w:rsidRDefault="004C59ED" w:rsidP="002B6067">
            <w:pPr>
              <w:pStyle w:val="Txt"/>
            </w:pPr>
          </w:p>
        </w:tc>
      </w:tr>
      <w:tr w:rsidR="008C0E1F" w:rsidRPr="004A6A2B" w14:paraId="415C6A84" w14:textId="77777777" w:rsidTr="00D518C7">
        <w:trPr>
          <w:trHeight w:val="291"/>
        </w:trPr>
        <w:tc>
          <w:tcPr>
            <w:tcW w:w="1087" w:type="pct"/>
            <w:vMerge w:val="restart"/>
            <w:vAlign w:val="center"/>
          </w:tcPr>
          <w:p w14:paraId="636695AF" w14:textId="77777777" w:rsidR="008C0E1F" w:rsidRPr="004A6A2B" w:rsidRDefault="008C0E1F" w:rsidP="00BB0E9A">
            <w:pPr>
              <w:pStyle w:val="af7"/>
            </w:pPr>
            <w:r w:rsidRPr="004A6A2B">
              <w:t>ΕΙΔΟΣ ΦΟΡΕΑ :</w:t>
            </w:r>
          </w:p>
        </w:tc>
        <w:tc>
          <w:tcPr>
            <w:tcW w:w="3178" w:type="pct"/>
            <w:gridSpan w:val="5"/>
            <w:vAlign w:val="center"/>
          </w:tcPr>
          <w:p w14:paraId="71895262" w14:textId="764A5695" w:rsidR="008C0E1F" w:rsidRPr="004A6A2B" w:rsidRDefault="008C0E1F" w:rsidP="00BB0E9A">
            <w:pPr>
              <w:pStyle w:val="a7"/>
              <w:keepNext/>
            </w:pPr>
          </w:p>
        </w:tc>
        <w:tc>
          <w:tcPr>
            <w:tcW w:w="367" w:type="pct"/>
            <w:tcBorders>
              <w:right w:val="single" w:sz="18" w:space="0" w:color="FFFFFF" w:themeColor="background1"/>
            </w:tcBorders>
            <w:vAlign w:val="center"/>
          </w:tcPr>
          <w:p w14:paraId="3D90E29B" w14:textId="05B83899" w:rsidR="008C0E1F" w:rsidRPr="004A6A2B" w:rsidRDefault="008C0E1F" w:rsidP="00BB0E9A">
            <w:pPr>
              <w:pStyle w:val="afc"/>
            </w:pPr>
            <w:r w:rsidRPr="004A6A2B">
              <w:t>ΝΑΙ</w:t>
            </w:r>
          </w:p>
        </w:tc>
        <w:tc>
          <w:tcPr>
            <w:tcW w:w="368" w:type="pct"/>
            <w:tcBorders>
              <w:left w:val="single" w:sz="18" w:space="0" w:color="FFFFFF" w:themeColor="background1"/>
            </w:tcBorders>
            <w:vAlign w:val="center"/>
          </w:tcPr>
          <w:p w14:paraId="3C2A6473" w14:textId="081C038A" w:rsidR="008C0E1F" w:rsidRPr="004A6A2B" w:rsidRDefault="008C0E1F" w:rsidP="00BB0E9A">
            <w:pPr>
              <w:pStyle w:val="afc"/>
            </w:pPr>
            <w:r w:rsidRPr="004A6A2B">
              <w:t>ΟΧΙ</w:t>
            </w:r>
          </w:p>
        </w:tc>
      </w:tr>
      <w:tr w:rsidR="008C0E1F" w:rsidRPr="004A6A2B" w14:paraId="073D0954" w14:textId="77777777" w:rsidTr="0036597D">
        <w:trPr>
          <w:trHeight w:val="291"/>
        </w:trPr>
        <w:tc>
          <w:tcPr>
            <w:tcW w:w="1087" w:type="pct"/>
            <w:vMerge/>
            <w:tcBorders>
              <w:right w:val="single" w:sz="12" w:space="0" w:color="EEEEEE"/>
            </w:tcBorders>
            <w:vAlign w:val="center"/>
          </w:tcPr>
          <w:p w14:paraId="08EF3A61" w14:textId="77777777" w:rsidR="008C0E1F" w:rsidRPr="004A6A2B" w:rsidRDefault="008C0E1F" w:rsidP="002B6067">
            <w:pPr>
              <w:pStyle w:val="af7"/>
            </w:pPr>
          </w:p>
        </w:tc>
        <w:tc>
          <w:tcPr>
            <w:tcW w:w="3178" w:type="pct"/>
            <w:gridSpan w:val="5"/>
            <w:tcBorders>
              <w:left w:val="single" w:sz="12" w:space="0" w:color="EEEEEE"/>
            </w:tcBorders>
            <w:vAlign w:val="center"/>
          </w:tcPr>
          <w:p w14:paraId="5C9F52FC" w14:textId="4A8391A7" w:rsidR="008C0E1F" w:rsidRPr="004A6A2B" w:rsidRDefault="008C0E1F" w:rsidP="002B6067">
            <w:pPr>
              <w:pStyle w:val="af7"/>
              <w:jc w:val="right"/>
            </w:pPr>
            <w:r w:rsidRPr="004A6A2B">
              <w:t>Φυσικό Πρόσωπο</w:t>
            </w:r>
          </w:p>
        </w:tc>
        <w:tc>
          <w:tcPr>
            <w:tcW w:w="367" w:type="pct"/>
            <w:vAlign w:val="center"/>
          </w:tcPr>
          <w:p w14:paraId="32D211FF" w14:textId="77777777" w:rsidR="008C0E1F" w:rsidRPr="004A6A2B" w:rsidRDefault="008C0E1F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368" w:type="pct"/>
            <w:vAlign w:val="center"/>
          </w:tcPr>
          <w:p w14:paraId="673F6CC7" w14:textId="36BAAED6" w:rsidR="008C0E1F" w:rsidRPr="004A6A2B" w:rsidRDefault="008C0E1F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8C0E1F" w:rsidRPr="004A6A2B" w14:paraId="4D8F331E" w14:textId="77777777" w:rsidTr="0036597D">
        <w:trPr>
          <w:trHeight w:val="291"/>
        </w:trPr>
        <w:tc>
          <w:tcPr>
            <w:tcW w:w="1087" w:type="pct"/>
            <w:vMerge/>
            <w:tcBorders>
              <w:right w:val="single" w:sz="12" w:space="0" w:color="EEEEEE"/>
            </w:tcBorders>
            <w:vAlign w:val="center"/>
          </w:tcPr>
          <w:p w14:paraId="116F2286" w14:textId="77777777" w:rsidR="008C0E1F" w:rsidRPr="004A6A2B" w:rsidRDefault="008C0E1F" w:rsidP="002B6067">
            <w:pPr>
              <w:pStyle w:val="af7"/>
            </w:pPr>
          </w:p>
        </w:tc>
        <w:tc>
          <w:tcPr>
            <w:tcW w:w="3178" w:type="pct"/>
            <w:gridSpan w:val="5"/>
            <w:tcBorders>
              <w:left w:val="single" w:sz="12" w:space="0" w:color="EEEEEE"/>
            </w:tcBorders>
            <w:vAlign w:val="center"/>
          </w:tcPr>
          <w:p w14:paraId="6F8C169D" w14:textId="77777777" w:rsidR="008C0E1F" w:rsidRPr="004A6A2B" w:rsidRDefault="008C0E1F" w:rsidP="002B6067">
            <w:pPr>
              <w:pStyle w:val="af7"/>
              <w:jc w:val="right"/>
            </w:pPr>
            <w:r w:rsidRPr="004A6A2B">
              <w:t>Υφιστάμενα νομικά πρόσωπα</w:t>
            </w:r>
          </w:p>
        </w:tc>
        <w:tc>
          <w:tcPr>
            <w:tcW w:w="367" w:type="pct"/>
            <w:vAlign w:val="center"/>
          </w:tcPr>
          <w:p w14:paraId="5623CEA0" w14:textId="77777777" w:rsidR="008C0E1F" w:rsidRPr="004A6A2B" w:rsidRDefault="008C0E1F" w:rsidP="0036597D">
            <w:pPr>
              <w:pStyle w:val="Txt"/>
              <w:jc w:val="center"/>
            </w:pPr>
          </w:p>
        </w:tc>
        <w:tc>
          <w:tcPr>
            <w:tcW w:w="368" w:type="pct"/>
            <w:vAlign w:val="center"/>
          </w:tcPr>
          <w:p w14:paraId="6C4C7E1E" w14:textId="14748BCC" w:rsidR="008C0E1F" w:rsidRPr="004A6A2B" w:rsidRDefault="008C0E1F" w:rsidP="0036597D">
            <w:pPr>
              <w:pStyle w:val="Txt"/>
              <w:jc w:val="center"/>
            </w:pPr>
          </w:p>
        </w:tc>
      </w:tr>
      <w:tr w:rsidR="008C0E1F" w:rsidRPr="004A6A2B" w14:paraId="03DB9692" w14:textId="77777777" w:rsidTr="0036597D">
        <w:trPr>
          <w:trHeight w:val="291"/>
        </w:trPr>
        <w:tc>
          <w:tcPr>
            <w:tcW w:w="1087" w:type="pct"/>
            <w:vMerge/>
            <w:tcBorders>
              <w:right w:val="single" w:sz="12" w:space="0" w:color="EEEEEE"/>
            </w:tcBorders>
            <w:vAlign w:val="center"/>
          </w:tcPr>
          <w:p w14:paraId="09A8E73C" w14:textId="77777777" w:rsidR="008C0E1F" w:rsidRPr="004A6A2B" w:rsidRDefault="008C0E1F" w:rsidP="002B6067">
            <w:pPr>
              <w:pStyle w:val="af7"/>
            </w:pPr>
          </w:p>
        </w:tc>
        <w:tc>
          <w:tcPr>
            <w:tcW w:w="3178" w:type="pct"/>
            <w:gridSpan w:val="5"/>
            <w:tcBorders>
              <w:left w:val="single" w:sz="12" w:space="0" w:color="EEEEEE"/>
            </w:tcBorders>
            <w:vAlign w:val="center"/>
          </w:tcPr>
          <w:p w14:paraId="2FBB9A67" w14:textId="77777777" w:rsidR="008C0E1F" w:rsidRPr="004A6A2B" w:rsidRDefault="008C0E1F" w:rsidP="002B6067">
            <w:pPr>
              <w:pStyle w:val="af7"/>
              <w:jc w:val="right"/>
            </w:pPr>
            <w:r w:rsidRPr="004A6A2B">
              <w:t>Υπό ίδρυση/σύσταση νομικά πρόσωπα</w:t>
            </w:r>
          </w:p>
        </w:tc>
        <w:tc>
          <w:tcPr>
            <w:tcW w:w="367" w:type="pct"/>
            <w:vAlign w:val="center"/>
          </w:tcPr>
          <w:p w14:paraId="75F6B46C" w14:textId="77777777" w:rsidR="008C0E1F" w:rsidRPr="004A6A2B" w:rsidRDefault="008C0E1F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368" w:type="pct"/>
            <w:vAlign w:val="center"/>
          </w:tcPr>
          <w:p w14:paraId="4B1F1E56" w14:textId="197D4618" w:rsidR="008C0E1F" w:rsidRPr="004A6A2B" w:rsidRDefault="008C0E1F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8C0E1F" w:rsidRPr="004A6A2B" w14:paraId="37756739" w14:textId="77777777" w:rsidTr="0036597D">
        <w:trPr>
          <w:trHeight w:val="288"/>
        </w:trPr>
        <w:tc>
          <w:tcPr>
            <w:tcW w:w="1087" w:type="pct"/>
            <w:vMerge/>
            <w:tcBorders>
              <w:right w:val="single" w:sz="12" w:space="0" w:color="EEEEEE"/>
            </w:tcBorders>
            <w:vAlign w:val="center"/>
          </w:tcPr>
          <w:p w14:paraId="1A2C23E7" w14:textId="77777777" w:rsidR="008C0E1F" w:rsidRPr="004A6A2B" w:rsidRDefault="008C0E1F" w:rsidP="002B6067">
            <w:pPr>
              <w:pStyle w:val="af7"/>
            </w:pPr>
          </w:p>
        </w:tc>
        <w:tc>
          <w:tcPr>
            <w:tcW w:w="3178" w:type="pct"/>
            <w:gridSpan w:val="5"/>
            <w:tcBorders>
              <w:left w:val="single" w:sz="12" w:space="0" w:color="EEEEEE"/>
            </w:tcBorders>
            <w:vAlign w:val="center"/>
          </w:tcPr>
          <w:p w14:paraId="2A6A059F" w14:textId="77777777" w:rsidR="008C0E1F" w:rsidRPr="004A6A2B" w:rsidRDefault="008C0E1F" w:rsidP="002B6067">
            <w:pPr>
              <w:pStyle w:val="af7"/>
              <w:jc w:val="right"/>
            </w:pPr>
            <w:r w:rsidRPr="004A6A2B">
              <w:t>Ιδιωτικοί φορείς, με καταστατικό σκοπό την υλοποίηση αντίστοιχων έργων</w:t>
            </w:r>
          </w:p>
        </w:tc>
        <w:tc>
          <w:tcPr>
            <w:tcW w:w="367" w:type="pct"/>
            <w:vAlign w:val="center"/>
          </w:tcPr>
          <w:p w14:paraId="5888F71F" w14:textId="77777777" w:rsidR="008C0E1F" w:rsidRPr="004A6A2B" w:rsidRDefault="008C0E1F" w:rsidP="0036597D">
            <w:pPr>
              <w:pStyle w:val="Txt"/>
              <w:jc w:val="center"/>
            </w:pPr>
          </w:p>
        </w:tc>
        <w:tc>
          <w:tcPr>
            <w:tcW w:w="368" w:type="pct"/>
            <w:vAlign w:val="center"/>
          </w:tcPr>
          <w:p w14:paraId="40668126" w14:textId="04695906" w:rsidR="008C0E1F" w:rsidRPr="004A6A2B" w:rsidRDefault="008C0E1F" w:rsidP="0036597D">
            <w:pPr>
              <w:pStyle w:val="Txt"/>
              <w:jc w:val="center"/>
            </w:pPr>
          </w:p>
        </w:tc>
      </w:tr>
      <w:tr w:rsidR="008C0E1F" w:rsidRPr="004A6A2B" w14:paraId="05792466" w14:textId="77777777" w:rsidTr="0036597D">
        <w:trPr>
          <w:trHeight w:val="414"/>
        </w:trPr>
        <w:tc>
          <w:tcPr>
            <w:tcW w:w="1087" w:type="pct"/>
            <w:vMerge/>
            <w:tcBorders>
              <w:right w:val="single" w:sz="12" w:space="0" w:color="EEEEEE"/>
            </w:tcBorders>
            <w:vAlign w:val="center"/>
          </w:tcPr>
          <w:p w14:paraId="2E05B612" w14:textId="77777777" w:rsidR="008C0E1F" w:rsidRPr="004A6A2B" w:rsidRDefault="008C0E1F" w:rsidP="002B6067">
            <w:pPr>
              <w:pStyle w:val="af7"/>
            </w:pPr>
          </w:p>
        </w:tc>
        <w:tc>
          <w:tcPr>
            <w:tcW w:w="3178" w:type="pct"/>
            <w:gridSpan w:val="5"/>
            <w:tcBorders>
              <w:left w:val="single" w:sz="12" w:space="0" w:color="EEEEEE"/>
            </w:tcBorders>
            <w:vAlign w:val="center"/>
          </w:tcPr>
          <w:p w14:paraId="2C26AB81" w14:textId="77777777" w:rsidR="008C0E1F" w:rsidRPr="004A6A2B" w:rsidRDefault="008C0E1F" w:rsidP="002B6067">
            <w:pPr>
              <w:pStyle w:val="af7"/>
              <w:jc w:val="right"/>
            </w:pPr>
            <w:r w:rsidRPr="004A6A2B">
              <w:t>Τοπικοί Φορείς Δημοσίου Τομέα ή ευρύτερου Δημοσίου Τομέα ή τοπικοί σύλλογοι / οργανώσεις</w:t>
            </w:r>
          </w:p>
        </w:tc>
        <w:tc>
          <w:tcPr>
            <w:tcW w:w="367" w:type="pct"/>
            <w:vAlign w:val="center"/>
          </w:tcPr>
          <w:p w14:paraId="5F1D5C43" w14:textId="77777777" w:rsidR="008C0E1F" w:rsidRPr="004A6A2B" w:rsidRDefault="008C0E1F" w:rsidP="0036597D">
            <w:pPr>
              <w:pStyle w:val="Txt"/>
              <w:jc w:val="center"/>
            </w:pPr>
          </w:p>
        </w:tc>
        <w:tc>
          <w:tcPr>
            <w:tcW w:w="368" w:type="pct"/>
            <w:vAlign w:val="center"/>
          </w:tcPr>
          <w:p w14:paraId="628E3AF8" w14:textId="3780B144" w:rsidR="008C0E1F" w:rsidRPr="004A6A2B" w:rsidRDefault="008C0E1F" w:rsidP="0036597D">
            <w:pPr>
              <w:pStyle w:val="Txt"/>
              <w:jc w:val="center"/>
            </w:pPr>
          </w:p>
        </w:tc>
      </w:tr>
      <w:tr w:rsidR="00D518C7" w:rsidRPr="004A6A2B" w14:paraId="6CA4BE08" w14:textId="77777777" w:rsidTr="0036597D">
        <w:trPr>
          <w:trHeight w:val="333"/>
        </w:trPr>
        <w:tc>
          <w:tcPr>
            <w:tcW w:w="1087" w:type="pct"/>
            <w:vMerge/>
            <w:tcBorders>
              <w:right w:val="single" w:sz="12" w:space="0" w:color="EEEEEE"/>
            </w:tcBorders>
            <w:vAlign w:val="center"/>
          </w:tcPr>
          <w:p w14:paraId="13760A8A" w14:textId="77777777" w:rsidR="00D518C7" w:rsidRPr="004A6A2B" w:rsidRDefault="00D518C7" w:rsidP="002B6067">
            <w:pPr>
              <w:pStyle w:val="af7"/>
            </w:pPr>
          </w:p>
        </w:tc>
        <w:tc>
          <w:tcPr>
            <w:tcW w:w="3178" w:type="pct"/>
            <w:gridSpan w:val="5"/>
            <w:tcBorders>
              <w:left w:val="single" w:sz="12" w:space="0" w:color="EEEEEE"/>
            </w:tcBorders>
            <w:vAlign w:val="center"/>
          </w:tcPr>
          <w:p w14:paraId="327F0D6D" w14:textId="77777777" w:rsidR="00D518C7" w:rsidRPr="004A6A2B" w:rsidRDefault="00D518C7" w:rsidP="002B6067">
            <w:pPr>
              <w:pStyle w:val="af7"/>
              <w:jc w:val="right"/>
            </w:pPr>
            <w:r w:rsidRPr="004A6A2B">
              <w:t xml:space="preserve">Άλλο </w:t>
            </w:r>
            <w:r w:rsidRPr="004A6A2B">
              <w:rPr>
                <w:rStyle w:val="Charc"/>
              </w:rPr>
              <w:t>(να διευκρινιστεί)</w:t>
            </w:r>
          </w:p>
        </w:tc>
        <w:tc>
          <w:tcPr>
            <w:tcW w:w="367" w:type="pct"/>
            <w:vAlign w:val="center"/>
          </w:tcPr>
          <w:p w14:paraId="32160FCA" w14:textId="77777777" w:rsidR="00D518C7" w:rsidRPr="004A6A2B" w:rsidRDefault="00D518C7" w:rsidP="0036597D">
            <w:pPr>
              <w:pStyle w:val="Txt"/>
              <w:jc w:val="center"/>
            </w:pPr>
          </w:p>
        </w:tc>
        <w:tc>
          <w:tcPr>
            <w:tcW w:w="368" w:type="pct"/>
            <w:vAlign w:val="center"/>
          </w:tcPr>
          <w:p w14:paraId="4F32D867" w14:textId="619BD3B7" w:rsidR="00D518C7" w:rsidRPr="004A6A2B" w:rsidRDefault="00D518C7" w:rsidP="0036597D">
            <w:pPr>
              <w:pStyle w:val="Txt"/>
              <w:jc w:val="center"/>
            </w:pPr>
          </w:p>
        </w:tc>
      </w:tr>
      <w:tr w:rsidR="00D518C7" w:rsidRPr="004A6A2B" w14:paraId="1A97FCE1" w14:textId="77777777" w:rsidTr="00D518C7">
        <w:trPr>
          <w:trHeight w:val="399"/>
        </w:trPr>
        <w:tc>
          <w:tcPr>
            <w:tcW w:w="1087" w:type="pct"/>
            <w:vMerge/>
            <w:tcBorders>
              <w:right w:val="single" w:sz="12" w:space="0" w:color="EEEEEE"/>
            </w:tcBorders>
            <w:vAlign w:val="center"/>
          </w:tcPr>
          <w:p w14:paraId="52E5772C" w14:textId="77777777" w:rsidR="00D518C7" w:rsidRPr="004A6A2B" w:rsidRDefault="00D518C7" w:rsidP="002B6067">
            <w:pPr>
              <w:pStyle w:val="af7"/>
            </w:pPr>
          </w:p>
        </w:tc>
        <w:tc>
          <w:tcPr>
            <w:tcW w:w="3913" w:type="pct"/>
            <w:gridSpan w:val="7"/>
            <w:tcBorders>
              <w:left w:val="single" w:sz="12" w:space="0" w:color="EEEEEE"/>
            </w:tcBorders>
            <w:vAlign w:val="center"/>
          </w:tcPr>
          <w:p w14:paraId="4819A33B" w14:textId="4C2DC922" w:rsidR="00D518C7" w:rsidRPr="004A6A2B" w:rsidRDefault="00D518C7" w:rsidP="002B6067">
            <w:pPr>
              <w:pStyle w:val="Txt"/>
            </w:pPr>
          </w:p>
        </w:tc>
      </w:tr>
      <w:tr w:rsidR="00D518C7" w:rsidRPr="004A6A2B" w14:paraId="7FF7F90A" w14:textId="77777777" w:rsidTr="00D518C7">
        <w:trPr>
          <w:trHeight w:val="399"/>
        </w:trPr>
        <w:tc>
          <w:tcPr>
            <w:tcW w:w="1087" w:type="pct"/>
            <w:vAlign w:val="center"/>
          </w:tcPr>
          <w:p w14:paraId="071B3837" w14:textId="77777777" w:rsidR="00D518C7" w:rsidRPr="004A6A2B" w:rsidRDefault="00D518C7" w:rsidP="00D518C7">
            <w:pPr>
              <w:pStyle w:val="af7"/>
            </w:pPr>
            <w:r w:rsidRPr="004A6A2B">
              <w:t>ΑΦΜ:</w:t>
            </w:r>
          </w:p>
        </w:tc>
        <w:tc>
          <w:tcPr>
            <w:tcW w:w="1854" w:type="pct"/>
            <w:vAlign w:val="center"/>
          </w:tcPr>
          <w:p w14:paraId="327AF4F0" w14:textId="1389F432" w:rsidR="00D518C7" w:rsidRPr="004A6A2B" w:rsidRDefault="00D518C7" w:rsidP="00D518C7">
            <w:pPr>
              <w:pStyle w:val="Txt"/>
            </w:pPr>
          </w:p>
        </w:tc>
        <w:tc>
          <w:tcPr>
            <w:tcW w:w="2058" w:type="pct"/>
            <w:gridSpan w:val="6"/>
            <w:vAlign w:val="center"/>
          </w:tcPr>
          <w:p w14:paraId="3A483A79" w14:textId="51F155F2" w:rsidR="00D518C7" w:rsidRPr="004A6A2B" w:rsidRDefault="00D518C7" w:rsidP="00D518C7">
            <w:pPr>
              <w:pStyle w:val="a7"/>
            </w:pPr>
          </w:p>
        </w:tc>
      </w:tr>
      <w:tr w:rsidR="00A21A13" w:rsidRPr="004A6A2B" w14:paraId="7E60F849" w14:textId="77777777" w:rsidTr="008C0E1F">
        <w:trPr>
          <w:trHeight w:val="381"/>
        </w:trPr>
        <w:tc>
          <w:tcPr>
            <w:tcW w:w="1087" w:type="pct"/>
            <w:vAlign w:val="center"/>
          </w:tcPr>
          <w:p w14:paraId="6719E09A" w14:textId="77777777" w:rsidR="00A21A13" w:rsidRPr="004A6A2B" w:rsidRDefault="00A21A13" w:rsidP="002B6067">
            <w:pPr>
              <w:pStyle w:val="af7"/>
            </w:pPr>
            <w:r w:rsidRPr="004A6A2B">
              <w:t xml:space="preserve">ΔΙΕΥΘΥΝΣΗ ΕΠΙΚΟΙΝΩΝΙΑΣ: </w:t>
            </w:r>
          </w:p>
        </w:tc>
        <w:tc>
          <w:tcPr>
            <w:tcW w:w="3913" w:type="pct"/>
            <w:gridSpan w:val="7"/>
            <w:vAlign w:val="center"/>
          </w:tcPr>
          <w:p w14:paraId="66CA6A68" w14:textId="2E69E9A6" w:rsidR="00A21A13" w:rsidRPr="004A6A2B" w:rsidRDefault="00A21A13" w:rsidP="002B6067">
            <w:pPr>
              <w:pStyle w:val="Txt"/>
            </w:pPr>
          </w:p>
        </w:tc>
      </w:tr>
      <w:tr w:rsidR="00A21A13" w:rsidRPr="004A6A2B" w14:paraId="7641D43C" w14:textId="77777777" w:rsidTr="008C0E1F">
        <w:trPr>
          <w:trHeight w:val="381"/>
        </w:trPr>
        <w:tc>
          <w:tcPr>
            <w:tcW w:w="1087" w:type="pct"/>
            <w:vAlign w:val="center"/>
          </w:tcPr>
          <w:p w14:paraId="692206EC" w14:textId="77777777" w:rsidR="00A21A13" w:rsidRPr="004A6A2B" w:rsidRDefault="00A21A13" w:rsidP="002B6067">
            <w:pPr>
              <w:pStyle w:val="af7"/>
            </w:pPr>
            <w:r w:rsidRPr="004A6A2B">
              <w:t>ΤΗΛΕΦΩΝΟ:</w:t>
            </w:r>
          </w:p>
        </w:tc>
        <w:tc>
          <w:tcPr>
            <w:tcW w:w="1898" w:type="pct"/>
            <w:gridSpan w:val="2"/>
            <w:vAlign w:val="center"/>
          </w:tcPr>
          <w:p w14:paraId="5970760E" w14:textId="0673CF73" w:rsidR="00A21A13" w:rsidRPr="004A6A2B" w:rsidRDefault="00A21A13" w:rsidP="002B6067">
            <w:pPr>
              <w:pStyle w:val="Txt"/>
            </w:pPr>
          </w:p>
        </w:tc>
        <w:tc>
          <w:tcPr>
            <w:tcW w:w="2015" w:type="pct"/>
            <w:gridSpan w:val="5"/>
            <w:vAlign w:val="center"/>
          </w:tcPr>
          <w:p w14:paraId="4A6DED9F" w14:textId="303543B9" w:rsidR="00A21A13" w:rsidRPr="004A6A2B" w:rsidRDefault="00A21A13" w:rsidP="002B6067">
            <w:pPr>
              <w:pStyle w:val="Txt"/>
            </w:pPr>
          </w:p>
        </w:tc>
      </w:tr>
      <w:tr w:rsidR="0069173A" w:rsidRPr="004A6A2B" w14:paraId="6A02793F" w14:textId="77777777" w:rsidTr="008C0E1F">
        <w:trPr>
          <w:trHeight w:val="381"/>
        </w:trPr>
        <w:tc>
          <w:tcPr>
            <w:tcW w:w="1087" w:type="pct"/>
            <w:vAlign w:val="center"/>
          </w:tcPr>
          <w:p w14:paraId="5AF0F75F" w14:textId="0EBBD397" w:rsidR="0069173A" w:rsidRPr="004A6A2B" w:rsidRDefault="0069173A" w:rsidP="002B6067">
            <w:pPr>
              <w:pStyle w:val="af7"/>
            </w:pPr>
            <w:r w:rsidRPr="004A6A2B">
              <w:t>E-</w:t>
            </w:r>
            <w:proofErr w:type="spellStart"/>
            <w:r w:rsidRPr="004A6A2B">
              <w:t>MAIL</w:t>
            </w:r>
            <w:proofErr w:type="spellEnd"/>
            <w:r w:rsidRPr="004A6A2B">
              <w:t>(*):</w:t>
            </w:r>
          </w:p>
        </w:tc>
        <w:tc>
          <w:tcPr>
            <w:tcW w:w="3913" w:type="pct"/>
            <w:gridSpan w:val="7"/>
            <w:vAlign w:val="center"/>
          </w:tcPr>
          <w:p w14:paraId="12267FD3" w14:textId="23EA2DF2" w:rsidR="0069173A" w:rsidRPr="004A6A2B" w:rsidRDefault="0069173A" w:rsidP="002B6067">
            <w:pPr>
              <w:pStyle w:val="Txt"/>
            </w:pPr>
          </w:p>
        </w:tc>
      </w:tr>
      <w:tr w:rsidR="0069173A" w:rsidRPr="004A6A2B" w14:paraId="69888594" w14:textId="77777777" w:rsidTr="008C0E1F">
        <w:trPr>
          <w:trHeight w:val="381"/>
        </w:trPr>
        <w:tc>
          <w:tcPr>
            <w:tcW w:w="1087" w:type="pct"/>
            <w:vAlign w:val="center"/>
          </w:tcPr>
          <w:p w14:paraId="5677FC14" w14:textId="77777777" w:rsidR="0069173A" w:rsidRPr="004A6A2B" w:rsidRDefault="0069173A" w:rsidP="002B6067">
            <w:pPr>
              <w:pStyle w:val="af7"/>
            </w:pPr>
            <w:r w:rsidRPr="004A6A2B">
              <w:t>ΟΝΟΜΑΤΕΠΩΝΥΜΟ ΝΟΜΙΜΟΥ ΕΚΠΡΟΣΩΠΟΥ:</w:t>
            </w:r>
          </w:p>
        </w:tc>
        <w:tc>
          <w:tcPr>
            <w:tcW w:w="2312" w:type="pct"/>
            <w:gridSpan w:val="3"/>
            <w:vAlign w:val="center"/>
          </w:tcPr>
          <w:p w14:paraId="540E75E3" w14:textId="69F1551C" w:rsidR="0069173A" w:rsidRPr="004A6A2B" w:rsidRDefault="0069173A" w:rsidP="002B6067">
            <w:pPr>
              <w:pStyle w:val="Txt"/>
            </w:pPr>
          </w:p>
        </w:tc>
        <w:tc>
          <w:tcPr>
            <w:tcW w:w="547" w:type="pct"/>
            <w:vAlign w:val="center"/>
          </w:tcPr>
          <w:p w14:paraId="75CDF83D" w14:textId="77777777" w:rsidR="0069173A" w:rsidRPr="004A6A2B" w:rsidRDefault="0069173A" w:rsidP="002B6067">
            <w:pPr>
              <w:pStyle w:val="af7"/>
            </w:pPr>
            <w:r w:rsidRPr="004A6A2B">
              <w:t>ΑΦΜ(**):</w:t>
            </w:r>
          </w:p>
        </w:tc>
        <w:tc>
          <w:tcPr>
            <w:tcW w:w="1054" w:type="pct"/>
            <w:gridSpan w:val="3"/>
            <w:vAlign w:val="center"/>
          </w:tcPr>
          <w:p w14:paraId="49CD7183" w14:textId="6A5AF5DA" w:rsidR="0069173A" w:rsidRPr="004A6A2B" w:rsidRDefault="0069173A" w:rsidP="002B6067">
            <w:pPr>
              <w:pStyle w:val="Txt"/>
            </w:pPr>
          </w:p>
        </w:tc>
      </w:tr>
      <w:tr w:rsidR="0069173A" w:rsidRPr="004A6A2B" w14:paraId="6CC32F2B" w14:textId="77777777" w:rsidTr="0069173A">
        <w:trPr>
          <w:trHeight w:val="381"/>
        </w:trPr>
        <w:tc>
          <w:tcPr>
            <w:tcW w:w="5000" w:type="pct"/>
            <w:gridSpan w:val="8"/>
            <w:shd w:val="clear" w:color="auto" w:fill="FAECF8"/>
            <w:vAlign w:val="center"/>
          </w:tcPr>
          <w:p w14:paraId="6A1CB18B" w14:textId="7087A54F" w:rsidR="0069173A" w:rsidRPr="004A6A2B" w:rsidRDefault="0069173A" w:rsidP="002B6067">
            <w:pPr>
              <w:pStyle w:val="TableParagraph"/>
              <w:keepNext/>
            </w:pPr>
            <w:r w:rsidRPr="004A6A2B">
              <w:t>(*) Αναγράφεται το επίσημο email επικοινωνίας</w:t>
            </w:r>
          </w:p>
          <w:p w14:paraId="4374A3F8" w14:textId="69D40EBD" w:rsidR="0069173A" w:rsidRPr="004A6A2B" w:rsidRDefault="0069173A" w:rsidP="002B6067">
            <w:pPr>
              <w:pStyle w:val="TableParagraph"/>
              <w:keepNext/>
              <w:rPr>
                <w:rStyle w:val="af9"/>
              </w:rPr>
            </w:pPr>
            <w:r w:rsidRPr="004A6A2B">
              <w:t>(**) Στα υπό σύσταση νομικά πρόσωπα-φορείς συμπληρώνεται το ΑΦΜ ενός από τους συμμετέχοντες</w:t>
            </w:r>
          </w:p>
        </w:tc>
      </w:tr>
    </w:tbl>
    <w:p w14:paraId="66456EE3" w14:textId="77777777" w:rsidR="004C59ED" w:rsidRPr="004A6A2B" w:rsidRDefault="004C59ED" w:rsidP="008A70A8">
      <w:pPr>
        <w:pStyle w:val="a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35"/>
        <w:gridCol w:w="3847"/>
        <w:gridCol w:w="2955"/>
      </w:tblGrid>
      <w:tr w:rsidR="008A70A8" w:rsidRPr="004A6A2B" w14:paraId="645B4E90" w14:textId="77777777" w:rsidTr="008A70A8">
        <w:trPr>
          <w:trHeight w:val="420"/>
        </w:trPr>
        <w:tc>
          <w:tcPr>
            <w:tcW w:w="5000" w:type="pct"/>
            <w:gridSpan w:val="3"/>
            <w:vAlign w:val="center"/>
          </w:tcPr>
          <w:p w14:paraId="489A5929" w14:textId="3816DE26" w:rsidR="008A70A8" w:rsidRPr="004A6A2B" w:rsidRDefault="008A70A8" w:rsidP="002B6067">
            <w:pPr>
              <w:pStyle w:val="22"/>
              <w:numPr>
                <w:ilvl w:val="1"/>
                <w:numId w:val="1"/>
              </w:numPr>
            </w:pPr>
            <w:r w:rsidRPr="004A6A2B">
              <w:t>ΥΠΕΥΘΥΝΟΣ ΠΡΑΞΗΣ / ΑΡΜΟΔΙΟΣ ΕΠΙΚΟΙΝΩΝΙΑΣ:</w:t>
            </w:r>
          </w:p>
        </w:tc>
      </w:tr>
      <w:tr w:rsidR="008A70A8" w:rsidRPr="004A6A2B" w14:paraId="42EB1303" w14:textId="77777777" w:rsidTr="008A70A8">
        <w:trPr>
          <w:trHeight w:val="420"/>
        </w:trPr>
        <w:tc>
          <w:tcPr>
            <w:tcW w:w="5000" w:type="pct"/>
            <w:gridSpan w:val="3"/>
            <w:vAlign w:val="center"/>
          </w:tcPr>
          <w:p w14:paraId="0129FD67" w14:textId="7065DF50" w:rsidR="008A70A8" w:rsidRPr="004A6A2B" w:rsidRDefault="008A70A8" w:rsidP="002B6067">
            <w:pPr>
              <w:pStyle w:val="Txt"/>
            </w:pPr>
          </w:p>
        </w:tc>
      </w:tr>
      <w:tr w:rsidR="0069173A" w:rsidRPr="004A6A2B" w14:paraId="15C32049" w14:textId="77777777" w:rsidTr="008A70A8">
        <w:trPr>
          <w:trHeight w:val="381"/>
        </w:trPr>
        <w:tc>
          <w:tcPr>
            <w:tcW w:w="1471" w:type="pct"/>
            <w:vAlign w:val="center"/>
          </w:tcPr>
          <w:p w14:paraId="1DE1CDE5" w14:textId="77777777" w:rsidR="0069173A" w:rsidRPr="004A6A2B" w:rsidRDefault="0069173A" w:rsidP="002B6067">
            <w:pPr>
              <w:pStyle w:val="af7"/>
            </w:pPr>
            <w:r w:rsidRPr="004A6A2B">
              <w:t>ΘΕΣΗ ΣΤΟΝ ΦΟΡΕΑ:</w:t>
            </w:r>
          </w:p>
        </w:tc>
        <w:tc>
          <w:tcPr>
            <w:tcW w:w="3529" w:type="pct"/>
            <w:gridSpan w:val="2"/>
            <w:vAlign w:val="center"/>
          </w:tcPr>
          <w:p w14:paraId="7AA48D06" w14:textId="0F34EBE4" w:rsidR="0069173A" w:rsidRPr="004A6A2B" w:rsidRDefault="0069173A" w:rsidP="002B6067">
            <w:pPr>
              <w:pStyle w:val="Txt"/>
            </w:pPr>
          </w:p>
        </w:tc>
      </w:tr>
      <w:tr w:rsidR="0069173A" w:rsidRPr="004A6A2B" w14:paraId="3F2194FD" w14:textId="77777777" w:rsidTr="008A70A8">
        <w:trPr>
          <w:trHeight w:val="381"/>
        </w:trPr>
        <w:tc>
          <w:tcPr>
            <w:tcW w:w="1471" w:type="pct"/>
            <w:vAlign w:val="center"/>
          </w:tcPr>
          <w:p w14:paraId="79BA42CB" w14:textId="77777777" w:rsidR="0069173A" w:rsidRPr="004A6A2B" w:rsidRDefault="0069173A" w:rsidP="002B6067">
            <w:pPr>
              <w:pStyle w:val="af7"/>
            </w:pPr>
            <w:r w:rsidRPr="004A6A2B">
              <w:t>ΔΙΕΥΘΥΝΣΗ ΕΠΙΚΟΙΝΩΝΙΑΣ:</w:t>
            </w:r>
          </w:p>
        </w:tc>
        <w:tc>
          <w:tcPr>
            <w:tcW w:w="3529" w:type="pct"/>
            <w:gridSpan w:val="2"/>
            <w:vAlign w:val="center"/>
          </w:tcPr>
          <w:p w14:paraId="79A16160" w14:textId="7C4A3C8D" w:rsidR="0069173A" w:rsidRPr="004A6A2B" w:rsidRDefault="0069173A" w:rsidP="002B6067">
            <w:pPr>
              <w:pStyle w:val="Txt"/>
            </w:pPr>
          </w:p>
        </w:tc>
      </w:tr>
      <w:tr w:rsidR="0069173A" w:rsidRPr="004A6A2B" w14:paraId="4CFFD89E" w14:textId="77777777" w:rsidTr="008A70A8">
        <w:trPr>
          <w:trHeight w:val="381"/>
        </w:trPr>
        <w:tc>
          <w:tcPr>
            <w:tcW w:w="1471" w:type="pct"/>
            <w:vAlign w:val="center"/>
          </w:tcPr>
          <w:p w14:paraId="065D8428" w14:textId="77777777" w:rsidR="0069173A" w:rsidRPr="004A6A2B" w:rsidRDefault="0069173A" w:rsidP="002B6067">
            <w:pPr>
              <w:pStyle w:val="af7"/>
            </w:pPr>
            <w:r w:rsidRPr="004A6A2B">
              <w:t>ΤΗΛΕΦΩΝΟ:</w:t>
            </w:r>
          </w:p>
        </w:tc>
        <w:tc>
          <w:tcPr>
            <w:tcW w:w="1996" w:type="pct"/>
            <w:vAlign w:val="center"/>
          </w:tcPr>
          <w:p w14:paraId="4CA3A8A1" w14:textId="2FD32236" w:rsidR="0069173A" w:rsidRPr="004A6A2B" w:rsidRDefault="0069173A" w:rsidP="002B6067">
            <w:pPr>
              <w:pStyle w:val="Txt"/>
            </w:pPr>
          </w:p>
        </w:tc>
        <w:tc>
          <w:tcPr>
            <w:tcW w:w="1533" w:type="pct"/>
            <w:vAlign w:val="center"/>
          </w:tcPr>
          <w:p w14:paraId="3D8907DF" w14:textId="4701EC4D" w:rsidR="0069173A" w:rsidRPr="004A6A2B" w:rsidRDefault="0069173A" w:rsidP="002B6067">
            <w:pPr>
              <w:pStyle w:val="Txt"/>
            </w:pPr>
          </w:p>
        </w:tc>
      </w:tr>
      <w:tr w:rsidR="008E34E4" w:rsidRPr="004A6A2B" w14:paraId="74629178" w14:textId="77777777" w:rsidTr="008A70A8">
        <w:trPr>
          <w:trHeight w:val="381"/>
        </w:trPr>
        <w:tc>
          <w:tcPr>
            <w:tcW w:w="1471" w:type="pct"/>
            <w:vAlign w:val="center"/>
          </w:tcPr>
          <w:p w14:paraId="370C3E3E" w14:textId="00C9410D" w:rsidR="008E34E4" w:rsidRPr="004A6A2B" w:rsidRDefault="008E34E4" w:rsidP="002B6067">
            <w:pPr>
              <w:pStyle w:val="af7"/>
            </w:pPr>
            <w:r w:rsidRPr="004A6A2B">
              <w:t>E-</w:t>
            </w:r>
            <w:proofErr w:type="spellStart"/>
            <w:r w:rsidRPr="004A6A2B">
              <w:t>MAIL</w:t>
            </w:r>
            <w:proofErr w:type="spellEnd"/>
            <w:r w:rsidRPr="004A6A2B">
              <w:t>:</w:t>
            </w:r>
          </w:p>
        </w:tc>
        <w:tc>
          <w:tcPr>
            <w:tcW w:w="3529" w:type="pct"/>
            <w:gridSpan w:val="2"/>
            <w:vAlign w:val="center"/>
          </w:tcPr>
          <w:p w14:paraId="3CBE878A" w14:textId="51D43C18" w:rsidR="008E34E4" w:rsidRPr="004A6A2B" w:rsidRDefault="008E34E4" w:rsidP="002B6067">
            <w:pPr>
              <w:pStyle w:val="Txt"/>
            </w:pPr>
          </w:p>
        </w:tc>
      </w:tr>
    </w:tbl>
    <w:p w14:paraId="2E9E3F07" w14:textId="09236D04" w:rsidR="008A70A8" w:rsidRDefault="008A70A8" w:rsidP="008A70A8">
      <w:pPr>
        <w:pStyle w:val="a7"/>
      </w:pPr>
    </w:p>
    <w:p w14:paraId="2F19DB71" w14:textId="77777777" w:rsidR="008A70A8" w:rsidRDefault="008A70A8">
      <w:pPr>
        <w:jc w:val="left"/>
        <w:rPr>
          <w:rFonts w:eastAsiaTheme="minorEastAsia"/>
          <w:lang w:eastAsia="el-GR"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580"/>
        <w:gridCol w:w="66"/>
        <w:gridCol w:w="463"/>
        <w:gridCol w:w="528"/>
      </w:tblGrid>
      <w:tr w:rsidR="008E34E4" w:rsidRPr="004A6A2B" w14:paraId="16EB90D7" w14:textId="77777777" w:rsidTr="008E34E4">
        <w:tc>
          <w:tcPr>
            <w:tcW w:w="5000" w:type="pct"/>
            <w:gridSpan w:val="4"/>
            <w:vAlign w:val="center"/>
          </w:tcPr>
          <w:p w14:paraId="4E89C8DC" w14:textId="442E0557" w:rsidR="008E34E4" w:rsidRPr="004A6A2B" w:rsidRDefault="008E34E4" w:rsidP="000C3B22">
            <w:pPr>
              <w:pStyle w:val="22"/>
              <w:numPr>
                <w:ilvl w:val="1"/>
                <w:numId w:val="1"/>
              </w:numPr>
            </w:pPr>
            <w:r w:rsidRPr="004A6A2B">
              <w:t>ΕΠΙΠΡΟΣΘΕΤΑ ΣΤΟΙΧΕΙΑ ΓΙΑ ΤΟ ΔΙΚΑΙΟΥΧΟ</w:t>
            </w:r>
          </w:p>
        </w:tc>
      </w:tr>
      <w:tr w:rsidR="008E34E4" w:rsidRPr="004A6A2B" w14:paraId="1469D982" w14:textId="77777777" w:rsidTr="008E34E4">
        <w:tc>
          <w:tcPr>
            <w:tcW w:w="5000" w:type="pct"/>
            <w:gridSpan w:val="4"/>
            <w:vAlign w:val="center"/>
          </w:tcPr>
          <w:p w14:paraId="31368A71" w14:textId="6FF36D88" w:rsidR="008E34E4" w:rsidRPr="004A6A2B" w:rsidRDefault="008E34E4" w:rsidP="002B6067">
            <w:pPr>
              <w:pStyle w:val="af7"/>
            </w:pPr>
            <w:r w:rsidRPr="004A6A2B">
              <w:t>Ο υποψήφιος δικαιούχος ανήκει στις προτεραιότητες της υποπαρέμβασης</w:t>
            </w:r>
          </w:p>
        </w:tc>
      </w:tr>
      <w:tr w:rsidR="00BB0E9A" w:rsidRPr="004A6A2B" w14:paraId="48844303" w14:textId="77777777" w:rsidTr="00215756">
        <w:tc>
          <w:tcPr>
            <w:tcW w:w="4452" w:type="pct"/>
            <w:vAlign w:val="center"/>
          </w:tcPr>
          <w:p w14:paraId="3BCA1C81" w14:textId="0207B909" w:rsidR="00BB0E9A" w:rsidRPr="004A6A2B" w:rsidRDefault="00BB0E9A" w:rsidP="00BB0E9A">
            <w:pPr>
              <w:pStyle w:val="a7"/>
              <w:keepNext/>
            </w:pPr>
          </w:p>
        </w:tc>
        <w:tc>
          <w:tcPr>
            <w:tcW w:w="274" w:type="pct"/>
            <w:gridSpan w:val="2"/>
            <w:tcBorders>
              <w:right w:val="single" w:sz="18" w:space="0" w:color="FFFFFF" w:themeColor="background1"/>
            </w:tcBorders>
            <w:vAlign w:val="center"/>
          </w:tcPr>
          <w:p w14:paraId="41A7143A" w14:textId="464A4A09" w:rsidR="00BB0E9A" w:rsidRPr="004A6A2B" w:rsidRDefault="00BB0E9A" w:rsidP="00BB0E9A">
            <w:pPr>
              <w:pStyle w:val="afc"/>
            </w:pPr>
            <w:r w:rsidRPr="004A6A2B">
              <w:t>ΝΑΙ</w:t>
            </w:r>
          </w:p>
        </w:tc>
        <w:tc>
          <w:tcPr>
            <w:tcW w:w="274" w:type="pct"/>
            <w:tcBorders>
              <w:left w:val="single" w:sz="18" w:space="0" w:color="FFFFFF" w:themeColor="background1"/>
            </w:tcBorders>
            <w:vAlign w:val="center"/>
          </w:tcPr>
          <w:p w14:paraId="53B45741" w14:textId="4B03965C" w:rsidR="00BB0E9A" w:rsidRPr="004A6A2B" w:rsidRDefault="00BB0E9A" w:rsidP="00BB0E9A">
            <w:pPr>
              <w:pStyle w:val="afc"/>
            </w:pPr>
            <w:r w:rsidRPr="004A6A2B">
              <w:t>ΟΧΙ</w:t>
            </w:r>
          </w:p>
        </w:tc>
      </w:tr>
      <w:tr w:rsidR="008E34E4" w:rsidRPr="004A6A2B" w14:paraId="6753DE31" w14:textId="77777777" w:rsidTr="0036597D">
        <w:tc>
          <w:tcPr>
            <w:tcW w:w="4452" w:type="pct"/>
            <w:vAlign w:val="center"/>
          </w:tcPr>
          <w:p w14:paraId="4EDCB097" w14:textId="354F8F39" w:rsidR="008E34E4" w:rsidRPr="004A6A2B" w:rsidRDefault="008A70A8" w:rsidP="002B6067">
            <w:pPr>
              <w:pStyle w:val="af7"/>
              <w:jc w:val="right"/>
            </w:pPr>
            <w:r w:rsidRPr="008A70A8">
              <w:t>Άνεργος</w:t>
            </w:r>
          </w:p>
        </w:tc>
        <w:tc>
          <w:tcPr>
            <w:tcW w:w="274" w:type="pct"/>
            <w:gridSpan w:val="2"/>
            <w:vAlign w:val="center"/>
          </w:tcPr>
          <w:p w14:paraId="33A60D5D" w14:textId="342C4F31" w:rsidR="008E34E4" w:rsidRPr="004A6A2B" w:rsidRDefault="008E34E4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vAlign w:val="center"/>
          </w:tcPr>
          <w:p w14:paraId="036F7E7B" w14:textId="58C5B7E2" w:rsidR="008E34E4" w:rsidRPr="004A6A2B" w:rsidRDefault="008E34E4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8A70A8" w:rsidRPr="004A6A2B" w14:paraId="7DD6DCE2" w14:textId="77777777" w:rsidTr="0036597D">
        <w:tc>
          <w:tcPr>
            <w:tcW w:w="4452" w:type="pct"/>
            <w:vAlign w:val="center"/>
          </w:tcPr>
          <w:p w14:paraId="60C5D689" w14:textId="37DBF6F4" w:rsidR="008A70A8" w:rsidRPr="004A6A2B" w:rsidRDefault="009C77E7" w:rsidP="002B6067">
            <w:pPr>
              <w:pStyle w:val="af7"/>
              <w:jc w:val="right"/>
            </w:pPr>
            <w:r w:rsidRPr="009C77E7">
              <w:t xml:space="preserve">Νεανική επιχειρηματικότητα </w:t>
            </w:r>
            <w:r w:rsidRPr="00D87448">
              <w:rPr>
                <w:rStyle w:val="Charc"/>
              </w:rPr>
              <w:t>(αναφορά στην ηλικιακή ομάδα, ανάλογα με τα οριζόμενα στο τοπικό πρόγραμμα αλλά και το κριτήριο επιλογής που θα κάνει χρήση η ΟΤΔ)</w:t>
            </w:r>
          </w:p>
        </w:tc>
        <w:tc>
          <w:tcPr>
            <w:tcW w:w="274" w:type="pct"/>
            <w:gridSpan w:val="2"/>
            <w:vAlign w:val="center"/>
          </w:tcPr>
          <w:p w14:paraId="20C43AA9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vAlign w:val="center"/>
          </w:tcPr>
          <w:p w14:paraId="230B26A9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8A70A8" w:rsidRPr="004A6A2B" w14:paraId="194C3F8C" w14:textId="77777777" w:rsidTr="0036597D">
        <w:tc>
          <w:tcPr>
            <w:tcW w:w="4452" w:type="pct"/>
            <w:vAlign w:val="center"/>
          </w:tcPr>
          <w:p w14:paraId="666385FE" w14:textId="3020C2B2" w:rsidR="008A70A8" w:rsidRPr="004A6A2B" w:rsidRDefault="009C77E7" w:rsidP="002B6067">
            <w:pPr>
              <w:pStyle w:val="af7"/>
              <w:jc w:val="right"/>
            </w:pPr>
            <w:r w:rsidRPr="009C77E7">
              <w:t>Γυναικεία επιχειρηματικότητα</w:t>
            </w:r>
          </w:p>
        </w:tc>
        <w:tc>
          <w:tcPr>
            <w:tcW w:w="274" w:type="pct"/>
            <w:gridSpan w:val="2"/>
            <w:vAlign w:val="center"/>
          </w:tcPr>
          <w:p w14:paraId="1318581D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vAlign w:val="center"/>
          </w:tcPr>
          <w:p w14:paraId="27F912A0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8A70A8" w:rsidRPr="004A6A2B" w14:paraId="196B0510" w14:textId="77777777" w:rsidTr="0036597D">
        <w:tc>
          <w:tcPr>
            <w:tcW w:w="4452" w:type="pct"/>
            <w:vAlign w:val="center"/>
          </w:tcPr>
          <w:p w14:paraId="2361DC9F" w14:textId="27DEEC64" w:rsidR="008A70A8" w:rsidRPr="004A6A2B" w:rsidRDefault="009C77E7" w:rsidP="002B6067">
            <w:pPr>
              <w:pStyle w:val="af7"/>
              <w:jc w:val="right"/>
            </w:pPr>
            <w:proofErr w:type="spellStart"/>
            <w:r w:rsidRPr="009C77E7">
              <w:t>ΚοινΣΕπ</w:t>
            </w:r>
            <w:proofErr w:type="spellEnd"/>
          </w:p>
        </w:tc>
        <w:tc>
          <w:tcPr>
            <w:tcW w:w="274" w:type="pct"/>
            <w:gridSpan w:val="2"/>
            <w:vAlign w:val="center"/>
          </w:tcPr>
          <w:p w14:paraId="7C5988F7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vAlign w:val="center"/>
          </w:tcPr>
          <w:p w14:paraId="11E85755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9C77E7" w:rsidRPr="004A6A2B" w14:paraId="2201FBE0" w14:textId="77777777" w:rsidTr="009C77E7">
        <w:tc>
          <w:tcPr>
            <w:tcW w:w="5000" w:type="pct"/>
            <w:gridSpan w:val="4"/>
            <w:vAlign w:val="center"/>
          </w:tcPr>
          <w:p w14:paraId="313A3B4E" w14:textId="77777777" w:rsidR="009C77E7" w:rsidRPr="004A6A2B" w:rsidRDefault="009C77E7" w:rsidP="0006665F">
            <w:pPr>
              <w:pStyle w:val="afb"/>
            </w:pPr>
            <w:r w:rsidRPr="004A6A2B">
              <w:t xml:space="preserve"> (Τεκμηρίωση)</w:t>
            </w:r>
          </w:p>
        </w:tc>
      </w:tr>
      <w:tr w:rsidR="009C77E7" w:rsidRPr="004A6A2B" w14:paraId="14FEC72B" w14:textId="77777777" w:rsidTr="009C77E7">
        <w:tc>
          <w:tcPr>
            <w:tcW w:w="5000" w:type="pct"/>
            <w:gridSpan w:val="4"/>
            <w:tcBorders>
              <w:bottom w:val="single" w:sz="12" w:space="0" w:color="EEEEEE"/>
            </w:tcBorders>
            <w:vAlign w:val="center"/>
          </w:tcPr>
          <w:p w14:paraId="46D92F77" w14:textId="17AA7C60" w:rsidR="009C77E7" w:rsidRPr="004A6A2B" w:rsidRDefault="009C77E7" w:rsidP="0006665F">
            <w:pPr>
              <w:pStyle w:val="Txt"/>
              <w:rPr>
                <w:lang w:eastAsia="el-GR"/>
              </w:rPr>
            </w:pPr>
          </w:p>
        </w:tc>
      </w:tr>
      <w:tr w:rsidR="008A70A8" w:rsidRPr="004A6A2B" w14:paraId="2E4D8B58" w14:textId="77777777" w:rsidTr="0036597D">
        <w:tc>
          <w:tcPr>
            <w:tcW w:w="4452" w:type="pct"/>
            <w:tcBorders>
              <w:top w:val="single" w:sz="12" w:space="0" w:color="EEEEEE"/>
            </w:tcBorders>
            <w:vAlign w:val="center"/>
          </w:tcPr>
          <w:p w14:paraId="58913B6E" w14:textId="29252EC3" w:rsidR="008A70A8" w:rsidRPr="004A6A2B" w:rsidRDefault="009C77E7" w:rsidP="002B6067">
            <w:pPr>
              <w:pStyle w:val="af7"/>
              <w:jc w:val="right"/>
            </w:pPr>
            <w:r w:rsidRPr="009C77E7">
              <w:t xml:space="preserve">Ο δικαιούχος είναι κατά κύριο επάγγελμα αγρότης ή εταιρικό σχήμα αγροτών </w:t>
            </w:r>
            <w:r>
              <w:br/>
            </w:r>
            <w:r w:rsidRPr="00CE3F84">
              <w:rPr>
                <w:rStyle w:val="af8"/>
              </w:rPr>
              <w:t>σύμφωνα με περ. α άρθ</w:t>
            </w:r>
            <w:r w:rsidR="00CE3F84">
              <w:rPr>
                <w:rStyle w:val="af8"/>
              </w:rPr>
              <w:t>.</w:t>
            </w:r>
            <w:r w:rsidRPr="00CE3F84">
              <w:rPr>
                <w:rStyle w:val="af8"/>
              </w:rPr>
              <w:t xml:space="preserve"> 2  ν.3874/2010 όπως τροποποιήθηκε από άρθ</w:t>
            </w:r>
            <w:r w:rsidR="00CE3F84">
              <w:rPr>
                <w:rStyle w:val="af8"/>
              </w:rPr>
              <w:t>.</w:t>
            </w:r>
            <w:r w:rsidRPr="00CE3F84">
              <w:rPr>
                <w:rStyle w:val="af8"/>
              </w:rPr>
              <w:t xml:space="preserve"> 65  ν.4389/2016 (Α 94</w:t>
            </w:r>
            <w:r w:rsidRPr="00CE3F84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74" w:type="pct"/>
            <w:gridSpan w:val="2"/>
            <w:tcBorders>
              <w:top w:val="single" w:sz="12" w:space="0" w:color="EEEEEE"/>
            </w:tcBorders>
            <w:vAlign w:val="center"/>
          </w:tcPr>
          <w:p w14:paraId="56A1DA61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tcBorders>
              <w:top w:val="single" w:sz="12" w:space="0" w:color="EEEEEE"/>
            </w:tcBorders>
            <w:vAlign w:val="center"/>
          </w:tcPr>
          <w:p w14:paraId="1A4398E7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8A70A8" w:rsidRPr="004A6A2B" w14:paraId="05310B4E" w14:textId="77777777" w:rsidTr="0036597D">
        <w:tc>
          <w:tcPr>
            <w:tcW w:w="4452" w:type="pct"/>
            <w:vAlign w:val="center"/>
          </w:tcPr>
          <w:p w14:paraId="352251E3" w14:textId="3C045B55" w:rsidR="008A70A8" w:rsidRPr="004A6A2B" w:rsidRDefault="00CE3F84" w:rsidP="002B6067">
            <w:pPr>
              <w:pStyle w:val="af7"/>
              <w:jc w:val="right"/>
            </w:pPr>
            <w:r w:rsidRPr="00CE3F84">
              <w:t>Ο δικαιούχος είναι συλλογικός φορέας</w:t>
            </w:r>
          </w:p>
        </w:tc>
        <w:tc>
          <w:tcPr>
            <w:tcW w:w="274" w:type="pct"/>
            <w:gridSpan w:val="2"/>
            <w:vAlign w:val="center"/>
          </w:tcPr>
          <w:p w14:paraId="00AC4038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vAlign w:val="center"/>
          </w:tcPr>
          <w:p w14:paraId="6B285425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CE3F84" w:rsidRPr="004A6A2B" w14:paraId="431E490F" w14:textId="77777777" w:rsidTr="00215756">
        <w:trPr>
          <w:trHeight w:val="368"/>
        </w:trPr>
        <w:tc>
          <w:tcPr>
            <w:tcW w:w="4452" w:type="pct"/>
            <w:vAlign w:val="center"/>
          </w:tcPr>
          <w:p w14:paraId="6AA02BDB" w14:textId="77777777" w:rsidR="00CE3F84" w:rsidRPr="004A6A2B" w:rsidRDefault="00CE3F84" w:rsidP="00CE3F84">
            <w:pPr>
              <w:pStyle w:val="afb"/>
              <w:jc w:val="right"/>
            </w:pPr>
            <w:r w:rsidRPr="00CE3F84">
              <w:t xml:space="preserve">(Αναφορά στο είδος του συλλογικού φορέα π.χ. συνεταιρισμός, </w:t>
            </w:r>
            <w:proofErr w:type="spellStart"/>
            <w:r w:rsidRPr="00CE3F84">
              <w:t>ΚοινΣεπ</w:t>
            </w:r>
            <w:proofErr w:type="spellEnd"/>
            <w:r w:rsidRPr="00CE3F84">
              <w:t xml:space="preserve"> </w:t>
            </w:r>
            <w:proofErr w:type="spellStart"/>
            <w:r w:rsidRPr="00CE3F84">
              <w:t>κ.ά</w:t>
            </w:r>
            <w:proofErr w:type="spellEnd"/>
            <w:r w:rsidRPr="00CE3F84">
              <w:t>)</w:t>
            </w:r>
          </w:p>
        </w:tc>
        <w:tc>
          <w:tcPr>
            <w:tcW w:w="548" w:type="pct"/>
            <w:gridSpan w:val="3"/>
            <w:vAlign w:val="center"/>
          </w:tcPr>
          <w:p w14:paraId="07AE41C8" w14:textId="16A4C197" w:rsidR="00CE3F84" w:rsidRPr="004A6A2B" w:rsidRDefault="00CE3F84" w:rsidP="00CE3F84">
            <w:pPr>
              <w:pStyle w:val="a7"/>
            </w:pPr>
          </w:p>
        </w:tc>
      </w:tr>
      <w:tr w:rsidR="00CE3F84" w:rsidRPr="004A6A2B" w14:paraId="453B49AD" w14:textId="77777777" w:rsidTr="00215756">
        <w:trPr>
          <w:trHeight w:val="367"/>
        </w:trPr>
        <w:tc>
          <w:tcPr>
            <w:tcW w:w="4452" w:type="pct"/>
            <w:vAlign w:val="center"/>
          </w:tcPr>
          <w:p w14:paraId="6E11C893" w14:textId="0272279A" w:rsidR="00CE3F84" w:rsidRPr="00CE3F84" w:rsidRDefault="00CE3F84" w:rsidP="00CE3F84">
            <w:pPr>
              <w:pStyle w:val="Txt"/>
            </w:pPr>
          </w:p>
        </w:tc>
        <w:tc>
          <w:tcPr>
            <w:tcW w:w="548" w:type="pct"/>
            <w:gridSpan w:val="3"/>
            <w:vAlign w:val="center"/>
          </w:tcPr>
          <w:p w14:paraId="12B502DB" w14:textId="1FF0A5B5" w:rsidR="00CE3F84" w:rsidRPr="00CE3F84" w:rsidRDefault="00CE3F84" w:rsidP="00CE3F84">
            <w:pPr>
              <w:pStyle w:val="a7"/>
            </w:pPr>
          </w:p>
        </w:tc>
      </w:tr>
      <w:tr w:rsidR="008A70A8" w:rsidRPr="004A6A2B" w14:paraId="0E021A0E" w14:textId="77777777" w:rsidTr="0036597D">
        <w:tc>
          <w:tcPr>
            <w:tcW w:w="4452" w:type="pct"/>
            <w:vAlign w:val="center"/>
          </w:tcPr>
          <w:p w14:paraId="5B214AC9" w14:textId="1F44D255" w:rsidR="008A70A8" w:rsidRPr="004A6A2B" w:rsidRDefault="00CE3F84" w:rsidP="002B6067">
            <w:pPr>
              <w:pStyle w:val="af7"/>
              <w:jc w:val="right"/>
            </w:pPr>
            <w:r w:rsidRPr="00CE3F84">
              <w:t>Ο δικαιούχος ανήκει σε κατηγορία Α</w:t>
            </w:r>
            <w:r>
              <w:t>με</w:t>
            </w:r>
            <w:r w:rsidRPr="00CE3F84">
              <w:t>Α</w:t>
            </w:r>
          </w:p>
        </w:tc>
        <w:tc>
          <w:tcPr>
            <w:tcW w:w="274" w:type="pct"/>
            <w:gridSpan w:val="2"/>
            <w:vAlign w:val="center"/>
          </w:tcPr>
          <w:p w14:paraId="273EE427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vAlign w:val="center"/>
          </w:tcPr>
          <w:p w14:paraId="32C36B8F" w14:textId="77777777" w:rsidR="008A70A8" w:rsidRPr="004A6A2B" w:rsidRDefault="008A70A8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CE3F84" w:rsidRPr="004A6A2B" w14:paraId="3B2EA45C" w14:textId="77777777" w:rsidTr="00215756">
        <w:trPr>
          <w:trHeight w:val="368"/>
        </w:trPr>
        <w:tc>
          <w:tcPr>
            <w:tcW w:w="4486" w:type="pct"/>
            <w:gridSpan w:val="2"/>
            <w:vAlign w:val="center"/>
          </w:tcPr>
          <w:p w14:paraId="477012E5" w14:textId="2C954C5B" w:rsidR="00CE3F84" w:rsidRPr="004A6A2B" w:rsidRDefault="00CE3F84" w:rsidP="00215756">
            <w:pPr>
              <w:pStyle w:val="afb"/>
            </w:pPr>
            <w:r w:rsidRPr="00215756">
              <w:rPr>
                <w:sz w:val="20"/>
                <w:szCs w:val="20"/>
              </w:rPr>
              <w:t>(Αναφορά εάν ο δικαιούχος της επένδυσης (σε περίπτωση ατομικής επιχείρησης) ή κατ' ελάχιστο ένας μέτοχος με ποσοστό συμμετοχής μεγαλύτερο ή ίσο του 50% (σε περίπτωση νομικών προσώπων) είναι ΑμεΑ)</w:t>
            </w:r>
          </w:p>
        </w:tc>
        <w:tc>
          <w:tcPr>
            <w:tcW w:w="514" w:type="pct"/>
            <w:gridSpan w:val="2"/>
            <w:vAlign w:val="center"/>
          </w:tcPr>
          <w:p w14:paraId="3191A333" w14:textId="5E164011" w:rsidR="00CE3F84" w:rsidRPr="004A6A2B" w:rsidRDefault="00CE3F84" w:rsidP="00CE3F84">
            <w:pPr>
              <w:pStyle w:val="a7"/>
              <w:jc w:val="both"/>
            </w:pPr>
          </w:p>
        </w:tc>
      </w:tr>
      <w:tr w:rsidR="00CE3F84" w:rsidRPr="004A6A2B" w14:paraId="73971868" w14:textId="77777777" w:rsidTr="00215756">
        <w:trPr>
          <w:trHeight w:val="367"/>
        </w:trPr>
        <w:tc>
          <w:tcPr>
            <w:tcW w:w="4486" w:type="pct"/>
            <w:gridSpan w:val="2"/>
            <w:vAlign w:val="center"/>
          </w:tcPr>
          <w:p w14:paraId="0764262E" w14:textId="3C3FD9E6" w:rsidR="00CE3F84" w:rsidRPr="00CE3F84" w:rsidRDefault="00CE3F84" w:rsidP="0006665F">
            <w:pPr>
              <w:pStyle w:val="Txt"/>
            </w:pPr>
          </w:p>
        </w:tc>
        <w:tc>
          <w:tcPr>
            <w:tcW w:w="514" w:type="pct"/>
            <w:gridSpan w:val="2"/>
            <w:vAlign w:val="center"/>
          </w:tcPr>
          <w:p w14:paraId="28197480" w14:textId="77777777" w:rsidR="00CE3F84" w:rsidRPr="00CE3F84" w:rsidRDefault="00CE3F84" w:rsidP="0006665F">
            <w:pPr>
              <w:pStyle w:val="a7"/>
            </w:pPr>
          </w:p>
        </w:tc>
      </w:tr>
      <w:tr w:rsidR="008A70A8" w:rsidRPr="004A6A2B" w14:paraId="1E5DB6B6" w14:textId="77777777" w:rsidTr="0036597D">
        <w:tc>
          <w:tcPr>
            <w:tcW w:w="4452" w:type="pct"/>
            <w:vAlign w:val="center"/>
          </w:tcPr>
          <w:p w14:paraId="4F16EC02" w14:textId="5DF9F6BF" w:rsidR="008A70A8" w:rsidRPr="004A6A2B" w:rsidRDefault="008A70A8" w:rsidP="00D87448">
            <w:pPr>
              <w:pStyle w:val="a7"/>
            </w:pPr>
          </w:p>
        </w:tc>
        <w:tc>
          <w:tcPr>
            <w:tcW w:w="274" w:type="pct"/>
            <w:gridSpan w:val="2"/>
            <w:vAlign w:val="center"/>
          </w:tcPr>
          <w:p w14:paraId="3D68EB7C" w14:textId="77777777" w:rsidR="008A70A8" w:rsidRPr="004A6A2B" w:rsidRDefault="008A70A8" w:rsidP="00D87448">
            <w:pPr>
              <w:pStyle w:val="a7"/>
            </w:pPr>
          </w:p>
        </w:tc>
        <w:tc>
          <w:tcPr>
            <w:tcW w:w="274" w:type="pct"/>
            <w:vAlign w:val="center"/>
          </w:tcPr>
          <w:p w14:paraId="7D1EB6F4" w14:textId="77777777" w:rsidR="008A70A8" w:rsidRPr="004A6A2B" w:rsidRDefault="008A70A8" w:rsidP="00D87448">
            <w:pPr>
              <w:pStyle w:val="a7"/>
            </w:pPr>
          </w:p>
        </w:tc>
      </w:tr>
    </w:tbl>
    <w:p w14:paraId="15A077E8" w14:textId="101D6EAD" w:rsidR="006721E6" w:rsidRDefault="006721E6" w:rsidP="007C7AE6">
      <w:pPr>
        <w:pStyle w:val="a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53"/>
        <w:gridCol w:w="854"/>
        <w:gridCol w:w="3186"/>
        <w:gridCol w:w="2987"/>
        <w:gridCol w:w="529"/>
        <w:gridCol w:w="528"/>
      </w:tblGrid>
      <w:tr w:rsidR="0073159E" w:rsidRPr="004A6A2B" w14:paraId="7BE3F282" w14:textId="77777777" w:rsidTr="0006665F">
        <w:tc>
          <w:tcPr>
            <w:tcW w:w="5000" w:type="pct"/>
            <w:gridSpan w:val="6"/>
            <w:vAlign w:val="center"/>
          </w:tcPr>
          <w:p w14:paraId="14AAEA1C" w14:textId="29EAC6CD" w:rsidR="0073159E" w:rsidRPr="004A6A2B" w:rsidRDefault="0073159E" w:rsidP="0006665F">
            <w:pPr>
              <w:pStyle w:val="22"/>
              <w:numPr>
                <w:ilvl w:val="1"/>
                <w:numId w:val="1"/>
              </w:numPr>
            </w:pPr>
            <w:r w:rsidRPr="0073159E">
              <w:t>ΛΟΙΠΑ ΧΑΡΑΚΤΗΡΙΣΤΙΚΑ ΥΠΟΨΗΦΙΟΥ ΔΙΚΑΙΟΥΧΟΥ</w:t>
            </w:r>
          </w:p>
        </w:tc>
      </w:tr>
      <w:tr w:rsidR="0073159E" w:rsidRPr="0073159E" w14:paraId="6686F66E" w14:textId="77777777" w:rsidTr="0006665F">
        <w:tc>
          <w:tcPr>
            <w:tcW w:w="5000" w:type="pct"/>
            <w:gridSpan w:val="6"/>
            <w:vAlign w:val="center"/>
          </w:tcPr>
          <w:p w14:paraId="72DB6A39" w14:textId="579391A1" w:rsidR="0073159E" w:rsidRPr="0073159E" w:rsidRDefault="0073159E" w:rsidP="00F93C31">
            <w:pPr>
              <w:pStyle w:val="22"/>
              <w:ind w:left="462" w:hanging="425"/>
            </w:pPr>
            <w:r w:rsidRPr="00951417">
              <w:t>ΕΚΠΑΙΔΕΥΣΗ</w:t>
            </w:r>
          </w:p>
        </w:tc>
      </w:tr>
      <w:tr w:rsidR="0073159E" w:rsidRPr="004A6A2B" w14:paraId="3641FD7B" w14:textId="77777777" w:rsidTr="006721E6">
        <w:trPr>
          <w:trHeight w:val="368"/>
        </w:trPr>
        <w:tc>
          <w:tcPr>
            <w:tcW w:w="1249" w:type="pct"/>
            <w:gridSpan w:val="2"/>
            <w:vAlign w:val="center"/>
          </w:tcPr>
          <w:p w14:paraId="0743F601" w14:textId="1EBC7E59" w:rsidR="0073159E" w:rsidRPr="0073159E" w:rsidRDefault="0073159E" w:rsidP="0073159E">
            <w:pPr>
              <w:pStyle w:val="af7"/>
              <w:jc w:val="right"/>
            </w:pPr>
            <w:r w:rsidRPr="0073159E">
              <w:t>Τίτλος Σπουδών</w:t>
            </w:r>
          </w:p>
        </w:tc>
        <w:tc>
          <w:tcPr>
            <w:tcW w:w="3751" w:type="pct"/>
            <w:gridSpan w:val="4"/>
            <w:vAlign w:val="center"/>
          </w:tcPr>
          <w:p w14:paraId="57C4DC3D" w14:textId="2A8A371F" w:rsidR="0073159E" w:rsidRPr="0073159E" w:rsidRDefault="0073159E" w:rsidP="0073159E">
            <w:pPr>
              <w:pStyle w:val="Txt"/>
            </w:pPr>
          </w:p>
        </w:tc>
      </w:tr>
      <w:tr w:rsidR="0073159E" w:rsidRPr="004A6A2B" w14:paraId="571910B0" w14:textId="77777777" w:rsidTr="006721E6">
        <w:trPr>
          <w:trHeight w:val="367"/>
        </w:trPr>
        <w:tc>
          <w:tcPr>
            <w:tcW w:w="1249" w:type="pct"/>
            <w:gridSpan w:val="2"/>
            <w:vAlign w:val="center"/>
          </w:tcPr>
          <w:p w14:paraId="1D18096B" w14:textId="7FE7B5B6" w:rsidR="0073159E" w:rsidRPr="0073159E" w:rsidRDefault="0073159E" w:rsidP="0073159E">
            <w:pPr>
              <w:pStyle w:val="af7"/>
              <w:jc w:val="right"/>
            </w:pPr>
            <w:r w:rsidRPr="0073159E">
              <w:t>Εκπαιδευτικό Ίδρυμα</w:t>
            </w:r>
            <w:r>
              <w:t xml:space="preserve"> </w:t>
            </w:r>
            <w:r w:rsidRPr="0073159E">
              <w:t>/</w:t>
            </w:r>
            <w:r>
              <w:t xml:space="preserve"> </w:t>
            </w:r>
            <w:r w:rsidRPr="0073159E">
              <w:t>Τμήμα</w:t>
            </w:r>
            <w:r>
              <w:t xml:space="preserve"> </w:t>
            </w:r>
            <w:r w:rsidRPr="0073159E">
              <w:t>/</w:t>
            </w:r>
            <w:r>
              <w:t xml:space="preserve"> </w:t>
            </w:r>
            <w:r w:rsidRPr="0073159E">
              <w:t>Κατεύθυνση</w:t>
            </w:r>
          </w:p>
        </w:tc>
        <w:tc>
          <w:tcPr>
            <w:tcW w:w="3751" w:type="pct"/>
            <w:gridSpan w:val="4"/>
            <w:vAlign w:val="center"/>
          </w:tcPr>
          <w:p w14:paraId="5FC65789" w14:textId="13715B88" w:rsidR="0073159E" w:rsidRPr="0073159E" w:rsidRDefault="0073159E" w:rsidP="0073159E">
            <w:pPr>
              <w:pStyle w:val="Txt"/>
            </w:pPr>
          </w:p>
        </w:tc>
      </w:tr>
      <w:tr w:rsidR="0073159E" w:rsidRPr="0073159E" w14:paraId="0F63E334" w14:textId="77777777" w:rsidTr="0006665F">
        <w:tc>
          <w:tcPr>
            <w:tcW w:w="5000" w:type="pct"/>
            <w:gridSpan w:val="6"/>
            <w:vAlign w:val="center"/>
          </w:tcPr>
          <w:p w14:paraId="3AC414EF" w14:textId="61CF716A" w:rsidR="0073159E" w:rsidRPr="0073159E" w:rsidRDefault="0073159E" w:rsidP="00F93C31">
            <w:pPr>
              <w:pStyle w:val="22"/>
              <w:ind w:left="462"/>
            </w:pPr>
            <w:r w:rsidRPr="00951417">
              <w:t>ΤΕΚΜΗΡΙΩΣΗ ΣΥΝΑΦΕΙΑΣ ΕΚΠΑΙΔΕΥΣΗΣ ΜΕ ΤΟ ΠΡΟΤΕΙΝΟΜΕΝΟ ΕΡΓΟ</w:t>
            </w:r>
          </w:p>
        </w:tc>
      </w:tr>
      <w:tr w:rsidR="0073159E" w:rsidRPr="0073159E" w14:paraId="303B7259" w14:textId="77777777" w:rsidTr="0006665F">
        <w:tc>
          <w:tcPr>
            <w:tcW w:w="5000" w:type="pct"/>
            <w:gridSpan w:val="6"/>
            <w:vAlign w:val="center"/>
          </w:tcPr>
          <w:p w14:paraId="79FE6A28" w14:textId="4DF7BF06" w:rsidR="0073159E" w:rsidRPr="0073159E" w:rsidRDefault="0073159E" w:rsidP="0073159E">
            <w:pPr>
              <w:pStyle w:val="afb"/>
              <w:jc w:val="right"/>
            </w:pPr>
            <w:r w:rsidRPr="0073159E">
              <w:t>(Αναφορά σε προηγούμενη αποδεδειγμένη απασχόληση σε αντικείμενο σχετικό με τη φύση της πρότασης)</w:t>
            </w:r>
          </w:p>
        </w:tc>
      </w:tr>
      <w:tr w:rsidR="0073159E" w:rsidRPr="0073159E" w14:paraId="0310CE34" w14:textId="77777777" w:rsidTr="0006665F">
        <w:tc>
          <w:tcPr>
            <w:tcW w:w="5000" w:type="pct"/>
            <w:gridSpan w:val="6"/>
            <w:vAlign w:val="center"/>
          </w:tcPr>
          <w:p w14:paraId="1C9B0B64" w14:textId="7ED13DE1" w:rsidR="0073159E" w:rsidRPr="0073159E" w:rsidRDefault="0073159E" w:rsidP="0073159E">
            <w:pPr>
              <w:pStyle w:val="Txt"/>
            </w:pPr>
          </w:p>
        </w:tc>
      </w:tr>
      <w:tr w:rsidR="0073159E" w:rsidRPr="0073159E" w14:paraId="44E4AFBC" w14:textId="77777777" w:rsidTr="0006665F">
        <w:tc>
          <w:tcPr>
            <w:tcW w:w="5000" w:type="pct"/>
            <w:gridSpan w:val="6"/>
            <w:vAlign w:val="center"/>
          </w:tcPr>
          <w:p w14:paraId="2D1CCCAC" w14:textId="5B2CFF21" w:rsidR="0073159E" w:rsidRPr="00951417" w:rsidRDefault="0073159E" w:rsidP="00951417">
            <w:pPr>
              <w:pStyle w:val="22"/>
              <w:ind w:left="462"/>
            </w:pPr>
            <w:r w:rsidRPr="00951417">
              <w:t>ΕΠΑΓΓΕΛΜΑΤΙΚΗ ΚΑΤΑΡΤΙΣΗ ΣΧΕΤΙΚΗ ΜΕ ΤΟ ΠΡΟΤΕΙΝΟΜΕΝΟ ΕΡΓΟ</w:t>
            </w:r>
          </w:p>
        </w:tc>
      </w:tr>
      <w:tr w:rsidR="0073159E" w:rsidRPr="0073159E" w14:paraId="0F2D336A" w14:textId="77777777" w:rsidTr="0006665F">
        <w:tc>
          <w:tcPr>
            <w:tcW w:w="5000" w:type="pct"/>
            <w:gridSpan w:val="6"/>
            <w:vAlign w:val="center"/>
          </w:tcPr>
          <w:p w14:paraId="1436A38E" w14:textId="1A8B0D94" w:rsidR="0073159E" w:rsidRPr="00215756" w:rsidRDefault="00215756" w:rsidP="00215756">
            <w:pPr>
              <w:pStyle w:val="afb"/>
              <w:ind w:right="-114"/>
              <w:rPr>
                <w:sz w:val="20"/>
                <w:szCs w:val="20"/>
              </w:rPr>
            </w:pPr>
            <w:r w:rsidRPr="00215756">
              <w:rPr>
                <w:sz w:val="20"/>
                <w:szCs w:val="20"/>
              </w:rPr>
              <w:t>(Δεν συμπληρώνεται επαγγελματική κατάρτιση που δε σχετίζεται με τη φύση και το αντικείμενο του προτεινόμενου έργου)</w:t>
            </w:r>
          </w:p>
        </w:tc>
      </w:tr>
      <w:tr w:rsidR="00215756" w:rsidRPr="0073159E" w14:paraId="092A1D79" w14:textId="77777777" w:rsidTr="006721E6">
        <w:tc>
          <w:tcPr>
            <w:tcW w:w="806" w:type="pct"/>
            <w:vAlign w:val="center"/>
          </w:tcPr>
          <w:p w14:paraId="4B93AE56" w14:textId="1D917911" w:rsidR="00215756" w:rsidRPr="0073159E" w:rsidRDefault="00215756" w:rsidP="00215756">
            <w:pPr>
              <w:pStyle w:val="af7"/>
              <w:jc w:val="center"/>
            </w:pPr>
            <w:r w:rsidRPr="00215756">
              <w:t>Αριθμός Ωρών</w:t>
            </w:r>
          </w:p>
        </w:tc>
        <w:tc>
          <w:tcPr>
            <w:tcW w:w="2096" w:type="pct"/>
            <w:gridSpan w:val="2"/>
            <w:vAlign w:val="center"/>
          </w:tcPr>
          <w:p w14:paraId="7B93FC85" w14:textId="2265F654" w:rsidR="00215756" w:rsidRPr="0073159E" w:rsidRDefault="00215756" w:rsidP="00215756">
            <w:pPr>
              <w:pStyle w:val="af7"/>
              <w:jc w:val="center"/>
            </w:pPr>
            <w:r w:rsidRPr="00215756">
              <w:t>Αντικείμενο Κατάρτισης</w:t>
            </w:r>
          </w:p>
        </w:tc>
        <w:tc>
          <w:tcPr>
            <w:tcW w:w="2098" w:type="pct"/>
            <w:gridSpan w:val="3"/>
            <w:vAlign w:val="center"/>
          </w:tcPr>
          <w:p w14:paraId="541A1F28" w14:textId="137A857B" w:rsidR="00215756" w:rsidRPr="0073159E" w:rsidRDefault="00215756" w:rsidP="00215756">
            <w:pPr>
              <w:pStyle w:val="af7"/>
              <w:jc w:val="center"/>
            </w:pPr>
            <w:r w:rsidRPr="00215756">
              <w:t>Φορέας Κατάρτισης</w:t>
            </w:r>
          </w:p>
        </w:tc>
      </w:tr>
      <w:tr w:rsidR="00215756" w:rsidRPr="0073159E" w14:paraId="41542DA2" w14:textId="77777777" w:rsidTr="006721E6">
        <w:tc>
          <w:tcPr>
            <w:tcW w:w="806" w:type="pct"/>
            <w:vAlign w:val="center"/>
          </w:tcPr>
          <w:p w14:paraId="25F495A0" w14:textId="242EB6CF" w:rsidR="00215756" w:rsidRPr="00215756" w:rsidRDefault="00215756" w:rsidP="00215756">
            <w:pPr>
              <w:pStyle w:val="Txt"/>
              <w:jc w:val="center"/>
            </w:pPr>
          </w:p>
        </w:tc>
        <w:tc>
          <w:tcPr>
            <w:tcW w:w="2096" w:type="pct"/>
            <w:gridSpan w:val="2"/>
            <w:vAlign w:val="center"/>
          </w:tcPr>
          <w:p w14:paraId="331CD173" w14:textId="3767CCF5" w:rsidR="00215756" w:rsidRPr="00215756" w:rsidRDefault="00215756" w:rsidP="00215756">
            <w:pPr>
              <w:pStyle w:val="Txt"/>
            </w:pPr>
          </w:p>
        </w:tc>
        <w:tc>
          <w:tcPr>
            <w:tcW w:w="2098" w:type="pct"/>
            <w:gridSpan w:val="3"/>
            <w:vAlign w:val="center"/>
          </w:tcPr>
          <w:p w14:paraId="739BF6B3" w14:textId="4BEF539F" w:rsidR="00215756" w:rsidRPr="00215756" w:rsidRDefault="00215756" w:rsidP="00215756">
            <w:pPr>
              <w:pStyle w:val="Txt"/>
            </w:pPr>
          </w:p>
        </w:tc>
      </w:tr>
      <w:tr w:rsidR="00215756" w:rsidRPr="0073159E" w14:paraId="2CFA104C" w14:textId="77777777" w:rsidTr="006721E6">
        <w:tc>
          <w:tcPr>
            <w:tcW w:w="806" w:type="pct"/>
            <w:vAlign w:val="center"/>
          </w:tcPr>
          <w:p w14:paraId="67E32B6E" w14:textId="4ECD06C9" w:rsidR="00215756" w:rsidRPr="00215756" w:rsidRDefault="00215756" w:rsidP="00215756">
            <w:pPr>
              <w:pStyle w:val="Txt"/>
              <w:jc w:val="center"/>
            </w:pPr>
          </w:p>
        </w:tc>
        <w:tc>
          <w:tcPr>
            <w:tcW w:w="2096" w:type="pct"/>
            <w:gridSpan w:val="2"/>
            <w:vAlign w:val="center"/>
          </w:tcPr>
          <w:p w14:paraId="1106085C" w14:textId="2BD2BDED" w:rsidR="00215756" w:rsidRPr="00215756" w:rsidRDefault="00215756" w:rsidP="00215756">
            <w:pPr>
              <w:pStyle w:val="Txt"/>
            </w:pPr>
          </w:p>
        </w:tc>
        <w:tc>
          <w:tcPr>
            <w:tcW w:w="2098" w:type="pct"/>
            <w:gridSpan w:val="3"/>
            <w:vAlign w:val="center"/>
          </w:tcPr>
          <w:p w14:paraId="2F7B6C64" w14:textId="2F27FAF1" w:rsidR="00215756" w:rsidRPr="00215756" w:rsidRDefault="00215756" w:rsidP="00215756">
            <w:pPr>
              <w:pStyle w:val="Txt"/>
            </w:pPr>
          </w:p>
        </w:tc>
      </w:tr>
      <w:tr w:rsidR="00215756" w:rsidRPr="004A6A2B" w14:paraId="54CF8DB2" w14:textId="77777777" w:rsidTr="0006665F">
        <w:tc>
          <w:tcPr>
            <w:tcW w:w="4452" w:type="pct"/>
            <w:gridSpan w:val="4"/>
            <w:vAlign w:val="center"/>
          </w:tcPr>
          <w:p w14:paraId="228FFDED" w14:textId="77777777" w:rsidR="00215756" w:rsidRPr="004A6A2B" w:rsidRDefault="00215756" w:rsidP="0006665F">
            <w:pPr>
              <w:pStyle w:val="a7"/>
              <w:keepNext/>
            </w:pPr>
          </w:p>
        </w:tc>
        <w:tc>
          <w:tcPr>
            <w:tcW w:w="274" w:type="pct"/>
            <w:tcBorders>
              <w:right w:val="single" w:sz="18" w:space="0" w:color="FFFFFF" w:themeColor="background1"/>
            </w:tcBorders>
            <w:vAlign w:val="center"/>
          </w:tcPr>
          <w:p w14:paraId="090D1EEE" w14:textId="77777777" w:rsidR="00215756" w:rsidRPr="004A6A2B" w:rsidRDefault="00215756" w:rsidP="0006665F">
            <w:pPr>
              <w:pStyle w:val="afc"/>
            </w:pPr>
            <w:r w:rsidRPr="004A6A2B">
              <w:t>ΝΑΙ</w:t>
            </w:r>
          </w:p>
        </w:tc>
        <w:tc>
          <w:tcPr>
            <w:tcW w:w="274" w:type="pct"/>
            <w:tcBorders>
              <w:left w:val="single" w:sz="18" w:space="0" w:color="FFFFFF" w:themeColor="background1"/>
            </w:tcBorders>
            <w:vAlign w:val="center"/>
          </w:tcPr>
          <w:p w14:paraId="57683BEB" w14:textId="77777777" w:rsidR="00215756" w:rsidRPr="004A6A2B" w:rsidRDefault="00215756" w:rsidP="0006665F">
            <w:pPr>
              <w:pStyle w:val="afc"/>
            </w:pPr>
            <w:r w:rsidRPr="004A6A2B">
              <w:t>ΟΧΙ</w:t>
            </w:r>
          </w:p>
        </w:tc>
      </w:tr>
      <w:tr w:rsidR="00215756" w:rsidRPr="004A6A2B" w14:paraId="35292334" w14:textId="77777777" w:rsidTr="0036597D">
        <w:tc>
          <w:tcPr>
            <w:tcW w:w="4452" w:type="pct"/>
            <w:gridSpan w:val="4"/>
            <w:vAlign w:val="center"/>
          </w:tcPr>
          <w:p w14:paraId="397BD203" w14:textId="0E78D50C" w:rsidR="00215756" w:rsidRPr="004A6A2B" w:rsidRDefault="00215756" w:rsidP="0006665F">
            <w:pPr>
              <w:pStyle w:val="af7"/>
              <w:jc w:val="right"/>
            </w:pPr>
            <w:r w:rsidRPr="00215756">
              <w:t xml:space="preserve">Συμμετοχή </w:t>
            </w:r>
            <w:r>
              <w:t>σ</w:t>
            </w:r>
            <w:r w:rsidRPr="00215756">
              <w:t xml:space="preserve">ε </w:t>
            </w:r>
            <w:r w:rsidR="006721E6" w:rsidRPr="00215756">
              <w:t>Υφιστάμενα</w:t>
            </w:r>
            <w:r w:rsidRPr="00215756">
              <w:t xml:space="preserve"> </w:t>
            </w:r>
            <w:r w:rsidR="006721E6">
              <w:t>κ</w:t>
            </w:r>
            <w:r w:rsidRPr="00215756">
              <w:t xml:space="preserve">αι </w:t>
            </w:r>
            <w:r w:rsidR="006721E6" w:rsidRPr="00215756">
              <w:t>Τοπικά</w:t>
            </w:r>
            <w:r w:rsidRPr="00215756">
              <w:t xml:space="preserve"> </w:t>
            </w:r>
            <w:r w:rsidR="006721E6" w:rsidRPr="00215756">
              <w:t>Δίκτυα</w:t>
            </w:r>
            <w:r w:rsidRPr="00215756">
              <w:t xml:space="preserve"> </w:t>
            </w:r>
            <w:r w:rsidR="006721E6" w:rsidRPr="00215756">
              <w:t>Ομοειδών</w:t>
            </w:r>
            <w:r w:rsidR="006721E6">
              <w:t xml:space="preserve"> ή</w:t>
            </w:r>
            <w:r w:rsidRPr="00215756">
              <w:t xml:space="preserve"> </w:t>
            </w:r>
            <w:r w:rsidR="006721E6" w:rsidRPr="00215756">
              <w:t>Συμπληρωματικών</w:t>
            </w:r>
            <w:r w:rsidRPr="00215756">
              <w:t xml:space="preserve"> </w:t>
            </w:r>
            <w:r w:rsidR="006721E6" w:rsidRPr="00215756">
              <w:t>Επιχειρήσεων</w:t>
            </w:r>
          </w:p>
        </w:tc>
        <w:tc>
          <w:tcPr>
            <w:tcW w:w="274" w:type="pct"/>
            <w:vAlign w:val="center"/>
          </w:tcPr>
          <w:p w14:paraId="5E348997" w14:textId="77777777" w:rsidR="00215756" w:rsidRPr="004A6A2B" w:rsidRDefault="00215756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vAlign w:val="center"/>
          </w:tcPr>
          <w:p w14:paraId="208F5128" w14:textId="77777777" w:rsidR="00215756" w:rsidRPr="004A6A2B" w:rsidRDefault="00215756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6721E6" w:rsidRPr="0073159E" w14:paraId="5AF6391A" w14:textId="77777777" w:rsidTr="0006665F">
        <w:tc>
          <w:tcPr>
            <w:tcW w:w="5000" w:type="pct"/>
            <w:gridSpan w:val="6"/>
            <w:vAlign w:val="center"/>
          </w:tcPr>
          <w:p w14:paraId="57E72EAB" w14:textId="718F0A2B" w:rsidR="006721E6" w:rsidRPr="0073159E" w:rsidRDefault="006721E6" w:rsidP="006721E6">
            <w:pPr>
              <w:pStyle w:val="afb"/>
              <w:ind w:right="27"/>
              <w:jc w:val="left"/>
            </w:pPr>
            <w:r w:rsidRPr="006721E6">
              <w:t>(Τεκμηρίωση)</w:t>
            </w:r>
          </w:p>
        </w:tc>
      </w:tr>
      <w:tr w:rsidR="006721E6" w:rsidRPr="0073159E" w14:paraId="26A149AF" w14:textId="77777777" w:rsidTr="0006665F">
        <w:tc>
          <w:tcPr>
            <w:tcW w:w="5000" w:type="pct"/>
            <w:gridSpan w:val="6"/>
            <w:vAlign w:val="center"/>
          </w:tcPr>
          <w:p w14:paraId="32F97243" w14:textId="7FA3DA01" w:rsidR="006721E6" w:rsidRPr="0073159E" w:rsidRDefault="006721E6" w:rsidP="0006665F">
            <w:pPr>
              <w:pStyle w:val="Txt"/>
            </w:pPr>
          </w:p>
        </w:tc>
      </w:tr>
    </w:tbl>
    <w:p w14:paraId="42A2B162" w14:textId="77777777" w:rsidR="006721E6" w:rsidRDefault="006721E6" w:rsidP="00664BBC"/>
    <w:p w14:paraId="45AA992C" w14:textId="77777777" w:rsidR="008A70A8" w:rsidRPr="004A6A2B" w:rsidRDefault="008A70A8" w:rsidP="00664BBC">
      <w:pPr>
        <w:sectPr w:rsidR="008A70A8" w:rsidRPr="004A6A2B" w:rsidSect="00A9014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276" w:right="851" w:bottom="1418" w:left="1418" w:header="720" w:footer="720" w:gutter="0"/>
          <w:cols w:space="720"/>
          <w:titlePg/>
          <w:docGrid w:linePitch="299"/>
        </w:sectPr>
      </w:pPr>
    </w:p>
    <w:tbl>
      <w:tblPr>
        <w:tblW w:w="5001" w:type="pct"/>
        <w:tblLook w:val="04A0" w:firstRow="1" w:lastRow="0" w:firstColumn="1" w:lastColumn="0" w:noHBand="0" w:noVBand="1"/>
      </w:tblPr>
      <w:tblGrid>
        <w:gridCol w:w="1135"/>
        <w:gridCol w:w="1277"/>
        <w:gridCol w:w="3260"/>
        <w:gridCol w:w="3260"/>
        <w:gridCol w:w="3260"/>
        <w:gridCol w:w="3260"/>
      </w:tblGrid>
      <w:tr w:rsidR="00664BBC" w:rsidRPr="004A6A2B" w14:paraId="1D048945" w14:textId="77777777" w:rsidTr="00476DF2">
        <w:trPr>
          <w:trHeight w:val="501"/>
        </w:trPr>
        <w:tc>
          <w:tcPr>
            <w:tcW w:w="5000" w:type="pct"/>
            <w:gridSpan w:val="6"/>
            <w:vAlign w:val="center"/>
          </w:tcPr>
          <w:p w14:paraId="75501A0E" w14:textId="51AE69B3" w:rsidR="00664BBC" w:rsidRPr="004A6A2B" w:rsidRDefault="00793B17" w:rsidP="00D87448">
            <w:pPr>
              <w:pStyle w:val="22"/>
              <w:ind w:left="742" w:hanging="742"/>
            </w:pPr>
            <w:r w:rsidRPr="00951417">
              <w:t xml:space="preserve">ΕΠΑΓΓΕΛΜΑΤΙΚΗ ΕΜΠΕΙΡΙΑ ΣΧΕΤΙΚΗ ΜΕ ΤΟ ΠΡΟΤΕΙΝΟΜΕΝΟ ΕΡΓΟ </w:t>
            </w:r>
          </w:p>
        </w:tc>
      </w:tr>
      <w:tr w:rsidR="00951417" w:rsidRPr="00476DF2" w14:paraId="7B874329" w14:textId="77777777" w:rsidTr="00350780">
        <w:trPr>
          <w:trHeight w:val="214"/>
        </w:trPr>
        <w:tc>
          <w:tcPr>
            <w:tcW w:w="5000" w:type="pct"/>
            <w:gridSpan w:val="6"/>
            <w:vAlign w:val="center"/>
          </w:tcPr>
          <w:p w14:paraId="39AEA1F0" w14:textId="74FE0FBB" w:rsidR="00951417" w:rsidRPr="00476DF2" w:rsidRDefault="00951417" w:rsidP="00476DF2">
            <w:pPr>
              <w:pStyle w:val="afb"/>
            </w:pPr>
            <w:r w:rsidRPr="00476DF2">
              <w:rPr>
                <w:rStyle w:val="Charc"/>
                <w:i/>
                <w:iCs/>
                <w:shd w:val="clear" w:color="auto" w:fill="auto"/>
              </w:rPr>
              <w:t>(Αναφορά σε προηγούμενη αποδεδειγμένη απασχόληση σε αντικείμενο σχετικό με τη φύση της πρότασης)</w:t>
            </w:r>
          </w:p>
        </w:tc>
      </w:tr>
      <w:tr w:rsidR="00664BBC" w:rsidRPr="004A6A2B" w14:paraId="34D6072D" w14:textId="77777777" w:rsidTr="00350780">
        <w:tc>
          <w:tcPr>
            <w:tcW w:w="367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074E92" w14:textId="77777777" w:rsidR="00664BBC" w:rsidRPr="004A6A2B" w:rsidRDefault="00664BBC" w:rsidP="002B6067">
            <w:pPr>
              <w:pStyle w:val="TableParagraph"/>
              <w:keepNext/>
              <w:jc w:val="center"/>
            </w:pPr>
            <w:r w:rsidRPr="004A6A2B">
              <w:t>Από</w:t>
            </w:r>
          </w:p>
        </w:tc>
        <w:tc>
          <w:tcPr>
            <w:tcW w:w="413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5E1525" w14:textId="64E1BBCF" w:rsidR="00664BBC" w:rsidRPr="004A6A2B" w:rsidRDefault="00793B17" w:rsidP="002B6067">
            <w:pPr>
              <w:pStyle w:val="TableParagraph"/>
              <w:keepNext/>
              <w:jc w:val="center"/>
            </w:pPr>
            <w:r w:rsidRPr="004A6A2B">
              <w:t>Έως</w:t>
            </w:r>
          </w:p>
        </w:tc>
        <w:tc>
          <w:tcPr>
            <w:tcW w:w="1055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5E3209" w14:textId="77777777" w:rsidR="00664BBC" w:rsidRPr="004A6A2B" w:rsidRDefault="00664BBC" w:rsidP="002B6067">
            <w:pPr>
              <w:pStyle w:val="TableParagraph"/>
              <w:keepNext/>
              <w:jc w:val="center"/>
            </w:pPr>
            <w:r w:rsidRPr="004A6A2B">
              <w:t>Επωνυμία Φορέα Επιχείρησης</w:t>
            </w:r>
          </w:p>
        </w:tc>
        <w:tc>
          <w:tcPr>
            <w:tcW w:w="1055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B27E61" w14:textId="77777777" w:rsidR="00664BBC" w:rsidRPr="004A6A2B" w:rsidRDefault="00664BBC" w:rsidP="002B6067">
            <w:pPr>
              <w:pStyle w:val="TableParagraph"/>
              <w:keepNext/>
              <w:jc w:val="center"/>
            </w:pPr>
            <w:r w:rsidRPr="004A6A2B">
              <w:t>Δραστηριότητα Επιχείρησης</w:t>
            </w:r>
          </w:p>
        </w:tc>
        <w:tc>
          <w:tcPr>
            <w:tcW w:w="1055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A7136D" w14:textId="27E30CA0" w:rsidR="00664BBC" w:rsidRPr="004A6A2B" w:rsidRDefault="00664BBC" w:rsidP="002B6067">
            <w:pPr>
              <w:pStyle w:val="TableParagraph"/>
              <w:keepNext/>
              <w:jc w:val="center"/>
            </w:pPr>
            <w:r w:rsidRPr="004A6A2B">
              <w:t xml:space="preserve">Τίτλος </w:t>
            </w:r>
            <w:r w:rsidR="00782949" w:rsidRPr="004A6A2B">
              <w:t xml:space="preserve">Θέσης </w:t>
            </w:r>
            <w:r w:rsidRPr="004A6A2B">
              <w:t>Εργασίας</w:t>
            </w:r>
          </w:p>
        </w:tc>
        <w:tc>
          <w:tcPr>
            <w:tcW w:w="1055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A0FB50" w14:textId="60F4849A" w:rsidR="00664BBC" w:rsidRPr="004A6A2B" w:rsidRDefault="00793B17" w:rsidP="002B6067">
            <w:pPr>
              <w:pStyle w:val="TableParagraph"/>
              <w:keepNext/>
              <w:jc w:val="center"/>
            </w:pPr>
            <w:r w:rsidRPr="004A6A2B">
              <w:t xml:space="preserve">Συνοπτική </w:t>
            </w:r>
            <w:r w:rsidR="00782949" w:rsidRPr="004A6A2B">
              <w:t>Περιγραφή Καθηκόντων</w:t>
            </w:r>
          </w:p>
        </w:tc>
      </w:tr>
      <w:tr w:rsidR="00664BBC" w:rsidRPr="004A6A2B" w14:paraId="29DB6E33" w14:textId="77777777" w:rsidTr="0036597D">
        <w:tc>
          <w:tcPr>
            <w:tcW w:w="367" w:type="pct"/>
            <w:vAlign w:val="center"/>
          </w:tcPr>
          <w:p w14:paraId="11DE1E65" w14:textId="284D944E" w:rsidR="00664BBC" w:rsidRPr="004A6A2B" w:rsidRDefault="00664BBC" w:rsidP="0036597D">
            <w:pPr>
              <w:pStyle w:val="Txt"/>
              <w:jc w:val="center"/>
            </w:pPr>
          </w:p>
        </w:tc>
        <w:tc>
          <w:tcPr>
            <w:tcW w:w="413" w:type="pct"/>
            <w:vAlign w:val="center"/>
          </w:tcPr>
          <w:p w14:paraId="1140C264" w14:textId="2DBF8B3E" w:rsidR="00664BBC" w:rsidRPr="004A6A2B" w:rsidRDefault="00664BBC" w:rsidP="0036597D">
            <w:pPr>
              <w:pStyle w:val="Txt"/>
              <w:jc w:val="center"/>
            </w:pPr>
          </w:p>
        </w:tc>
        <w:tc>
          <w:tcPr>
            <w:tcW w:w="1055" w:type="pct"/>
            <w:vAlign w:val="center"/>
          </w:tcPr>
          <w:p w14:paraId="7C6E248E" w14:textId="559E1CB1" w:rsidR="00664BBC" w:rsidRPr="004A6A2B" w:rsidRDefault="00664BBC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287D5E90" w14:textId="3639772F" w:rsidR="00664BBC" w:rsidRPr="004A6A2B" w:rsidRDefault="00664BBC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6CA18144" w14:textId="571AB25D" w:rsidR="00664BBC" w:rsidRPr="004A6A2B" w:rsidRDefault="00664BBC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0AE90E6F" w14:textId="2C15B057" w:rsidR="00664BBC" w:rsidRPr="004A6A2B" w:rsidRDefault="00664BBC" w:rsidP="002B6067">
            <w:pPr>
              <w:pStyle w:val="Txt"/>
            </w:pPr>
          </w:p>
        </w:tc>
      </w:tr>
      <w:tr w:rsidR="00664BBC" w:rsidRPr="004A6A2B" w14:paraId="0AF05B28" w14:textId="77777777" w:rsidTr="0036597D">
        <w:tc>
          <w:tcPr>
            <w:tcW w:w="367" w:type="pct"/>
            <w:vAlign w:val="center"/>
          </w:tcPr>
          <w:p w14:paraId="621F6501" w14:textId="0829AD49" w:rsidR="00664BBC" w:rsidRPr="004A6A2B" w:rsidRDefault="00664BBC" w:rsidP="0036597D">
            <w:pPr>
              <w:pStyle w:val="Txt"/>
              <w:jc w:val="center"/>
            </w:pPr>
          </w:p>
        </w:tc>
        <w:tc>
          <w:tcPr>
            <w:tcW w:w="413" w:type="pct"/>
            <w:vAlign w:val="center"/>
          </w:tcPr>
          <w:p w14:paraId="6972C654" w14:textId="7F1FF5E7" w:rsidR="00664BBC" w:rsidRPr="004A6A2B" w:rsidRDefault="00664BBC" w:rsidP="0036597D">
            <w:pPr>
              <w:pStyle w:val="Txt"/>
              <w:jc w:val="center"/>
            </w:pPr>
          </w:p>
        </w:tc>
        <w:tc>
          <w:tcPr>
            <w:tcW w:w="1055" w:type="pct"/>
            <w:vAlign w:val="center"/>
          </w:tcPr>
          <w:p w14:paraId="732F8517" w14:textId="6247FF74" w:rsidR="00664BBC" w:rsidRPr="004A6A2B" w:rsidRDefault="00664BBC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0111B7E0" w14:textId="320E1BA9" w:rsidR="00664BBC" w:rsidRPr="004A6A2B" w:rsidRDefault="00664BBC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1FC7AAE0" w14:textId="6A7F55DE" w:rsidR="00664BBC" w:rsidRPr="004A6A2B" w:rsidRDefault="00664BBC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49F30414" w14:textId="433F3274" w:rsidR="00664BBC" w:rsidRPr="004A6A2B" w:rsidRDefault="00664BBC" w:rsidP="002B6067">
            <w:pPr>
              <w:pStyle w:val="Txt"/>
            </w:pPr>
          </w:p>
        </w:tc>
      </w:tr>
      <w:tr w:rsidR="00C56BE7" w:rsidRPr="004A6A2B" w14:paraId="0A6759A3" w14:textId="77777777" w:rsidTr="0036597D">
        <w:tc>
          <w:tcPr>
            <w:tcW w:w="367" w:type="pct"/>
            <w:vAlign w:val="center"/>
          </w:tcPr>
          <w:p w14:paraId="3F2BC651" w14:textId="06999F78" w:rsidR="00C56BE7" w:rsidRPr="004A6A2B" w:rsidRDefault="00C56BE7" w:rsidP="0036597D">
            <w:pPr>
              <w:pStyle w:val="Txt"/>
              <w:jc w:val="center"/>
            </w:pPr>
          </w:p>
        </w:tc>
        <w:tc>
          <w:tcPr>
            <w:tcW w:w="413" w:type="pct"/>
            <w:vAlign w:val="center"/>
          </w:tcPr>
          <w:p w14:paraId="0D63E234" w14:textId="76506E05" w:rsidR="00C56BE7" w:rsidRPr="004A6A2B" w:rsidRDefault="00C56BE7" w:rsidP="0036597D">
            <w:pPr>
              <w:pStyle w:val="Txt"/>
              <w:jc w:val="center"/>
            </w:pPr>
          </w:p>
        </w:tc>
        <w:tc>
          <w:tcPr>
            <w:tcW w:w="1055" w:type="pct"/>
            <w:vAlign w:val="center"/>
          </w:tcPr>
          <w:p w14:paraId="4BE9A807" w14:textId="4973B0BF" w:rsidR="00C56BE7" w:rsidRPr="004A6A2B" w:rsidRDefault="00C56BE7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5DDFE4CA" w14:textId="0D31C588" w:rsidR="00C56BE7" w:rsidRPr="004A6A2B" w:rsidRDefault="00C56BE7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715907D3" w14:textId="36198C8D" w:rsidR="00C56BE7" w:rsidRPr="004A6A2B" w:rsidRDefault="00C56BE7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7F8E1FD0" w14:textId="41E9817E" w:rsidR="00C56BE7" w:rsidRPr="004A6A2B" w:rsidRDefault="00C56BE7" w:rsidP="002B6067">
            <w:pPr>
              <w:pStyle w:val="Txt"/>
            </w:pPr>
          </w:p>
        </w:tc>
      </w:tr>
      <w:tr w:rsidR="001A0C02" w:rsidRPr="004A6A2B" w14:paraId="5E1F1BD6" w14:textId="77777777" w:rsidTr="0036597D">
        <w:tc>
          <w:tcPr>
            <w:tcW w:w="367" w:type="pct"/>
            <w:vAlign w:val="center"/>
          </w:tcPr>
          <w:p w14:paraId="756BBA6A" w14:textId="1AB9760F" w:rsidR="001A0C02" w:rsidRPr="004A6A2B" w:rsidRDefault="001A0C02" w:rsidP="0036597D">
            <w:pPr>
              <w:pStyle w:val="Txt"/>
              <w:jc w:val="center"/>
            </w:pPr>
          </w:p>
        </w:tc>
        <w:tc>
          <w:tcPr>
            <w:tcW w:w="413" w:type="pct"/>
            <w:vAlign w:val="center"/>
          </w:tcPr>
          <w:p w14:paraId="40DB5B9C" w14:textId="44C02788" w:rsidR="001A0C02" w:rsidRPr="004A6A2B" w:rsidRDefault="001A0C02" w:rsidP="0036597D">
            <w:pPr>
              <w:pStyle w:val="Txt"/>
              <w:jc w:val="center"/>
            </w:pPr>
          </w:p>
        </w:tc>
        <w:tc>
          <w:tcPr>
            <w:tcW w:w="1055" w:type="pct"/>
            <w:vAlign w:val="center"/>
          </w:tcPr>
          <w:p w14:paraId="3A56471D" w14:textId="52A9521E" w:rsidR="001A0C02" w:rsidRPr="004A6A2B" w:rsidRDefault="001A0C02" w:rsidP="001A0C02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1AF2FC67" w14:textId="4B533872" w:rsidR="001A0C02" w:rsidRPr="004A6A2B" w:rsidRDefault="001A0C02" w:rsidP="001A0C02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76C9BF3A" w14:textId="3DDC6674" w:rsidR="001A0C02" w:rsidRPr="004A6A2B" w:rsidRDefault="001A0C02" w:rsidP="001A0C02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34B9FCAC" w14:textId="4E877691" w:rsidR="001A0C02" w:rsidRPr="004A6A2B" w:rsidRDefault="001A0C02" w:rsidP="001A0C02">
            <w:pPr>
              <w:pStyle w:val="Txt"/>
            </w:pPr>
          </w:p>
        </w:tc>
      </w:tr>
      <w:tr w:rsidR="001A0C02" w:rsidRPr="004A6A2B" w14:paraId="544F4078" w14:textId="77777777" w:rsidTr="0036597D">
        <w:tc>
          <w:tcPr>
            <w:tcW w:w="367" w:type="pct"/>
            <w:vAlign w:val="center"/>
          </w:tcPr>
          <w:p w14:paraId="4B339BC1" w14:textId="2FD694FD" w:rsidR="001A0C02" w:rsidRPr="004A6A2B" w:rsidRDefault="001A0C02" w:rsidP="0036597D">
            <w:pPr>
              <w:pStyle w:val="Txt"/>
              <w:jc w:val="center"/>
            </w:pPr>
          </w:p>
        </w:tc>
        <w:tc>
          <w:tcPr>
            <w:tcW w:w="413" w:type="pct"/>
            <w:vAlign w:val="center"/>
          </w:tcPr>
          <w:p w14:paraId="15EB139B" w14:textId="6C310696" w:rsidR="001A0C02" w:rsidRPr="004A6A2B" w:rsidRDefault="001A0C02" w:rsidP="0036597D">
            <w:pPr>
              <w:pStyle w:val="Txt"/>
              <w:jc w:val="center"/>
            </w:pPr>
          </w:p>
        </w:tc>
        <w:tc>
          <w:tcPr>
            <w:tcW w:w="1055" w:type="pct"/>
            <w:vAlign w:val="center"/>
          </w:tcPr>
          <w:p w14:paraId="765BE8A3" w14:textId="4FC5A3FD" w:rsidR="001A0C02" w:rsidRPr="004A6A2B" w:rsidRDefault="001A0C02" w:rsidP="001A0C02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3EF8B26C" w14:textId="25808D9E" w:rsidR="001A0C02" w:rsidRPr="004A6A2B" w:rsidRDefault="001A0C02" w:rsidP="001A0C02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65E1A0CA" w14:textId="19EC9E45" w:rsidR="001A0C02" w:rsidRPr="004A6A2B" w:rsidRDefault="001A0C02" w:rsidP="001A0C02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1BE25122" w14:textId="57F2D545" w:rsidR="001A0C02" w:rsidRPr="004A6A2B" w:rsidRDefault="001A0C02" w:rsidP="001A0C02">
            <w:pPr>
              <w:pStyle w:val="Txt"/>
            </w:pPr>
          </w:p>
        </w:tc>
      </w:tr>
      <w:tr w:rsidR="001A0C02" w:rsidRPr="004A6A2B" w14:paraId="4E108351" w14:textId="77777777" w:rsidTr="0036597D">
        <w:tc>
          <w:tcPr>
            <w:tcW w:w="367" w:type="pct"/>
            <w:vAlign w:val="center"/>
          </w:tcPr>
          <w:p w14:paraId="1A6F505A" w14:textId="394C02C5" w:rsidR="001A0C02" w:rsidRPr="004A6A2B" w:rsidRDefault="001A0C02" w:rsidP="0036597D">
            <w:pPr>
              <w:pStyle w:val="Txt"/>
              <w:jc w:val="center"/>
            </w:pPr>
          </w:p>
        </w:tc>
        <w:tc>
          <w:tcPr>
            <w:tcW w:w="413" w:type="pct"/>
            <w:vAlign w:val="center"/>
          </w:tcPr>
          <w:p w14:paraId="3B6A3D2D" w14:textId="44E8FD58" w:rsidR="001A0C02" w:rsidRPr="004A6A2B" w:rsidRDefault="001A0C02" w:rsidP="0036597D">
            <w:pPr>
              <w:pStyle w:val="Txt"/>
              <w:jc w:val="center"/>
            </w:pPr>
          </w:p>
        </w:tc>
        <w:tc>
          <w:tcPr>
            <w:tcW w:w="1055" w:type="pct"/>
            <w:vAlign w:val="center"/>
          </w:tcPr>
          <w:p w14:paraId="75B9AED4" w14:textId="5C76640C" w:rsidR="001A0C02" w:rsidRPr="004A6A2B" w:rsidRDefault="001A0C02" w:rsidP="001A0C02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6F74DFCB" w14:textId="787931BF" w:rsidR="001A0C02" w:rsidRPr="004A6A2B" w:rsidRDefault="001A0C02" w:rsidP="001A0C02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71BA546C" w14:textId="6C61A163" w:rsidR="001A0C02" w:rsidRPr="004A6A2B" w:rsidRDefault="001A0C02" w:rsidP="001A0C02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14459FCF" w14:textId="561E8859" w:rsidR="001A0C02" w:rsidRPr="004A6A2B" w:rsidRDefault="001A0C02" w:rsidP="001A0C02">
            <w:pPr>
              <w:pStyle w:val="Txt"/>
            </w:pPr>
          </w:p>
        </w:tc>
      </w:tr>
      <w:tr w:rsidR="00C56BE7" w:rsidRPr="004A6A2B" w14:paraId="092B4D90" w14:textId="77777777" w:rsidTr="0036597D">
        <w:tc>
          <w:tcPr>
            <w:tcW w:w="367" w:type="pct"/>
            <w:vAlign w:val="center"/>
          </w:tcPr>
          <w:p w14:paraId="12D0E89F" w14:textId="7B54CF5B" w:rsidR="00C56BE7" w:rsidRPr="004A6A2B" w:rsidRDefault="00C56BE7" w:rsidP="0036597D">
            <w:pPr>
              <w:pStyle w:val="Txt"/>
              <w:jc w:val="center"/>
            </w:pPr>
          </w:p>
        </w:tc>
        <w:tc>
          <w:tcPr>
            <w:tcW w:w="413" w:type="pct"/>
            <w:vAlign w:val="center"/>
          </w:tcPr>
          <w:p w14:paraId="7378D741" w14:textId="03C36DB8" w:rsidR="00C56BE7" w:rsidRPr="004A6A2B" w:rsidRDefault="00C56BE7" w:rsidP="0036597D">
            <w:pPr>
              <w:pStyle w:val="Txt"/>
              <w:jc w:val="center"/>
            </w:pPr>
          </w:p>
        </w:tc>
        <w:tc>
          <w:tcPr>
            <w:tcW w:w="1055" w:type="pct"/>
            <w:vAlign w:val="center"/>
          </w:tcPr>
          <w:p w14:paraId="7DE6BAFE" w14:textId="233A044B" w:rsidR="00C56BE7" w:rsidRPr="004A6A2B" w:rsidRDefault="00C56BE7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17A08F26" w14:textId="5D766CD5" w:rsidR="00C56BE7" w:rsidRPr="004A6A2B" w:rsidRDefault="00C56BE7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05A05570" w14:textId="58C01F1C" w:rsidR="00C56BE7" w:rsidRPr="004A6A2B" w:rsidRDefault="00C56BE7" w:rsidP="002B6067">
            <w:pPr>
              <w:pStyle w:val="Txt"/>
            </w:pPr>
          </w:p>
        </w:tc>
        <w:tc>
          <w:tcPr>
            <w:tcW w:w="1055" w:type="pct"/>
            <w:vAlign w:val="center"/>
          </w:tcPr>
          <w:p w14:paraId="72FA58BD" w14:textId="34130553" w:rsidR="00C56BE7" w:rsidRPr="004A6A2B" w:rsidRDefault="00C56BE7" w:rsidP="002B6067">
            <w:pPr>
              <w:pStyle w:val="Txt"/>
            </w:pPr>
          </w:p>
        </w:tc>
      </w:tr>
    </w:tbl>
    <w:p w14:paraId="6DA7166C" w14:textId="77777777" w:rsidR="00476EDE" w:rsidRDefault="00476EDE" w:rsidP="00476EDE">
      <w:pPr>
        <w:pStyle w:val="a7"/>
      </w:pPr>
    </w:p>
    <w:tbl>
      <w:tblPr>
        <w:tblW w:w="5001" w:type="pct"/>
        <w:tblLook w:val="04A0" w:firstRow="1" w:lastRow="0" w:firstColumn="1" w:lastColumn="0" w:noHBand="0" w:noVBand="1"/>
      </w:tblPr>
      <w:tblGrid>
        <w:gridCol w:w="15452"/>
      </w:tblGrid>
      <w:tr w:rsidR="00476DF2" w:rsidRPr="004A6A2B" w14:paraId="342A60C7" w14:textId="77777777" w:rsidTr="00476DF2">
        <w:trPr>
          <w:trHeight w:val="501"/>
        </w:trPr>
        <w:tc>
          <w:tcPr>
            <w:tcW w:w="5000" w:type="pct"/>
            <w:vAlign w:val="center"/>
          </w:tcPr>
          <w:p w14:paraId="27E9172A" w14:textId="3FC6DA5B" w:rsidR="00476DF2" w:rsidRPr="004A6A2B" w:rsidRDefault="00476DF2" w:rsidP="00FB6147">
            <w:pPr>
              <w:pStyle w:val="22"/>
              <w:ind w:left="746" w:hanging="746"/>
            </w:pPr>
            <w:r w:rsidRPr="00476DF2">
              <w:t xml:space="preserve">ΕΜΠΕΙΡΙΑ ΤΟΥ ΠΑΡΟΧΟΥ ΣΤΗΝ ΕΚΤΕΛΕΣΗ ΕΡΓΟΥ ΕΠΑΓΓΕΛΜΑΤΙΚΗΣ ΚΑΤΑΡΤΙΣΗΣ </w:t>
            </w:r>
            <w:r w:rsidR="00846514">
              <w:br/>
            </w:r>
            <w:r w:rsidR="00846514" w:rsidRPr="00846514">
              <w:rPr>
                <w:rStyle w:val="Charc"/>
              </w:rPr>
              <w:t xml:space="preserve">Αφορά Μόνο τις </w:t>
            </w:r>
            <w:r w:rsidR="00FB6147" w:rsidRPr="00846514">
              <w:rPr>
                <w:rStyle w:val="Charc"/>
              </w:rPr>
              <w:t>Yποπαρεμβάσεις:  Π3-77-4.1.-</w:t>
            </w:r>
            <w:r w:rsidR="00FB6147" w:rsidRPr="004A3969">
              <w:rPr>
                <w:rStyle w:val="Charc"/>
                <w:b/>
                <w:bCs/>
              </w:rPr>
              <w:t>2.1</w:t>
            </w:r>
            <w:r w:rsidR="00FB6147" w:rsidRPr="00846514">
              <w:rPr>
                <w:rStyle w:val="Charc"/>
              </w:rPr>
              <w:t xml:space="preserve"> και Π3-77-4.1.-</w:t>
            </w:r>
            <w:r w:rsidR="00FB6147" w:rsidRPr="004A3969">
              <w:rPr>
                <w:rStyle w:val="Charc"/>
                <w:b/>
                <w:bCs/>
              </w:rPr>
              <w:t>2.3</w:t>
            </w:r>
          </w:p>
        </w:tc>
      </w:tr>
      <w:tr w:rsidR="00476DF2" w:rsidRPr="00476DF2" w14:paraId="2C73AF35" w14:textId="77777777" w:rsidTr="00476DF2">
        <w:trPr>
          <w:trHeight w:val="214"/>
        </w:trPr>
        <w:tc>
          <w:tcPr>
            <w:tcW w:w="5000" w:type="pct"/>
            <w:vAlign w:val="center"/>
          </w:tcPr>
          <w:p w14:paraId="58CF86D0" w14:textId="010F5301" w:rsidR="00476DF2" w:rsidRPr="00476DF2" w:rsidRDefault="00476DF2" w:rsidP="00476DF2">
            <w:pPr>
              <w:pStyle w:val="afb"/>
            </w:pPr>
            <w:r w:rsidRPr="00476DF2">
              <w:rPr>
                <w:rStyle w:val="Charc"/>
                <w:i/>
                <w:iCs/>
                <w:shd w:val="clear" w:color="auto" w:fill="auto"/>
              </w:rPr>
              <w:t xml:space="preserve">(Συμπληρώνεται η σχετική εμπειρία του παρόχου με το αντικείμενο κατάρτισης)  </w:t>
            </w:r>
          </w:p>
        </w:tc>
      </w:tr>
      <w:tr w:rsidR="00476DF2" w:rsidRPr="00476DF2" w14:paraId="6750987D" w14:textId="77777777" w:rsidTr="00476DF2">
        <w:trPr>
          <w:trHeight w:val="214"/>
        </w:trPr>
        <w:tc>
          <w:tcPr>
            <w:tcW w:w="5000" w:type="pct"/>
            <w:vAlign w:val="center"/>
          </w:tcPr>
          <w:p w14:paraId="4D7A4908" w14:textId="1EECE768" w:rsidR="00476DF2" w:rsidRPr="00476DF2" w:rsidRDefault="00476DF2" w:rsidP="00476DF2">
            <w:pPr>
              <w:pStyle w:val="Txt"/>
              <w:rPr>
                <w:rStyle w:val="Charc"/>
                <w:i w:val="0"/>
                <w:iCs w:val="0"/>
                <w:shd w:val="clear" w:color="auto" w:fill="auto"/>
              </w:rPr>
            </w:pPr>
          </w:p>
        </w:tc>
      </w:tr>
      <w:tr w:rsidR="00476EDE" w:rsidRPr="00476DF2" w14:paraId="3D88E96A" w14:textId="77777777" w:rsidTr="00476DF2">
        <w:trPr>
          <w:trHeight w:val="214"/>
        </w:trPr>
        <w:tc>
          <w:tcPr>
            <w:tcW w:w="5000" w:type="pct"/>
            <w:vAlign w:val="center"/>
          </w:tcPr>
          <w:p w14:paraId="58869181" w14:textId="01765408" w:rsidR="00476EDE" w:rsidRDefault="00476EDE" w:rsidP="00476DF2">
            <w:pPr>
              <w:pStyle w:val="Txt"/>
              <w:rPr>
                <w:rStyle w:val="Charc"/>
                <w:i w:val="0"/>
                <w:iCs w:val="0"/>
                <w:shd w:val="clear" w:color="auto" w:fill="auto"/>
              </w:rPr>
            </w:pPr>
          </w:p>
        </w:tc>
      </w:tr>
      <w:tr w:rsidR="00476EDE" w:rsidRPr="00476DF2" w14:paraId="56677B39" w14:textId="77777777" w:rsidTr="00476DF2">
        <w:trPr>
          <w:trHeight w:val="214"/>
        </w:trPr>
        <w:tc>
          <w:tcPr>
            <w:tcW w:w="5000" w:type="pct"/>
            <w:vAlign w:val="center"/>
          </w:tcPr>
          <w:p w14:paraId="741EA331" w14:textId="338262D1" w:rsidR="00476EDE" w:rsidRDefault="00476EDE" w:rsidP="00476DF2">
            <w:pPr>
              <w:pStyle w:val="Txt"/>
              <w:rPr>
                <w:rStyle w:val="Charc"/>
                <w:i w:val="0"/>
                <w:iCs w:val="0"/>
                <w:shd w:val="clear" w:color="auto" w:fill="auto"/>
              </w:rPr>
            </w:pPr>
          </w:p>
        </w:tc>
      </w:tr>
    </w:tbl>
    <w:p w14:paraId="0221885D" w14:textId="77777777" w:rsidR="001A0C02" w:rsidRDefault="001A0C02">
      <w:pPr>
        <w:sectPr w:rsidR="001A0C02" w:rsidSect="004E6DD8">
          <w:pgSz w:w="16838" w:h="11906" w:orient="landscape" w:code="9"/>
          <w:pgMar w:top="1418" w:right="680" w:bottom="851" w:left="709" w:header="720" w:footer="720" w:gutter="0"/>
          <w:cols w:space="720"/>
          <w:docGrid w:linePitch="299"/>
        </w:sectPr>
      </w:pPr>
    </w:p>
    <w:p w14:paraId="3545E241" w14:textId="77777777" w:rsidR="001A0C02" w:rsidRDefault="001A0C02"/>
    <w:tbl>
      <w:tblPr>
        <w:tblW w:w="5001" w:type="pct"/>
        <w:tblLook w:val="04A0" w:firstRow="1" w:lastRow="0" w:firstColumn="1" w:lastColumn="0" w:noHBand="0" w:noVBand="1"/>
      </w:tblPr>
      <w:tblGrid>
        <w:gridCol w:w="8580"/>
        <w:gridCol w:w="530"/>
        <w:gridCol w:w="529"/>
      </w:tblGrid>
      <w:tr w:rsidR="00476DF2" w:rsidRPr="004A6A2B" w14:paraId="37C6CF49" w14:textId="77777777" w:rsidTr="00FB6147">
        <w:trPr>
          <w:trHeight w:val="214"/>
        </w:trPr>
        <w:tc>
          <w:tcPr>
            <w:tcW w:w="5000" w:type="pct"/>
            <w:gridSpan w:val="3"/>
            <w:vAlign w:val="center"/>
          </w:tcPr>
          <w:p w14:paraId="5C335167" w14:textId="7F6E2679" w:rsidR="00476DF2" w:rsidRPr="00476DF2" w:rsidRDefault="00476DF2" w:rsidP="001A0C02">
            <w:pPr>
              <w:pStyle w:val="22"/>
              <w:ind w:left="746" w:hanging="746"/>
            </w:pPr>
            <w:r w:rsidRPr="00476DF2">
              <w:t xml:space="preserve">ΔΙΑΘΕΣΙΜΟΤΗΤΑ ΥΛΙΚΟΤΕΧΝΙΚΗΣ ΥΠΟΔΟΜΗΣ </w:t>
            </w:r>
            <w:r w:rsidR="00846514">
              <w:br/>
            </w:r>
            <w:r w:rsidR="00846514" w:rsidRPr="00846514">
              <w:rPr>
                <w:rFonts w:ascii="Aptos Narrow" w:eastAsiaTheme="minorHAnsi" w:hAnsi="Aptos Narrow" w:cstheme="minorBidi"/>
                <w:i/>
                <w:iCs/>
                <w:color w:val="808080" w:themeColor="background1" w:themeShade="80"/>
                <w:szCs w:val="22"/>
                <w:shd w:val="clear" w:color="auto" w:fill="F5F5F5"/>
              </w:rPr>
              <w:t>Αφορά Μόνο τις Yποπαρεμβάσεις:  Π3-77-4.1.-</w:t>
            </w:r>
            <w:r w:rsidR="00846514" w:rsidRPr="004A3969">
              <w:rPr>
                <w:rFonts w:ascii="Aptos Narrow" w:eastAsiaTheme="minorHAnsi" w:hAnsi="Aptos Narrow" w:cstheme="minorBidi"/>
                <w:b/>
                <w:bCs/>
                <w:i/>
                <w:iCs/>
                <w:color w:val="808080" w:themeColor="background1" w:themeShade="80"/>
                <w:szCs w:val="22"/>
                <w:shd w:val="clear" w:color="auto" w:fill="F5F5F5"/>
              </w:rPr>
              <w:t>2.1</w:t>
            </w:r>
            <w:r w:rsidR="00846514" w:rsidRPr="00846514">
              <w:rPr>
                <w:rFonts w:ascii="Aptos Narrow" w:eastAsiaTheme="minorHAnsi" w:hAnsi="Aptos Narrow" w:cstheme="minorBidi"/>
                <w:i/>
                <w:iCs/>
                <w:color w:val="808080" w:themeColor="background1" w:themeShade="80"/>
                <w:szCs w:val="22"/>
                <w:shd w:val="clear" w:color="auto" w:fill="F5F5F5"/>
              </w:rPr>
              <w:t xml:space="preserve"> και Π3-77-4.1.-</w:t>
            </w:r>
            <w:r w:rsidR="00846514" w:rsidRPr="004A3969">
              <w:rPr>
                <w:rFonts w:ascii="Aptos Narrow" w:eastAsiaTheme="minorHAnsi" w:hAnsi="Aptos Narrow" w:cstheme="minorBidi"/>
                <w:b/>
                <w:bCs/>
                <w:i/>
                <w:iCs/>
                <w:color w:val="808080" w:themeColor="background1" w:themeShade="80"/>
                <w:szCs w:val="22"/>
                <w:shd w:val="clear" w:color="auto" w:fill="F5F5F5"/>
              </w:rPr>
              <w:t>2.3</w:t>
            </w:r>
          </w:p>
        </w:tc>
      </w:tr>
      <w:tr w:rsidR="00476DF2" w:rsidRPr="004A6A2B" w14:paraId="5BFCA5F9" w14:textId="77777777" w:rsidTr="00476EDE">
        <w:tc>
          <w:tcPr>
            <w:tcW w:w="4451" w:type="pct"/>
            <w:vAlign w:val="center"/>
          </w:tcPr>
          <w:p w14:paraId="610AE874" w14:textId="77777777" w:rsidR="00476DF2" w:rsidRPr="004A6A2B" w:rsidRDefault="00476DF2" w:rsidP="0006665F">
            <w:pPr>
              <w:pStyle w:val="a7"/>
              <w:keepNext/>
            </w:pPr>
          </w:p>
        </w:tc>
        <w:tc>
          <w:tcPr>
            <w:tcW w:w="275" w:type="pct"/>
            <w:tcBorders>
              <w:right w:val="single" w:sz="18" w:space="0" w:color="FFFFFF" w:themeColor="background1"/>
            </w:tcBorders>
            <w:vAlign w:val="center"/>
          </w:tcPr>
          <w:p w14:paraId="7A84882C" w14:textId="77777777" w:rsidR="00476DF2" w:rsidRPr="004A6A2B" w:rsidRDefault="00476DF2" w:rsidP="0006665F">
            <w:pPr>
              <w:pStyle w:val="afc"/>
            </w:pPr>
            <w:r w:rsidRPr="004A6A2B">
              <w:t>ΝΑΙ</w:t>
            </w:r>
          </w:p>
        </w:tc>
        <w:tc>
          <w:tcPr>
            <w:tcW w:w="274" w:type="pct"/>
            <w:tcBorders>
              <w:left w:val="single" w:sz="18" w:space="0" w:color="FFFFFF" w:themeColor="background1"/>
            </w:tcBorders>
            <w:vAlign w:val="center"/>
          </w:tcPr>
          <w:p w14:paraId="4968FE9D" w14:textId="77777777" w:rsidR="00476DF2" w:rsidRPr="004A6A2B" w:rsidRDefault="00476DF2" w:rsidP="0006665F">
            <w:pPr>
              <w:pStyle w:val="afc"/>
            </w:pPr>
            <w:r w:rsidRPr="004A6A2B">
              <w:t>ΟΧΙ</w:t>
            </w:r>
          </w:p>
        </w:tc>
      </w:tr>
      <w:tr w:rsidR="00476DF2" w:rsidRPr="004A6A2B" w14:paraId="5D329325" w14:textId="77777777" w:rsidTr="0036597D">
        <w:tc>
          <w:tcPr>
            <w:tcW w:w="4451" w:type="pct"/>
            <w:vAlign w:val="center"/>
          </w:tcPr>
          <w:p w14:paraId="0678329A" w14:textId="77777777" w:rsidR="00476DF2" w:rsidRPr="004A6A2B" w:rsidRDefault="00476DF2" w:rsidP="0006665F">
            <w:pPr>
              <w:pStyle w:val="af7"/>
              <w:jc w:val="right"/>
            </w:pPr>
            <w:r w:rsidRPr="00772C2C">
              <w:t xml:space="preserve">Ο πάροχος διαθέτει πιστοποιημένες δομές μεταφοράς γνώσης από </w:t>
            </w:r>
            <w:proofErr w:type="spellStart"/>
            <w:r w:rsidRPr="00772C2C">
              <w:t>ΕΟΠΠΕΠ</w:t>
            </w:r>
            <w:proofErr w:type="spellEnd"/>
          </w:p>
        </w:tc>
        <w:tc>
          <w:tcPr>
            <w:tcW w:w="275" w:type="pct"/>
            <w:vAlign w:val="center"/>
          </w:tcPr>
          <w:p w14:paraId="4C39FC0F" w14:textId="77777777" w:rsidR="00476DF2" w:rsidRPr="004A6A2B" w:rsidRDefault="00476DF2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vAlign w:val="center"/>
          </w:tcPr>
          <w:p w14:paraId="6787BB8A" w14:textId="77777777" w:rsidR="00476DF2" w:rsidRPr="004A6A2B" w:rsidRDefault="00476DF2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476DF2" w:rsidRPr="004A6A2B" w14:paraId="5C7C5244" w14:textId="77777777" w:rsidTr="00FB6147">
        <w:tc>
          <w:tcPr>
            <w:tcW w:w="5000" w:type="pct"/>
            <w:gridSpan w:val="3"/>
            <w:vAlign w:val="center"/>
          </w:tcPr>
          <w:p w14:paraId="7843CF80" w14:textId="77777777" w:rsidR="00476DF2" w:rsidRPr="00772C2C" w:rsidRDefault="00476DF2" w:rsidP="001A0C02">
            <w:pPr>
              <w:pStyle w:val="afb"/>
              <w:jc w:val="right"/>
            </w:pPr>
            <w:r w:rsidRPr="00772C2C">
              <w:t xml:space="preserve">(Σε περίπτωση θετικής απάντησης, παρακαλούμε να περιγράψετε τις πιστοποιημένες δομές μεταφοράς γνώσης από </w:t>
            </w:r>
            <w:proofErr w:type="spellStart"/>
            <w:r w:rsidRPr="00772C2C">
              <w:t>ΕΟΠΠΕΠ</w:t>
            </w:r>
            <w:proofErr w:type="spellEnd"/>
            <w:r w:rsidRPr="00772C2C">
              <w:t>)</w:t>
            </w:r>
          </w:p>
        </w:tc>
      </w:tr>
      <w:tr w:rsidR="00476DF2" w:rsidRPr="004A6A2B" w14:paraId="7444D198" w14:textId="77777777" w:rsidTr="00FB6147">
        <w:tc>
          <w:tcPr>
            <w:tcW w:w="5000" w:type="pct"/>
            <w:gridSpan w:val="3"/>
            <w:vAlign w:val="center"/>
          </w:tcPr>
          <w:p w14:paraId="286CE2C8" w14:textId="7304EC5F" w:rsidR="00476DF2" w:rsidRPr="004A6A2B" w:rsidRDefault="00476DF2" w:rsidP="0006665F">
            <w:pPr>
              <w:pStyle w:val="Txt"/>
              <w:rPr>
                <w:lang w:eastAsia="el-GR"/>
              </w:rPr>
            </w:pPr>
          </w:p>
        </w:tc>
      </w:tr>
      <w:tr w:rsidR="00476DF2" w:rsidRPr="004A6A2B" w14:paraId="21D8DFCE" w14:textId="77777777" w:rsidTr="00476EDE">
        <w:tc>
          <w:tcPr>
            <w:tcW w:w="4451" w:type="pct"/>
            <w:vAlign w:val="center"/>
          </w:tcPr>
          <w:p w14:paraId="0F29A43D" w14:textId="77777777" w:rsidR="00476DF2" w:rsidRPr="004A6A2B" w:rsidRDefault="00476DF2" w:rsidP="0006665F">
            <w:pPr>
              <w:pStyle w:val="a7"/>
              <w:keepNext/>
            </w:pPr>
          </w:p>
        </w:tc>
        <w:tc>
          <w:tcPr>
            <w:tcW w:w="275" w:type="pct"/>
            <w:tcBorders>
              <w:right w:val="single" w:sz="18" w:space="0" w:color="FFFFFF" w:themeColor="background1"/>
            </w:tcBorders>
            <w:vAlign w:val="center"/>
          </w:tcPr>
          <w:p w14:paraId="4B8E80EA" w14:textId="77777777" w:rsidR="00476DF2" w:rsidRPr="004A6A2B" w:rsidRDefault="00476DF2" w:rsidP="0006665F">
            <w:pPr>
              <w:pStyle w:val="afc"/>
            </w:pPr>
            <w:r w:rsidRPr="004A6A2B">
              <w:t>ΝΑΙ</w:t>
            </w:r>
          </w:p>
        </w:tc>
        <w:tc>
          <w:tcPr>
            <w:tcW w:w="274" w:type="pct"/>
            <w:tcBorders>
              <w:left w:val="single" w:sz="18" w:space="0" w:color="FFFFFF" w:themeColor="background1"/>
            </w:tcBorders>
            <w:vAlign w:val="center"/>
          </w:tcPr>
          <w:p w14:paraId="34F47929" w14:textId="77777777" w:rsidR="00476DF2" w:rsidRPr="004A6A2B" w:rsidRDefault="00476DF2" w:rsidP="0006665F">
            <w:pPr>
              <w:pStyle w:val="afc"/>
            </w:pPr>
            <w:r w:rsidRPr="004A6A2B">
              <w:t>ΟΧΙ</w:t>
            </w:r>
          </w:p>
        </w:tc>
      </w:tr>
      <w:tr w:rsidR="00476DF2" w:rsidRPr="004A6A2B" w14:paraId="1EE42708" w14:textId="77777777" w:rsidTr="0036597D">
        <w:tc>
          <w:tcPr>
            <w:tcW w:w="4451" w:type="pct"/>
            <w:vAlign w:val="center"/>
          </w:tcPr>
          <w:p w14:paraId="180EA75F" w14:textId="77777777" w:rsidR="00476DF2" w:rsidRPr="004A6A2B" w:rsidRDefault="00476DF2" w:rsidP="0006665F">
            <w:pPr>
              <w:pStyle w:val="af7"/>
              <w:jc w:val="right"/>
            </w:pPr>
            <w:r w:rsidRPr="00772C2C">
              <w:t>Ο πάροχος διαθέτει πρόσβαση σε πιστοποιημένες δομές</w:t>
            </w:r>
          </w:p>
        </w:tc>
        <w:tc>
          <w:tcPr>
            <w:tcW w:w="275" w:type="pct"/>
            <w:vAlign w:val="center"/>
          </w:tcPr>
          <w:p w14:paraId="0537B092" w14:textId="77777777" w:rsidR="00476DF2" w:rsidRPr="004A6A2B" w:rsidRDefault="00476DF2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274" w:type="pct"/>
            <w:vAlign w:val="center"/>
          </w:tcPr>
          <w:p w14:paraId="447D8856" w14:textId="77777777" w:rsidR="00476DF2" w:rsidRPr="004A6A2B" w:rsidRDefault="00476DF2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476DF2" w:rsidRPr="004A6A2B" w14:paraId="4D27EC85" w14:textId="77777777" w:rsidTr="00FB6147">
        <w:tc>
          <w:tcPr>
            <w:tcW w:w="5000" w:type="pct"/>
            <w:gridSpan w:val="3"/>
            <w:vAlign w:val="center"/>
          </w:tcPr>
          <w:p w14:paraId="31BA24F1" w14:textId="16560C75" w:rsidR="00476DF2" w:rsidRPr="00772C2C" w:rsidRDefault="00476DF2" w:rsidP="00476DF2">
            <w:pPr>
              <w:pStyle w:val="afb"/>
              <w:jc w:val="right"/>
            </w:pPr>
            <w:r w:rsidRPr="00772C2C">
              <w:t>(Σε περίπτωση θετικής απάντησης, παρακαλούμε να περιγράψετε τις πιστοποιημένες δομές)</w:t>
            </w:r>
          </w:p>
        </w:tc>
      </w:tr>
      <w:tr w:rsidR="00476DF2" w:rsidRPr="004A6A2B" w14:paraId="74F7E76F" w14:textId="77777777" w:rsidTr="00FB6147">
        <w:tc>
          <w:tcPr>
            <w:tcW w:w="5000" w:type="pct"/>
            <w:gridSpan w:val="3"/>
            <w:vAlign w:val="center"/>
          </w:tcPr>
          <w:p w14:paraId="0FA98249" w14:textId="4BD6303A" w:rsidR="00476DF2" w:rsidRPr="004A6A2B" w:rsidRDefault="00476DF2" w:rsidP="0006665F">
            <w:pPr>
              <w:pStyle w:val="Txt"/>
              <w:rPr>
                <w:lang w:eastAsia="el-GR"/>
              </w:rPr>
            </w:pPr>
          </w:p>
        </w:tc>
      </w:tr>
      <w:tr w:rsidR="00476DF2" w:rsidRPr="004A6A2B" w14:paraId="0E403B51" w14:textId="77777777" w:rsidTr="00FB6147">
        <w:tc>
          <w:tcPr>
            <w:tcW w:w="5000" w:type="pct"/>
            <w:gridSpan w:val="3"/>
            <w:vAlign w:val="center"/>
          </w:tcPr>
          <w:p w14:paraId="65768103" w14:textId="52B26B67" w:rsidR="00476DF2" w:rsidRPr="004A6A2B" w:rsidRDefault="00476DF2" w:rsidP="001A0C02">
            <w:pPr>
              <w:pStyle w:val="22"/>
              <w:ind w:left="746" w:hanging="746"/>
            </w:pPr>
            <w:r w:rsidRPr="00476DF2">
              <w:t xml:space="preserve">ΔΙΑΘΕΣΙΜΟΤΗΤΑ ΕΚΠΑΙΔΕΥΤΙΚΟΥ ΠΡΟΣΩΠΙΚΟΥ </w:t>
            </w:r>
            <w:r w:rsidR="00846514">
              <w:br/>
            </w:r>
            <w:r w:rsidR="00846514" w:rsidRPr="00846514">
              <w:rPr>
                <w:rStyle w:val="Charc"/>
              </w:rPr>
              <w:t>Αφορά Μόνο τις Yποπαρεμβάσεις:  Π3-77-4.1.-</w:t>
            </w:r>
            <w:r w:rsidR="00846514" w:rsidRPr="004A3969">
              <w:rPr>
                <w:rStyle w:val="Charc"/>
                <w:b/>
                <w:bCs/>
              </w:rPr>
              <w:t>2.1</w:t>
            </w:r>
            <w:r w:rsidR="00846514" w:rsidRPr="00846514">
              <w:rPr>
                <w:rStyle w:val="Charc"/>
              </w:rPr>
              <w:t xml:space="preserve"> και Π3-77-4.1.-</w:t>
            </w:r>
            <w:r w:rsidR="00846514" w:rsidRPr="004A3969">
              <w:rPr>
                <w:rStyle w:val="Charc"/>
                <w:b/>
                <w:bCs/>
              </w:rPr>
              <w:t>2.3</w:t>
            </w:r>
          </w:p>
        </w:tc>
      </w:tr>
      <w:tr w:rsidR="00476DF2" w:rsidRPr="004A6A2B" w14:paraId="438C2560" w14:textId="77777777" w:rsidTr="00FB6147">
        <w:tc>
          <w:tcPr>
            <w:tcW w:w="5000" w:type="pct"/>
            <w:gridSpan w:val="3"/>
            <w:vAlign w:val="center"/>
          </w:tcPr>
          <w:p w14:paraId="51304321" w14:textId="77777777" w:rsidR="00476DF2" w:rsidRPr="00772C2C" w:rsidRDefault="00476DF2" w:rsidP="0006665F">
            <w:pPr>
              <w:pStyle w:val="afb"/>
            </w:pPr>
            <w:r w:rsidRPr="00A10F9E">
              <w:t>(Αναφορά σε στοιχεία σχετικά με τη διαθεσιμότητα εκπαιδευτικού προσωπικού για την υλοποίηση της πρότασης)</w:t>
            </w:r>
          </w:p>
        </w:tc>
      </w:tr>
      <w:tr w:rsidR="00476DF2" w:rsidRPr="004A6A2B" w14:paraId="1A18799D" w14:textId="77777777" w:rsidTr="00FB6147">
        <w:tc>
          <w:tcPr>
            <w:tcW w:w="5000" w:type="pct"/>
            <w:gridSpan w:val="3"/>
            <w:vAlign w:val="center"/>
          </w:tcPr>
          <w:p w14:paraId="7282AC4A" w14:textId="59592466" w:rsidR="00476DF2" w:rsidRPr="00772C2C" w:rsidRDefault="00476DF2" w:rsidP="0006665F">
            <w:pPr>
              <w:pStyle w:val="Txt"/>
            </w:pPr>
          </w:p>
        </w:tc>
      </w:tr>
      <w:tr w:rsidR="00476DF2" w:rsidRPr="00A10F9E" w14:paraId="2D9F8432" w14:textId="77777777" w:rsidTr="00FB6147">
        <w:tc>
          <w:tcPr>
            <w:tcW w:w="5000" w:type="pct"/>
            <w:gridSpan w:val="3"/>
            <w:vAlign w:val="center"/>
          </w:tcPr>
          <w:p w14:paraId="37FE30B6" w14:textId="6E6EA722" w:rsidR="00476DF2" w:rsidRPr="00A10F9E" w:rsidRDefault="00F57012" w:rsidP="001A0C02">
            <w:pPr>
              <w:pStyle w:val="22"/>
              <w:ind w:left="746" w:hanging="746"/>
            </w:pPr>
            <w:r w:rsidRPr="00F57012">
              <w:t xml:space="preserve">ΩΦΕΛΟΥΜΕΝΟΙ ΠΡΟΓΡΑΜΜΑΤΟΣ ΚΑΤΑΡΤΙΣΗΣ </w:t>
            </w:r>
            <w:r w:rsidR="00846514">
              <w:br/>
            </w:r>
            <w:r w:rsidR="00846514" w:rsidRPr="00846514">
              <w:rPr>
                <w:rStyle w:val="Charc"/>
              </w:rPr>
              <w:t>Αφορά Μόνο τις Yποπαρεμβάσεις:  Π3-77-4.1.-</w:t>
            </w:r>
            <w:r w:rsidR="00846514" w:rsidRPr="004A3969">
              <w:rPr>
                <w:rStyle w:val="Charc"/>
                <w:b/>
                <w:bCs/>
              </w:rPr>
              <w:t>2.1</w:t>
            </w:r>
            <w:r w:rsidR="00846514" w:rsidRPr="00846514">
              <w:rPr>
                <w:rStyle w:val="Charc"/>
              </w:rPr>
              <w:t xml:space="preserve"> και Π3-77-4.1.-</w:t>
            </w:r>
            <w:r w:rsidR="00846514" w:rsidRPr="004A3969">
              <w:rPr>
                <w:rStyle w:val="Charc"/>
                <w:b/>
                <w:bCs/>
              </w:rPr>
              <w:t>2.3</w:t>
            </w:r>
          </w:p>
        </w:tc>
      </w:tr>
      <w:tr w:rsidR="00476DF2" w:rsidRPr="004A6A2B" w14:paraId="05008468" w14:textId="77777777" w:rsidTr="00FB6147">
        <w:tc>
          <w:tcPr>
            <w:tcW w:w="5000" w:type="pct"/>
            <w:gridSpan w:val="3"/>
            <w:vAlign w:val="center"/>
          </w:tcPr>
          <w:p w14:paraId="5B9F2FFB" w14:textId="77777777" w:rsidR="00476DF2" w:rsidRPr="00772C2C" w:rsidRDefault="00476DF2" w:rsidP="0006665F">
            <w:pPr>
              <w:pStyle w:val="afb"/>
            </w:pPr>
            <w:r w:rsidRPr="00A10F9E">
              <w:t xml:space="preserve">(Απαιτείται ο καθορισμός ομάδας στόχου/ προτεραιότητας στην περιγραφή της </w:t>
            </w:r>
            <w:proofErr w:type="spellStart"/>
            <w:r w:rsidRPr="00A10F9E">
              <w:t>υπο</w:t>
            </w:r>
            <w:proofErr w:type="spellEnd"/>
            <w:r w:rsidRPr="00A10F9E">
              <w:t>-παρέμβασης και ο τρόπος / διαδικασία επιλογής αυτών)</w:t>
            </w:r>
          </w:p>
        </w:tc>
      </w:tr>
      <w:tr w:rsidR="00476DF2" w:rsidRPr="004A6A2B" w14:paraId="730053C8" w14:textId="77777777" w:rsidTr="00FB6147">
        <w:tc>
          <w:tcPr>
            <w:tcW w:w="5000" w:type="pct"/>
            <w:gridSpan w:val="3"/>
            <w:vAlign w:val="center"/>
          </w:tcPr>
          <w:p w14:paraId="7FE4438C" w14:textId="1F56A087" w:rsidR="00476DF2" w:rsidRPr="00772C2C" w:rsidRDefault="00476DF2" w:rsidP="0006665F">
            <w:pPr>
              <w:pStyle w:val="Txt"/>
            </w:pPr>
          </w:p>
        </w:tc>
      </w:tr>
    </w:tbl>
    <w:p w14:paraId="4EBD68A3" w14:textId="16221A14" w:rsidR="00476EDE" w:rsidRDefault="00476EDE"/>
    <w:p w14:paraId="354F1E99" w14:textId="77777777" w:rsidR="00476EDE" w:rsidRDefault="00476EDE">
      <w:pPr>
        <w:jc w:val="left"/>
      </w:pPr>
      <w:r>
        <w:br w:type="page"/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2396"/>
        <w:gridCol w:w="937"/>
        <w:gridCol w:w="1062"/>
        <w:gridCol w:w="2092"/>
        <w:gridCol w:w="925"/>
        <w:gridCol w:w="837"/>
        <w:gridCol w:w="696"/>
        <w:gridCol w:w="694"/>
      </w:tblGrid>
      <w:tr w:rsidR="00FB6147" w:rsidRPr="004A6A2B" w14:paraId="1378F06D" w14:textId="77777777" w:rsidTr="00FB6147">
        <w:tc>
          <w:tcPr>
            <w:tcW w:w="5000" w:type="pct"/>
            <w:gridSpan w:val="8"/>
            <w:vAlign w:val="center"/>
          </w:tcPr>
          <w:p w14:paraId="48CA49AB" w14:textId="1CDFCD15" w:rsidR="00FB6147" w:rsidRPr="00FB6147" w:rsidRDefault="00FB6147" w:rsidP="00FB6147">
            <w:pPr>
              <w:pStyle w:val="22"/>
              <w:ind w:left="746" w:hanging="746"/>
            </w:pPr>
            <w:r w:rsidRPr="00FB6147">
              <w:t>ΕΜΠΕΙΡΙΑ ΤΟΥ ΥΠΕΥΘΥΝΟΥ ΣΤΗΝ ΕΚΤΕΛΕΣΗ ΚΑΙ ΣΥΝΤΟΝΙΣΜΟ ΕΡΓΟΥ</w:t>
            </w:r>
            <w:r w:rsidR="00754753" w:rsidRPr="00A74861">
              <w:rPr>
                <w:color w:val="EE0000"/>
              </w:rPr>
              <w:t xml:space="preserve"> </w:t>
            </w:r>
            <w:r w:rsidR="00754753" w:rsidRPr="00A74861">
              <w:t>ΣΥΝΕΡΓΑΣΙΑΣ</w:t>
            </w:r>
            <w:r w:rsidR="00846514">
              <w:br/>
            </w:r>
            <w:r w:rsidR="00846514" w:rsidRPr="00846514">
              <w:rPr>
                <w:rStyle w:val="Charc"/>
              </w:rPr>
              <w:t xml:space="preserve">Αφορά Μόνο τις Yποπαρεμβάσεις:  </w:t>
            </w:r>
            <w:r w:rsidRPr="00846514">
              <w:rPr>
                <w:rStyle w:val="Charc"/>
              </w:rPr>
              <w:t>Π3-77-4.1.-</w:t>
            </w:r>
            <w:r w:rsidRPr="004A3969">
              <w:rPr>
                <w:rStyle w:val="Charc"/>
                <w:b/>
                <w:bCs/>
              </w:rPr>
              <w:t>7.2</w:t>
            </w:r>
            <w:r w:rsidRPr="00846514">
              <w:rPr>
                <w:rStyle w:val="Charc"/>
              </w:rPr>
              <w:t xml:space="preserve"> και Π3-77-4.1.-</w:t>
            </w:r>
            <w:r w:rsidRPr="004A3969">
              <w:rPr>
                <w:rStyle w:val="Charc"/>
                <w:b/>
                <w:bCs/>
              </w:rPr>
              <w:t>7.3</w:t>
            </w:r>
          </w:p>
        </w:tc>
      </w:tr>
      <w:tr w:rsidR="00FB6147" w:rsidRPr="004A6A2B" w14:paraId="6A3E1B3B" w14:textId="77777777" w:rsidTr="00FB6147">
        <w:tc>
          <w:tcPr>
            <w:tcW w:w="5000" w:type="pct"/>
            <w:gridSpan w:val="8"/>
            <w:vAlign w:val="center"/>
          </w:tcPr>
          <w:p w14:paraId="21AC4E21" w14:textId="77777777" w:rsidR="00FB6147" w:rsidRPr="004A6A2B" w:rsidRDefault="00FB6147" w:rsidP="00FB6147">
            <w:pPr>
              <w:pStyle w:val="afb"/>
            </w:pPr>
            <w:r w:rsidRPr="000B71B7">
              <w:t>(Συμπληρώνεται όταν ο υπεύθυνος συντονισμού έχει συμμετάσχει τουλάχιστον σε ένα έργο συνεργασίας)</w:t>
            </w:r>
          </w:p>
        </w:tc>
      </w:tr>
      <w:tr w:rsidR="00FB6147" w:rsidRPr="004A6A2B" w14:paraId="188E39F4" w14:textId="77777777" w:rsidTr="00FB6147">
        <w:tc>
          <w:tcPr>
            <w:tcW w:w="5000" w:type="pct"/>
            <w:gridSpan w:val="8"/>
            <w:vAlign w:val="center"/>
          </w:tcPr>
          <w:p w14:paraId="6BA79F11" w14:textId="764DBCF3" w:rsidR="00FB6147" w:rsidRPr="004A6A2B" w:rsidRDefault="00FB6147" w:rsidP="0006665F">
            <w:pPr>
              <w:pStyle w:val="Txt"/>
            </w:pPr>
          </w:p>
        </w:tc>
      </w:tr>
      <w:tr w:rsidR="00A74861" w:rsidRPr="004A6A2B" w14:paraId="3CAE48A0" w14:textId="77777777" w:rsidTr="00FB6147">
        <w:tc>
          <w:tcPr>
            <w:tcW w:w="5000" w:type="pct"/>
            <w:gridSpan w:val="8"/>
            <w:vAlign w:val="center"/>
          </w:tcPr>
          <w:p w14:paraId="6FD44029" w14:textId="77777777" w:rsidR="00A74861" w:rsidRPr="004A6A2B" w:rsidRDefault="00A74861" w:rsidP="00A74861">
            <w:pPr>
              <w:pStyle w:val="a7"/>
            </w:pPr>
          </w:p>
        </w:tc>
      </w:tr>
      <w:tr w:rsidR="00A74861" w:rsidRPr="00FB53C1" w14:paraId="36F06065" w14:textId="77777777" w:rsidTr="00A74861">
        <w:trPr>
          <w:trHeight w:val="353"/>
        </w:trPr>
        <w:tc>
          <w:tcPr>
            <w:tcW w:w="3845" w:type="pct"/>
            <w:gridSpan w:val="5"/>
            <w:vMerge w:val="restart"/>
            <w:vAlign w:val="center"/>
          </w:tcPr>
          <w:p w14:paraId="2351F2F9" w14:textId="01C1E300" w:rsidR="00A74861" w:rsidRPr="004A6A2B" w:rsidRDefault="00A74861" w:rsidP="00FB6147">
            <w:pPr>
              <w:pStyle w:val="22"/>
              <w:ind w:left="746" w:hanging="746"/>
            </w:pPr>
            <w:r w:rsidRPr="00FB53C1">
              <w:t>ΑΡΙΘΜΟΣ ΜΕΛΩΝ ΣΥΝΕΡΓΑΤΙΚΟΥ ΣΧΗΜΑΤΙΣΜΟΥ</w:t>
            </w:r>
            <w:r>
              <w:t>:</w:t>
            </w:r>
            <w:r>
              <w:br/>
            </w:r>
            <w:r w:rsidRPr="00846514">
              <w:rPr>
                <w:rStyle w:val="Charc"/>
              </w:rPr>
              <w:t>Αφορά Μόνο τις Yποπαρεμβάσεις:  Π3-77-4.1.-</w:t>
            </w:r>
            <w:r w:rsidRPr="004A3969">
              <w:rPr>
                <w:rStyle w:val="Charc"/>
                <w:b/>
                <w:bCs/>
              </w:rPr>
              <w:t>7.2</w:t>
            </w:r>
            <w:r w:rsidRPr="00846514">
              <w:rPr>
                <w:rStyle w:val="Charc"/>
              </w:rPr>
              <w:t xml:space="preserve"> και Π3-77-4.1.-</w:t>
            </w:r>
            <w:r w:rsidRPr="004A3969">
              <w:rPr>
                <w:rStyle w:val="Charc"/>
                <w:b/>
                <w:bCs/>
              </w:rPr>
              <w:t>7.3</w:t>
            </w:r>
          </w:p>
        </w:tc>
        <w:tc>
          <w:tcPr>
            <w:tcW w:w="1155" w:type="pct"/>
            <w:gridSpan w:val="3"/>
            <w:vAlign w:val="center"/>
          </w:tcPr>
          <w:p w14:paraId="19E3102D" w14:textId="60343D82" w:rsidR="00A74861" w:rsidRPr="00FB53C1" w:rsidRDefault="00A74861" w:rsidP="0006665F">
            <w:pPr>
              <w:pStyle w:val="Txt"/>
              <w:jc w:val="center"/>
            </w:pPr>
          </w:p>
        </w:tc>
      </w:tr>
      <w:tr w:rsidR="00A74861" w:rsidRPr="00FB53C1" w14:paraId="1C39F582" w14:textId="77777777" w:rsidTr="00A74861">
        <w:trPr>
          <w:trHeight w:val="352"/>
        </w:trPr>
        <w:tc>
          <w:tcPr>
            <w:tcW w:w="3845" w:type="pct"/>
            <w:gridSpan w:val="5"/>
            <w:vMerge/>
            <w:vAlign w:val="center"/>
          </w:tcPr>
          <w:p w14:paraId="3CADD61C" w14:textId="77777777" w:rsidR="00A74861" w:rsidRPr="00FB53C1" w:rsidRDefault="00A74861" w:rsidP="00FB6147">
            <w:pPr>
              <w:pStyle w:val="22"/>
              <w:ind w:left="746" w:hanging="746"/>
            </w:pPr>
          </w:p>
        </w:tc>
        <w:tc>
          <w:tcPr>
            <w:tcW w:w="1155" w:type="pct"/>
            <w:gridSpan w:val="3"/>
            <w:vAlign w:val="center"/>
          </w:tcPr>
          <w:p w14:paraId="73FBC177" w14:textId="4F28A10E" w:rsidR="00A74861" w:rsidRPr="00A74861" w:rsidRDefault="00A74861" w:rsidP="00A74861">
            <w:pPr>
              <w:pStyle w:val="afb"/>
              <w:jc w:val="center"/>
            </w:pPr>
            <w:r w:rsidRPr="00A74861">
              <w:t>(αριθμός)</w:t>
            </w:r>
          </w:p>
        </w:tc>
      </w:tr>
      <w:tr w:rsidR="00FB6147" w:rsidRPr="00FB53C1" w14:paraId="54B6C5EE" w14:textId="77777777" w:rsidTr="00476EDE">
        <w:tc>
          <w:tcPr>
            <w:tcW w:w="5000" w:type="pct"/>
            <w:gridSpan w:val="8"/>
            <w:vAlign w:val="center"/>
          </w:tcPr>
          <w:p w14:paraId="3EAED88F" w14:textId="77777777" w:rsidR="00FB6147" w:rsidRPr="00FB53C1" w:rsidRDefault="00FB6147" w:rsidP="0006665F">
            <w:pPr>
              <w:pStyle w:val="a7"/>
            </w:pPr>
          </w:p>
        </w:tc>
      </w:tr>
      <w:tr w:rsidR="00FB6147" w:rsidRPr="000B71B7" w14:paraId="212D2F83" w14:textId="77777777" w:rsidTr="00476EDE">
        <w:tc>
          <w:tcPr>
            <w:tcW w:w="5000" w:type="pct"/>
            <w:gridSpan w:val="8"/>
            <w:vAlign w:val="center"/>
          </w:tcPr>
          <w:p w14:paraId="02D42F74" w14:textId="74414FB4" w:rsidR="00FB6147" w:rsidRPr="000B71B7" w:rsidRDefault="00FB6147" w:rsidP="00FB53C1">
            <w:pPr>
              <w:pStyle w:val="22"/>
              <w:ind w:left="746" w:hanging="746"/>
            </w:pPr>
            <w:r w:rsidRPr="000B71B7">
              <w:t>ΕΙΔΟΣ ΦΟΡΕΩΝ / ΕΤΑΙΡΩΝ ΣΥΝΕΡΓΑΤΙΚΟΥ ΣΧΗΜΑΤΟΣ</w:t>
            </w:r>
            <w:r w:rsidR="004A3969">
              <w:br/>
            </w:r>
            <w:r w:rsidR="004A3969" w:rsidRPr="00846514">
              <w:rPr>
                <w:rStyle w:val="Charc"/>
              </w:rPr>
              <w:t>Αφορά Μόνο τις Yποπαρεμβάσεις:  Π3-77-4.1.-</w:t>
            </w:r>
            <w:r w:rsidR="004A3969" w:rsidRPr="004A3969">
              <w:rPr>
                <w:rStyle w:val="Charc"/>
                <w:b/>
                <w:bCs/>
              </w:rPr>
              <w:t>7.2</w:t>
            </w:r>
            <w:r w:rsidR="004A3969" w:rsidRPr="00846514">
              <w:rPr>
                <w:rStyle w:val="Charc"/>
              </w:rPr>
              <w:t xml:space="preserve"> και Π3-77-4.1.-</w:t>
            </w:r>
            <w:r w:rsidR="004A3969" w:rsidRPr="004A3969">
              <w:rPr>
                <w:rStyle w:val="Charc"/>
                <w:b/>
                <w:bCs/>
              </w:rPr>
              <w:t>7.3</w:t>
            </w:r>
          </w:p>
        </w:tc>
      </w:tr>
      <w:tr w:rsidR="00FB6147" w:rsidRPr="004A6A2B" w14:paraId="34886C12" w14:textId="77777777" w:rsidTr="00476EDE">
        <w:tc>
          <w:tcPr>
            <w:tcW w:w="4279" w:type="pct"/>
            <w:gridSpan w:val="6"/>
            <w:vAlign w:val="center"/>
          </w:tcPr>
          <w:p w14:paraId="5D847B2C" w14:textId="77777777" w:rsidR="00FB6147" w:rsidRPr="004A6A2B" w:rsidRDefault="00FB6147" w:rsidP="0006665F">
            <w:pPr>
              <w:pStyle w:val="a7"/>
              <w:keepNext/>
            </w:pPr>
          </w:p>
        </w:tc>
        <w:tc>
          <w:tcPr>
            <w:tcW w:w="361" w:type="pct"/>
            <w:tcBorders>
              <w:right w:val="single" w:sz="18" w:space="0" w:color="FFFFFF" w:themeColor="background1"/>
            </w:tcBorders>
            <w:vAlign w:val="center"/>
          </w:tcPr>
          <w:p w14:paraId="3E763BDF" w14:textId="77777777" w:rsidR="00FB6147" w:rsidRPr="004A6A2B" w:rsidRDefault="00FB6147" w:rsidP="0006665F">
            <w:pPr>
              <w:pStyle w:val="afc"/>
            </w:pPr>
            <w:r w:rsidRPr="004A6A2B">
              <w:t>ΝΑΙ</w:t>
            </w:r>
          </w:p>
        </w:tc>
        <w:tc>
          <w:tcPr>
            <w:tcW w:w="360" w:type="pct"/>
            <w:tcBorders>
              <w:left w:val="single" w:sz="18" w:space="0" w:color="FFFFFF" w:themeColor="background1"/>
            </w:tcBorders>
            <w:vAlign w:val="center"/>
          </w:tcPr>
          <w:p w14:paraId="58E3C1A3" w14:textId="77777777" w:rsidR="00FB6147" w:rsidRPr="004A6A2B" w:rsidRDefault="00FB6147" w:rsidP="0006665F">
            <w:pPr>
              <w:pStyle w:val="afc"/>
            </w:pPr>
            <w:r w:rsidRPr="004A6A2B">
              <w:t>ΟΧΙ</w:t>
            </w:r>
          </w:p>
        </w:tc>
      </w:tr>
      <w:tr w:rsidR="00FB6147" w:rsidRPr="004A6A2B" w14:paraId="01E9A49D" w14:textId="77777777" w:rsidTr="0036597D">
        <w:tc>
          <w:tcPr>
            <w:tcW w:w="4279" w:type="pct"/>
            <w:gridSpan w:val="6"/>
            <w:vAlign w:val="center"/>
          </w:tcPr>
          <w:p w14:paraId="70A6D0EB" w14:textId="77777777" w:rsidR="00FB6147" w:rsidRPr="004A6A2B" w:rsidRDefault="00FB6147" w:rsidP="0006665F">
            <w:pPr>
              <w:pStyle w:val="af7"/>
              <w:jc w:val="right"/>
            </w:pPr>
            <w:r w:rsidRPr="00345298">
              <w:t>Ερευνητικός φορέας</w:t>
            </w:r>
          </w:p>
        </w:tc>
        <w:tc>
          <w:tcPr>
            <w:tcW w:w="361" w:type="pct"/>
            <w:vAlign w:val="center"/>
          </w:tcPr>
          <w:p w14:paraId="4AA9B42B" w14:textId="77777777" w:rsidR="00FB6147" w:rsidRPr="004A6A2B" w:rsidRDefault="00FB6147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360" w:type="pct"/>
            <w:vAlign w:val="center"/>
          </w:tcPr>
          <w:p w14:paraId="6B71A591" w14:textId="77777777" w:rsidR="00FB6147" w:rsidRPr="004A6A2B" w:rsidRDefault="00FB6147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FB6147" w:rsidRPr="004A6A2B" w14:paraId="3FFD862C" w14:textId="77777777" w:rsidTr="0036597D">
        <w:tc>
          <w:tcPr>
            <w:tcW w:w="4279" w:type="pct"/>
            <w:gridSpan w:val="6"/>
            <w:vAlign w:val="center"/>
          </w:tcPr>
          <w:p w14:paraId="7B5CD51A" w14:textId="77777777" w:rsidR="00FB6147" w:rsidRPr="00772C2C" w:rsidRDefault="00FB6147" w:rsidP="0006665F">
            <w:pPr>
              <w:pStyle w:val="af7"/>
              <w:jc w:val="right"/>
            </w:pPr>
            <w:r w:rsidRPr="00345298">
              <w:t>Κοινωνικός φορέας</w:t>
            </w:r>
          </w:p>
        </w:tc>
        <w:tc>
          <w:tcPr>
            <w:tcW w:w="361" w:type="pct"/>
            <w:vAlign w:val="center"/>
          </w:tcPr>
          <w:p w14:paraId="33683DE2" w14:textId="77777777" w:rsidR="00FB6147" w:rsidRPr="004A6A2B" w:rsidRDefault="00FB6147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360" w:type="pct"/>
            <w:vAlign w:val="center"/>
          </w:tcPr>
          <w:p w14:paraId="411AE630" w14:textId="77777777" w:rsidR="00FB6147" w:rsidRPr="004A6A2B" w:rsidRDefault="00FB6147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FB6147" w:rsidRPr="004A6A2B" w14:paraId="41393B4F" w14:textId="77777777" w:rsidTr="0036597D">
        <w:tc>
          <w:tcPr>
            <w:tcW w:w="4279" w:type="pct"/>
            <w:gridSpan w:val="6"/>
            <w:vAlign w:val="center"/>
          </w:tcPr>
          <w:p w14:paraId="7C110B71" w14:textId="77777777" w:rsidR="00FB6147" w:rsidRPr="00772C2C" w:rsidRDefault="00FB6147" w:rsidP="0006665F">
            <w:pPr>
              <w:pStyle w:val="af7"/>
              <w:jc w:val="right"/>
            </w:pPr>
            <w:r w:rsidRPr="00345298">
              <w:t>Περιβαλλοντικός φορέας</w:t>
            </w:r>
          </w:p>
        </w:tc>
        <w:tc>
          <w:tcPr>
            <w:tcW w:w="361" w:type="pct"/>
            <w:vAlign w:val="center"/>
          </w:tcPr>
          <w:p w14:paraId="34F0D680" w14:textId="77777777" w:rsidR="00FB6147" w:rsidRPr="004A6A2B" w:rsidRDefault="00FB6147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360" w:type="pct"/>
            <w:vAlign w:val="center"/>
          </w:tcPr>
          <w:p w14:paraId="1661CE6F" w14:textId="77777777" w:rsidR="00FB6147" w:rsidRPr="004A6A2B" w:rsidRDefault="00FB6147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F93C31" w:rsidRPr="004A6A2B" w14:paraId="54CEB171" w14:textId="77777777" w:rsidTr="00F93C31">
        <w:tc>
          <w:tcPr>
            <w:tcW w:w="2280" w:type="pct"/>
            <w:gridSpan w:val="3"/>
            <w:vAlign w:val="center"/>
          </w:tcPr>
          <w:p w14:paraId="5FE055F9" w14:textId="15F5AFB3" w:rsidR="00F93C31" w:rsidRPr="00772C2C" w:rsidRDefault="00F93C31" w:rsidP="0006665F">
            <w:pPr>
              <w:pStyle w:val="af7"/>
              <w:jc w:val="right"/>
            </w:pPr>
            <w:r w:rsidRPr="00345298">
              <w:t>Άλλο</w:t>
            </w:r>
            <w:r>
              <w:t xml:space="preserve"> </w:t>
            </w:r>
            <w:r w:rsidRPr="00F93C31">
              <w:rPr>
                <w:rStyle w:val="Charc"/>
                <w:sz w:val="20"/>
                <w:szCs w:val="20"/>
              </w:rPr>
              <w:t>(συμπληρώνεται το είδος των λοιπών εταίρων)</w:t>
            </w:r>
          </w:p>
        </w:tc>
        <w:tc>
          <w:tcPr>
            <w:tcW w:w="1999" w:type="pct"/>
            <w:gridSpan w:val="3"/>
            <w:vAlign w:val="center"/>
          </w:tcPr>
          <w:p w14:paraId="4BA52E60" w14:textId="42CA2453" w:rsidR="00F93C31" w:rsidRPr="00772C2C" w:rsidRDefault="00F93C31" w:rsidP="00F93C31">
            <w:pPr>
              <w:pStyle w:val="Txt"/>
            </w:pPr>
          </w:p>
        </w:tc>
        <w:tc>
          <w:tcPr>
            <w:tcW w:w="361" w:type="pct"/>
            <w:vAlign w:val="center"/>
          </w:tcPr>
          <w:p w14:paraId="1AF0E933" w14:textId="77777777" w:rsidR="00F93C31" w:rsidRPr="004A6A2B" w:rsidRDefault="00F93C31" w:rsidP="0036597D">
            <w:pPr>
              <w:pStyle w:val="Txt"/>
              <w:jc w:val="center"/>
              <w:rPr>
                <w:lang w:eastAsia="el-GR"/>
              </w:rPr>
            </w:pPr>
          </w:p>
        </w:tc>
        <w:tc>
          <w:tcPr>
            <w:tcW w:w="360" w:type="pct"/>
            <w:vAlign w:val="center"/>
          </w:tcPr>
          <w:p w14:paraId="272F1894" w14:textId="77777777" w:rsidR="00F93C31" w:rsidRPr="004A6A2B" w:rsidRDefault="00F93C31" w:rsidP="0036597D">
            <w:pPr>
              <w:pStyle w:val="Txt"/>
              <w:jc w:val="center"/>
              <w:rPr>
                <w:lang w:eastAsia="el-GR"/>
              </w:rPr>
            </w:pPr>
          </w:p>
        </w:tc>
      </w:tr>
      <w:tr w:rsidR="00FB6147" w:rsidRPr="004A6A2B" w14:paraId="51F6EF86" w14:textId="77777777" w:rsidTr="00476EDE">
        <w:tc>
          <w:tcPr>
            <w:tcW w:w="5000" w:type="pct"/>
            <w:gridSpan w:val="8"/>
            <w:vAlign w:val="center"/>
          </w:tcPr>
          <w:p w14:paraId="20E6D144" w14:textId="77777777" w:rsidR="00FB6147" w:rsidRPr="004A6A2B" w:rsidRDefault="00FB6147" w:rsidP="0006665F">
            <w:pPr>
              <w:pStyle w:val="a7"/>
            </w:pPr>
          </w:p>
        </w:tc>
      </w:tr>
      <w:tr w:rsidR="00FB6147" w:rsidRPr="004A6A2B" w14:paraId="55C545B5" w14:textId="77777777" w:rsidTr="00476EDE">
        <w:tc>
          <w:tcPr>
            <w:tcW w:w="5000" w:type="pct"/>
            <w:gridSpan w:val="8"/>
            <w:vAlign w:val="center"/>
          </w:tcPr>
          <w:p w14:paraId="094FCF02" w14:textId="731F0E02" w:rsidR="00FB6147" w:rsidRPr="004A6A2B" w:rsidRDefault="00FB6147" w:rsidP="00FB6147">
            <w:pPr>
              <w:pStyle w:val="22"/>
              <w:ind w:left="746" w:hanging="746"/>
            </w:pPr>
            <w:r w:rsidRPr="00345298">
              <w:t>ΙΚΑΝΟΤΗΤΑ ΕΜΠΕΙΡΙΑ ΚΑΙ ΑΞΙΟΠΙΣΤΙΑ ΤΩΝ ΜΕΛΩΝ ΤΟΥ ΔΙΚΤΥΟΥ</w:t>
            </w:r>
            <w:r w:rsidR="00500D08">
              <w:br/>
            </w:r>
            <w:r w:rsidR="00500D08" w:rsidRPr="00846514">
              <w:rPr>
                <w:rStyle w:val="Charc"/>
              </w:rPr>
              <w:t>Αφορά Μόνο τις Yποπαρεμβάσεις:  Π3-77-4.1.-</w:t>
            </w:r>
            <w:r w:rsidR="00500D08" w:rsidRPr="004A3969">
              <w:rPr>
                <w:rStyle w:val="Charc"/>
                <w:b/>
                <w:bCs/>
              </w:rPr>
              <w:t>7.2</w:t>
            </w:r>
            <w:r w:rsidR="00500D08" w:rsidRPr="00846514">
              <w:rPr>
                <w:rStyle w:val="Charc"/>
              </w:rPr>
              <w:t xml:space="preserve"> και Π3-77-4.1.-</w:t>
            </w:r>
            <w:r w:rsidR="00500D08" w:rsidRPr="004A3969">
              <w:rPr>
                <w:rStyle w:val="Charc"/>
                <w:b/>
                <w:bCs/>
              </w:rPr>
              <w:t>7.3</w:t>
            </w:r>
          </w:p>
        </w:tc>
      </w:tr>
      <w:tr w:rsidR="00FB6147" w:rsidRPr="00772C2C" w14:paraId="62334FB2" w14:textId="77777777" w:rsidTr="00350780">
        <w:tc>
          <w:tcPr>
            <w:tcW w:w="5000" w:type="pct"/>
            <w:gridSpan w:val="8"/>
            <w:vAlign w:val="center"/>
          </w:tcPr>
          <w:p w14:paraId="0C10239F" w14:textId="77777777" w:rsidR="00FB6147" w:rsidRPr="00772C2C" w:rsidRDefault="00FB6147" w:rsidP="0006665F">
            <w:pPr>
              <w:pStyle w:val="afb"/>
            </w:pPr>
            <w:r w:rsidRPr="00345298">
              <w:t>Αναγράφονται τα</w:t>
            </w:r>
            <w:r w:rsidRPr="00345298">
              <w:rPr>
                <w:b/>
                <w:bCs/>
              </w:rPr>
              <w:t xml:space="preserve"> μέλη</w:t>
            </w:r>
            <w:r w:rsidRPr="00345298">
              <w:t xml:space="preserve"> και το </w:t>
            </w:r>
            <w:r w:rsidRPr="00345298">
              <w:rPr>
                <w:b/>
                <w:bCs/>
              </w:rPr>
              <w:t>ποσοστό</w:t>
            </w:r>
            <w:r w:rsidRPr="00345298">
              <w:t xml:space="preserve"> των μελών του προτεινόμενου σχήματος συνεργασίας που έχουν συμμετάσχει σε προηγούμενα σχήματα συνεργασίας, ο </w:t>
            </w:r>
            <w:r w:rsidRPr="00345298">
              <w:rPr>
                <w:b/>
                <w:bCs/>
              </w:rPr>
              <w:t xml:space="preserve">τίτλος </w:t>
            </w:r>
            <w:r w:rsidRPr="00345298">
              <w:t xml:space="preserve">και το </w:t>
            </w:r>
            <w:r w:rsidRPr="00345298">
              <w:rPr>
                <w:b/>
                <w:bCs/>
              </w:rPr>
              <w:t>αντικείμενο</w:t>
            </w:r>
            <w:r w:rsidRPr="00345298">
              <w:t xml:space="preserve"> των προηγούμενων σχημάτων συνεργασίας (απαιτείται η προσκόμιση σχετικών αποδεικτικών στοιχείων)</w:t>
            </w:r>
          </w:p>
        </w:tc>
      </w:tr>
      <w:tr w:rsidR="00FB6147" w:rsidRPr="00177CBE" w14:paraId="180A44AE" w14:textId="77777777" w:rsidTr="00350780">
        <w:tc>
          <w:tcPr>
            <w:tcW w:w="1243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853DB2" w14:textId="77777777" w:rsidR="00FB6147" w:rsidRPr="00177CBE" w:rsidRDefault="00FB6147" w:rsidP="0006665F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177CBE">
              <w:rPr>
                <w:sz w:val="20"/>
                <w:szCs w:val="20"/>
              </w:rPr>
              <w:t xml:space="preserve">Μέλη </w:t>
            </w:r>
            <w:r w:rsidRPr="00177CBE">
              <w:rPr>
                <w:i/>
                <w:iCs/>
                <w:sz w:val="20"/>
                <w:szCs w:val="20"/>
              </w:rPr>
              <w:t>(ονοματεπώνυμο)</w:t>
            </w:r>
            <w:r w:rsidRPr="00177C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9CD44B" w14:textId="77777777" w:rsidR="00FB6147" w:rsidRPr="00177CBE" w:rsidRDefault="00FB6147" w:rsidP="0006665F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177CBE">
              <w:rPr>
                <w:sz w:val="20"/>
                <w:szCs w:val="20"/>
              </w:rPr>
              <w:t>Ποσοστό %</w:t>
            </w:r>
          </w:p>
        </w:tc>
        <w:tc>
          <w:tcPr>
            <w:tcW w:w="1636" w:type="pct"/>
            <w:gridSpan w:val="2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891A09" w14:textId="77777777" w:rsidR="00FB6147" w:rsidRPr="00177CBE" w:rsidRDefault="00FB6147" w:rsidP="0006665F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177CBE">
              <w:rPr>
                <w:sz w:val="20"/>
                <w:szCs w:val="20"/>
              </w:rPr>
              <w:t>Τίτλος</w:t>
            </w:r>
          </w:p>
        </w:tc>
        <w:tc>
          <w:tcPr>
            <w:tcW w:w="1635" w:type="pct"/>
            <w:gridSpan w:val="4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B8AE7A" w14:textId="77777777" w:rsidR="00FB6147" w:rsidRPr="00177CBE" w:rsidRDefault="00FB6147" w:rsidP="0006665F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177CBE">
              <w:rPr>
                <w:sz w:val="20"/>
                <w:szCs w:val="20"/>
              </w:rPr>
              <w:t>Αντικείμενο</w:t>
            </w:r>
          </w:p>
        </w:tc>
      </w:tr>
      <w:tr w:rsidR="00FB6147" w:rsidRPr="00177CBE" w14:paraId="04AFBB4B" w14:textId="77777777" w:rsidTr="00FB6147">
        <w:tc>
          <w:tcPr>
            <w:tcW w:w="1243" w:type="pct"/>
            <w:vAlign w:val="center"/>
          </w:tcPr>
          <w:p w14:paraId="5CF99031" w14:textId="486CC935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D1D7E7E" w14:textId="41933BE0" w:rsidR="00FB6147" w:rsidRPr="00772C2C" w:rsidRDefault="00FB6147" w:rsidP="0006665F">
            <w:pPr>
              <w:pStyle w:val="Txt"/>
              <w:jc w:val="center"/>
            </w:pPr>
          </w:p>
        </w:tc>
        <w:tc>
          <w:tcPr>
            <w:tcW w:w="1636" w:type="pct"/>
            <w:gridSpan w:val="2"/>
            <w:vAlign w:val="center"/>
          </w:tcPr>
          <w:p w14:paraId="1F8A87AF" w14:textId="40D18976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1635" w:type="pct"/>
            <w:gridSpan w:val="4"/>
            <w:vAlign w:val="center"/>
          </w:tcPr>
          <w:p w14:paraId="20840B3C" w14:textId="2074EDBF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</w:tr>
      <w:tr w:rsidR="00FB6147" w:rsidRPr="00177CBE" w14:paraId="61C4D8ED" w14:textId="77777777" w:rsidTr="00FB6147">
        <w:tc>
          <w:tcPr>
            <w:tcW w:w="1243" w:type="pct"/>
            <w:vAlign w:val="center"/>
          </w:tcPr>
          <w:p w14:paraId="64B0CC17" w14:textId="36BF9DD7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D926FC3" w14:textId="4D7258A5" w:rsidR="00FB6147" w:rsidRDefault="00FB6147" w:rsidP="0006665F">
            <w:pPr>
              <w:pStyle w:val="Txt"/>
              <w:jc w:val="center"/>
            </w:pPr>
          </w:p>
        </w:tc>
        <w:tc>
          <w:tcPr>
            <w:tcW w:w="1636" w:type="pct"/>
            <w:gridSpan w:val="2"/>
            <w:vAlign w:val="center"/>
          </w:tcPr>
          <w:p w14:paraId="25D66AC7" w14:textId="29FF97E1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1635" w:type="pct"/>
            <w:gridSpan w:val="4"/>
            <w:vAlign w:val="center"/>
          </w:tcPr>
          <w:p w14:paraId="2DCB0D2A" w14:textId="106FBF03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</w:tr>
      <w:tr w:rsidR="00FB6147" w:rsidRPr="00177CBE" w14:paraId="3E25E59B" w14:textId="77777777" w:rsidTr="00FB6147">
        <w:tc>
          <w:tcPr>
            <w:tcW w:w="1243" w:type="pct"/>
            <w:vAlign w:val="center"/>
          </w:tcPr>
          <w:p w14:paraId="57C2DFAD" w14:textId="3E6364A6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A0BD90B" w14:textId="3DCEB786" w:rsidR="00FB6147" w:rsidRDefault="00FB6147" w:rsidP="0006665F">
            <w:pPr>
              <w:pStyle w:val="Txt"/>
              <w:jc w:val="center"/>
            </w:pPr>
          </w:p>
        </w:tc>
        <w:tc>
          <w:tcPr>
            <w:tcW w:w="1636" w:type="pct"/>
            <w:gridSpan w:val="2"/>
            <w:vAlign w:val="center"/>
          </w:tcPr>
          <w:p w14:paraId="63927C18" w14:textId="3EEDA48E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1635" w:type="pct"/>
            <w:gridSpan w:val="4"/>
            <w:vAlign w:val="center"/>
          </w:tcPr>
          <w:p w14:paraId="05AFA3A7" w14:textId="70170A28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</w:tr>
      <w:tr w:rsidR="00FB6147" w:rsidRPr="00177CBE" w14:paraId="023AE06A" w14:textId="77777777" w:rsidTr="00FB6147">
        <w:tc>
          <w:tcPr>
            <w:tcW w:w="1243" w:type="pct"/>
            <w:vAlign w:val="center"/>
          </w:tcPr>
          <w:p w14:paraId="4EE63E07" w14:textId="4B3B484B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1E680C2" w14:textId="16CCD605" w:rsidR="00FB6147" w:rsidRDefault="00FB6147" w:rsidP="0006665F">
            <w:pPr>
              <w:pStyle w:val="Txt"/>
              <w:jc w:val="center"/>
            </w:pPr>
          </w:p>
        </w:tc>
        <w:tc>
          <w:tcPr>
            <w:tcW w:w="1636" w:type="pct"/>
            <w:gridSpan w:val="2"/>
            <w:vAlign w:val="center"/>
          </w:tcPr>
          <w:p w14:paraId="32E69A19" w14:textId="0A23B469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1635" w:type="pct"/>
            <w:gridSpan w:val="4"/>
            <w:vAlign w:val="center"/>
          </w:tcPr>
          <w:p w14:paraId="53B2823A" w14:textId="06190D66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</w:tr>
      <w:tr w:rsidR="00FB6147" w:rsidRPr="00177CBE" w14:paraId="1EC843D0" w14:textId="77777777" w:rsidTr="00FB6147">
        <w:tc>
          <w:tcPr>
            <w:tcW w:w="1243" w:type="pct"/>
            <w:vAlign w:val="center"/>
          </w:tcPr>
          <w:p w14:paraId="27BFE0DB" w14:textId="263F0036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721FAB2" w14:textId="262CF851" w:rsidR="00FB6147" w:rsidRDefault="00FB6147" w:rsidP="0006665F">
            <w:pPr>
              <w:pStyle w:val="Txt"/>
              <w:jc w:val="center"/>
            </w:pPr>
          </w:p>
        </w:tc>
        <w:tc>
          <w:tcPr>
            <w:tcW w:w="1636" w:type="pct"/>
            <w:gridSpan w:val="2"/>
            <w:vAlign w:val="center"/>
          </w:tcPr>
          <w:p w14:paraId="3D9B2D92" w14:textId="17189C32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  <w:tc>
          <w:tcPr>
            <w:tcW w:w="1635" w:type="pct"/>
            <w:gridSpan w:val="4"/>
            <w:vAlign w:val="center"/>
          </w:tcPr>
          <w:p w14:paraId="053008A5" w14:textId="3C515437" w:rsidR="00FB6147" w:rsidRPr="00177CBE" w:rsidRDefault="00FB6147" w:rsidP="0006665F">
            <w:pPr>
              <w:pStyle w:val="Txt"/>
              <w:rPr>
                <w:sz w:val="20"/>
                <w:szCs w:val="20"/>
              </w:rPr>
            </w:pPr>
          </w:p>
        </w:tc>
      </w:tr>
    </w:tbl>
    <w:p w14:paraId="4343BA8B" w14:textId="77777777" w:rsidR="00664BBC" w:rsidRDefault="00664BBC" w:rsidP="00B10A4E">
      <w:pPr>
        <w:pStyle w:val="a7"/>
      </w:pPr>
    </w:p>
    <w:p w14:paraId="1E035D5D" w14:textId="77777777" w:rsidR="001A0C02" w:rsidRDefault="001A0C02" w:rsidP="00B10A4E">
      <w:pPr>
        <w:pStyle w:val="a7"/>
      </w:pPr>
    </w:p>
    <w:p w14:paraId="5505B965" w14:textId="77777777" w:rsidR="001A0C02" w:rsidRDefault="001A0C02" w:rsidP="00B10A4E">
      <w:pPr>
        <w:pStyle w:val="a7"/>
        <w:sectPr w:rsidR="001A0C02" w:rsidSect="001A0C02">
          <w:pgSz w:w="11906" w:h="16838" w:code="9"/>
          <w:pgMar w:top="1276" w:right="851" w:bottom="1418" w:left="1418" w:header="720" w:footer="720" w:gutter="0"/>
          <w:cols w:space="720"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13607"/>
      </w:tblGrid>
      <w:tr w:rsidR="00793B17" w:rsidRPr="004A6A2B" w14:paraId="3D5D9834" w14:textId="77777777" w:rsidTr="00793B17">
        <w:trPr>
          <w:trHeight w:val="397"/>
        </w:trPr>
        <w:tc>
          <w:tcPr>
            <w:tcW w:w="5000" w:type="pct"/>
            <w:gridSpan w:val="2"/>
            <w:vAlign w:val="center"/>
          </w:tcPr>
          <w:p w14:paraId="597D777B" w14:textId="6D24EA01" w:rsidR="00793B17" w:rsidRPr="004A6A2B" w:rsidRDefault="00793B17" w:rsidP="000C3B22">
            <w:pPr>
              <w:pStyle w:val="22"/>
              <w:numPr>
                <w:ilvl w:val="1"/>
                <w:numId w:val="1"/>
              </w:numPr>
            </w:pPr>
            <w:r w:rsidRPr="004A6A2B">
              <w:t>ΟΙΚΟΝΟΜΙΚΑ ΣΤΟΙΧΕΙΑ ΥΠΟΨΗΦΙΟΥ ΔΙΚΑΙΟΥΧΟΥ</w:t>
            </w:r>
          </w:p>
        </w:tc>
      </w:tr>
      <w:tr w:rsidR="00793B17" w:rsidRPr="004A6A2B" w14:paraId="5579F52E" w14:textId="77777777" w:rsidTr="00350780">
        <w:trPr>
          <w:trHeight w:val="295"/>
        </w:trPr>
        <w:tc>
          <w:tcPr>
            <w:tcW w:w="5000" w:type="pct"/>
            <w:gridSpan w:val="2"/>
            <w:vAlign w:val="center"/>
          </w:tcPr>
          <w:p w14:paraId="313EE8E9" w14:textId="14744338" w:rsidR="00793B17" w:rsidRPr="004A6A2B" w:rsidRDefault="00793B17" w:rsidP="00C70176">
            <w:pPr>
              <w:pStyle w:val="afb"/>
            </w:pPr>
            <w:r w:rsidRPr="004A6A2B">
              <w:t xml:space="preserve">(Αναφορά στα οικονομικά στοιχεία  τελευταίας 3ετίας  σύμφωνα με τα προσκομιζόμενα αποδεικτικά, όπως εκκαθαριστικό Ε1, Ε3 ισολογισμοί, </w:t>
            </w:r>
            <w:proofErr w:type="spellStart"/>
            <w:r w:rsidRPr="004A6A2B">
              <w:t>κ.ά</w:t>
            </w:r>
            <w:proofErr w:type="spellEnd"/>
            <w:r w:rsidRPr="004A6A2B">
              <w:t>)</w:t>
            </w:r>
          </w:p>
        </w:tc>
      </w:tr>
      <w:tr w:rsidR="00793B17" w:rsidRPr="004A6A2B" w14:paraId="73CEEAF5" w14:textId="77777777" w:rsidTr="00350780">
        <w:trPr>
          <w:trHeight w:val="201"/>
        </w:trPr>
        <w:tc>
          <w:tcPr>
            <w:tcW w:w="59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BFCAF0" w14:textId="0C3913E0" w:rsidR="00793B17" w:rsidRPr="004A6A2B" w:rsidRDefault="00793B17" w:rsidP="002B6067">
            <w:pPr>
              <w:pStyle w:val="TableParagraph"/>
              <w:keepNext/>
              <w:jc w:val="center"/>
              <w:rPr>
                <w:lang w:eastAsia="el-GR"/>
              </w:rPr>
            </w:pPr>
            <w:r w:rsidRPr="004A6A2B">
              <w:rPr>
                <w:lang w:eastAsia="el-GR"/>
              </w:rPr>
              <w:t>Έτος</w:t>
            </w:r>
          </w:p>
        </w:tc>
        <w:tc>
          <w:tcPr>
            <w:tcW w:w="4404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D9423C" w14:textId="5212DF9C" w:rsidR="00793B17" w:rsidRPr="004A6A2B" w:rsidRDefault="00793B17" w:rsidP="002B6067">
            <w:pPr>
              <w:pStyle w:val="TableParagraph"/>
              <w:keepNext/>
              <w:jc w:val="center"/>
              <w:rPr>
                <w:lang w:eastAsia="el-GR"/>
              </w:rPr>
            </w:pPr>
            <w:r w:rsidRPr="004A6A2B">
              <w:rPr>
                <w:lang w:eastAsia="el-GR"/>
              </w:rPr>
              <w:t>Είδος Δικαιολογητικού</w:t>
            </w:r>
          </w:p>
        </w:tc>
      </w:tr>
      <w:tr w:rsidR="00793B17" w:rsidRPr="004A6A2B" w14:paraId="5B340548" w14:textId="77777777" w:rsidTr="0036597D">
        <w:trPr>
          <w:trHeight w:val="291"/>
        </w:trPr>
        <w:tc>
          <w:tcPr>
            <w:tcW w:w="596" w:type="pct"/>
            <w:vAlign w:val="center"/>
          </w:tcPr>
          <w:p w14:paraId="64A0DA8A" w14:textId="46365D8A" w:rsidR="00793B17" w:rsidRPr="00D87448" w:rsidRDefault="00D87448" w:rsidP="0036597D">
            <w:pPr>
              <w:pStyle w:val="Txt"/>
              <w:jc w:val="center"/>
              <w:rPr>
                <w:lang w:val="en-US" w:eastAsia="el-GR"/>
              </w:rPr>
            </w:pPr>
            <w:r>
              <w:rPr>
                <w:lang w:val="en-US" w:eastAsia="el-GR"/>
              </w:rPr>
              <w:t>202…</w:t>
            </w:r>
          </w:p>
        </w:tc>
        <w:tc>
          <w:tcPr>
            <w:tcW w:w="4404" w:type="pct"/>
            <w:vAlign w:val="center"/>
          </w:tcPr>
          <w:p w14:paraId="09ECC451" w14:textId="7055B2F3" w:rsidR="00793B17" w:rsidRPr="004A6A2B" w:rsidRDefault="00793B17" w:rsidP="002B6067">
            <w:pPr>
              <w:pStyle w:val="Txt"/>
              <w:rPr>
                <w:lang w:eastAsia="el-GR"/>
              </w:rPr>
            </w:pPr>
          </w:p>
        </w:tc>
      </w:tr>
      <w:tr w:rsidR="00C56BE7" w:rsidRPr="004A6A2B" w14:paraId="64736C79" w14:textId="77777777" w:rsidTr="0036597D">
        <w:trPr>
          <w:trHeight w:val="291"/>
        </w:trPr>
        <w:tc>
          <w:tcPr>
            <w:tcW w:w="596" w:type="pct"/>
            <w:vAlign w:val="center"/>
          </w:tcPr>
          <w:p w14:paraId="3BECE886" w14:textId="12C9AA12" w:rsidR="00C56BE7" w:rsidRPr="00D87448" w:rsidRDefault="00D87448" w:rsidP="0036597D">
            <w:pPr>
              <w:pStyle w:val="Txt"/>
              <w:jc w:val="center"/>
              <w:rPr>
                <w:lang w:val="en-US" w:eastAsia="el-GR"/>
              </w:rPr>
            </w:pPr>
            <w:r>
              <w:rPr>
                <w:lang w:val="en-US" w:eastAsia="el-GR"/>
              </w:rPr>
              <w:t>202…</w:t>
            </w:r>
          </w:p>
        </w:tc>
        <w:tc>
          <w:tcPr>
            <w:tcW w:w="4404" w:type="pct"/>
            <w:vAlign w:val="center"/>
          </w:tcPr>
          <w:p w14:paraId="0AA12E21" w14:textId="15201FDA" w:rsidR="00C56BE7" w:rsidRPr="004A6A2B" w:rsidRDefault="00C56BE7" w:rsidP="002B6067">
            <w:pPr>
              <w:pStyle w:val="Txt"/>
              <w:rPr>
                <w:lang w:eastAsia="el-GR"/>
              </w:rPr>
            </w:pPr>
          </w:p>
        </w:tc>
      </w:tr>
      <w:tr w:rsidR="00C56BE7" w:rsidRPr="004A6A2B" w14:paraId="520E50C5" w14:textId="77777777" w:rsidTr="0036597D">
        <w:trPr>
          <w:trHeight w:val="291"/>
        </w:trPr>
        <w:tc>
          <w:tcPr>
            <w:tcW w:w="596" w:type="pct"/>
            <w:vAlign w:val="center"/>
          </w:tcPr>
          <w:p w14:paraId="23985455" w14:textId="61683EE4" w:rsidR="00C56BE7" w:rsidRPr="00D87448" w:rsidRDefault="00D87448" w:rsidP="0036597D">
            <w:pPr>
              <w:pStyle w:val="Txt"/>
              <w:jc w:val="center"/>
              <w:rPr>
                <w:lang w:val="en-US" w:eastAsia="el-GR"/>
              </w:rPr>
            </w:pPr>
            <w:r>
              <w:rPr>
                <w:lang w:val="en-US" w:eastAsia="el-GR"/>
              </w:rPr>
              <w:t>202...</w:t>
            </w:r>
          </w:p>
        </w:tc>
        <w:tc>
          <w:tcPr>
            <w:tcW w:w="4404" w:type="pct"/>
            <w:vAlign w:val="center"/>
          </w:tcPr>
          <w:p w14:paraId="25E80B82" w14:textId="245DB8E9" w:rsidR="00C56BE7" w:rsidRPr="004A6A2B" w:rsidRDefault="00C56BE7" w:rsidP="002B6067">
            <w:pPr>
              <w:pStyle w:val="Txt"/>
              <w:rPr>
                <w:lang w:eastAsia="el-GR"/>
              </w:rPr>
            </w:pPr>
          </w:p>
        </w:tc>
      </w:tr>
    </w:tbl>
    <w:p w14:paraId="47235E32" w14:textId="77777777" w:rsidR="00793B17" w:rsidRPr="004A6A2B" w:rsidRDefault="00793B17" w:rsidP="009C6B32">
      <w:pPr>
        <w:pStyle w:val="a7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45"/>
        <w:gridCol w:w="1656"/>
        <w:gridCol w:w="1656"/>
        <w:gridCol w:w="1656"/>
        <w:gridCol w:w="1656"/>
        <w:gridCol w:w="1656"/>
        <w:gridCol w:w="1656"/>
        <w:gridCol w:w="1656"/>
        <w:gridCol w:w="1656"/>
        <w:gridCol w:w="1656"/>
      </w:tblGrid>
      <w:tr w:rsidR="0067761E" w:rsidRPr="004A6A2B" w14:paraId="78BF2106" w14:textId="77777777" w:rsidTr="00350780">
        <w:tc>
          <w:tcPr>
            <w:tcW w:w="5000" w:type="pct"/>
            <w:gridSpan w:val="10"/>
            <w:vAlign w:val="center"/>
          </w:tcPr>
          <w:p w14:paraId="315DDB9F" w14:textId="32F28993" w:rsidR="0067761E" w:rsidRPr="004A6A2B" w:rsidRDefault="00476EDE" w:rsidP="000C3B22">
            <w:pPr>
              <w:pStyle w:val="22"/>
              <w:numPr>
                <w:ilvl w:val="1"/>
                <w:numId w:val="1"/>
              </w:numPr>
            </w:pPr>
            <w:r w:rsidRPr="004A6A2B">
              <w:t xml:space="preserve">ΠΡΟΗΓΟΥΜΕΝΗ ΣΥΜΜΕΤΟΧΗ / ΕΠΙΧΟΡΗΓΗΣΕΙΣ ΕΡΓΩΝ ΥΠΟΨΗΦΙΩΝ ΔΙΚΑΙΟΥΧΩΝ </w:t>
            </w:r>
            <w:r w:rsidR="0067761E" w:rsidRPr="004A6A2B">
              <w:t>(ή των εταίρων/μετόχων του σε περίπτωση εταιρειών) στο πλαίσιο ενωσιακών ή εθνικών ενισχύσεων*</w:t>
            </w:r>
          </w:p>
        </w:tc>
      </w:tr>
      <w:tr w:rsidR="00D70E63" w:rsidRPr="004A6A2B" w14:paraId="619AFBFB" w14:textId="77777777" w:rsidTr="00350780">
        <w:tc>
          <w:tcPr>
            <w:tcW w:w="17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2E135" w14:textId="784B7780" w:rsidR="00D70E63" w:rsidRPr="004A6A2B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  <w:lang w:eastAsia="el-GR"/>
              </w:rPr>
            </w:pPr>
            <w:r w:rsidRPr="004A6A2B">
              <w:rPr>
                <w:sz w:val="20"/>
                <w:szCs w:val="20"/>
              </w:rPr>
              <w:t>Α/Α</w:t>
            </w:r>
          </w:p>
        </w:tc>
        <w:tc>
          <w:tcPr>
            <w:tcW w:w="53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7A036E" w14:textId="5655010E" w:rsidR="00D70E63" w:rsidRPr="00D70E63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D70E63">
              <w:rPr>
                <w:sz w:val="20"/>
                <w:szCs w:val="20"/>
              </w:rPr>
              <w:t>Πρόγραμμα</w:t>
            </w:r>
          </w:p>
        </w:tc>
        <w:tc>
          <w:tcPr>
            <w:tcW w:w="53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3C9CAF" w14:textId="70726F5D" w:rsidR="00D70E63" w:rsidRPr="00D70E63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D70E63">
              <w:rPr>
                <w:sz w:val="20"/>
                <w:szCs w:val="20"/>
              </w:rPr>
              <w:t>Φορέας Έγκρισης</w:t>
            </w:r>
          </w:p>
        </w:tc>
        <w:tc>
          <w:tcPr>
            <w:tcW w:w="53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F963BA" w14:textId="0730F90B" w:rsidR="00D70E63" w:rsidRPr="00D70E63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D70E63">
              <w:rPr>
                <w:sz w:val="20"/>
                <w:szCs w:val="20"/>
              </w:rPr>
              <w:t xml:space="preserve">Αριθμός Πρωτοκόλλου – </w:t>
            </w:r>
            <w:proofErr w:type="spellStart"/>
            <w:r w:rsidRPr="00D70E63">
              <w:rPr>
                <w:sz w:val="20"/>
                <w:szCs w:val="20"/>
              </w:rPr>
              <w:t>Ημ</w:t>
            </w:r>
            <w:proofErr w:type="spellEnd"/>
            <w:r w:rsidRPr="00D70E63">
              <w:rPr>
                <w:sz w:val="20"/>
                <w:szCs w:val="20"/>
              </w:rPr>
              <w:t>/νια Έγκρισης</w:t>
            </w:r>
          </w:p>
        </w:tc>
        <w:tc>
          <w:tcPr>
            <w:tcW w:w="53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669C2D" w14:textId="22FC5ED7" w:rsidR="00D70E63" w:rsidRPr="00D70E63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D70E63">
              <w:rPr>
                <w:sz w:val="20"/>
                <w:szCs w:val="20"/>
              </w:rPr>
              <w:t>ΑΦΜ</w:t>
            </w:r>
          </w:p>
        </w:tc>
        <w:tc>
          <w:tcPr>
            <w:tcW w:w="53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822FBC" w14:textId="14632A74" w:rsidR="00D70E63" w:rsidRPr="00D70E63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D70E63">
              <w:rPr>
                <w:sz w:val="20"/>
                <w:szCs w:val="20"/>
              </w:rPr>
              <w:t>Εγκεκριμένος Συνολικός Προϋπολογισμός (€)</w:t>
            </w:r>
          </w:p>
        </w:tc>
        <w:tc>
          <w:tcPr>
            <w:tcW w:w="53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6DFA6A" w14:textId="7CC5BAC5" w:rsidR="00D70E63" w:rsidRPr="00D70E63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D70E63">
              <w:rPr>
                <w:sz w:val="20"/>
                <w:szCs w:val="20"/>
              </w:rPr>
              <w:t>Εγκεκριμένη Επιχορήγηση (Δημόσια Δαπάνη) (€)</w:t>
            </w:r>
          </w:p>
        </w:tc>
        <w:tc>
          <w:tcPr>
            <w:tcW w:w="53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2C9A69" w14:textId="00E032D6" w:rsidR="00D70E63" w:rsidRPr="00D70E63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proofErr w:type="spellStart"/>
            <w:r w:rsidRPr="00D70E63">
              <w:rPr>
                <w:sz w:val="20"/>
                <w:szCs w:val="20"/>
              </w:rPr>
              <w:t>Ημ</w:t>
            </w:r>
            <w:proofErr w:type="spellEnd"/>
            <w:r w:rsidRPr="00D70E63">
              <w:rPr>
                <w:sz w:val="20"/>
                <w:szCs w:val="20"/>
              </w:rPr>
              <w:t>/νια Αποπληρωμής</w:t>
            </w:r>
          </w:p>
        </w:tc>
        <w:tc>
          <w:tcPr>
            <w:tcW w:w="53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2C892F" w14:textId="203AC388" w:rsidR="00D70E63" w:rsidRPr="00D70E63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D70E63">
              <w:rPr>
                <w:sz w:val="20"/>
                <w:szCs w:val="20"/>
              </w:rPr>
              <w:t>Σχέση με το Προτεινόμενο Έργο (**)</w:t>
            </w:r>
          </w:p>
        </w:tc>
        <w:tc>
          <w:tcPr>
            <w:tcW w:w="53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979E26" w14:textId="74F0499F" w:rsidR="00D70E63" w:rsidRPr="00D70E63" w:rsidRDefault="00D70E63" w:rsidP="00D70E6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D70E63">
              <w:rPr>
                <w:sz w:val="20"/>
                <w:szCs w:val="20"/>
              </w:rPr>
              <w:t>Εισπραχθείσα Επιχορήγηση  (€)</w:t>
            </w:r>
          </w:p>
        </w:tc>
      </w:tr>
      <w:tr w:rsidR="0067761E" w:rsidRPr="004A6A2B" w14:paraId="2F1D2593" w14:textId="77777777" w:rsidTr="00FD36BB">
        <w:tc>
          <w:tcPr>
            <w:tcW w:w="176" w:type="pct"/>
            <w:vAlign w:val="center"/>
          </w:tcPr>
          <w:p w14:paraId="11C1C6C5" w14:textId="1B5A7C9C" w:rsidR="0067761E" w:rsidRPr="004A6A2B" w:rsidRDefault="0067761E" w:rsidP="00B44489">
            <w:pPr>
              <w:pStyle w:val="a0"/>
            </w:pPr>
          </w:p>
        </w:tc>
        <w:tc>
          <w:tcPr>
            <w:tcW w:w="536" w:type="pct"/>
            <w:vAlign w:val="center"/>
          </w:tcPr>
          <w:p w14:paraId="50405A82" w14:textId="766B33E9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100411D8" w14:textId="6DFF4E49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60212AE0" w14:textId="51601480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51F32D56" w14:textId="3BF216C3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791F17CD" w14:textId="6A9D9F38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38E11254" w14:textId="153D4570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2D88E7EC" w14:textId="42DF8D51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7836268B" w14:textId="01B2C942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50718C38" w14:textId="006A1BA2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</w:tr>
      <w:tr w:rsidR="0067761E" w:rsidRPr="004A6A2B" w14:paraId="61A89166" w14:textId="77777777" w:rsidTr="00FD36BB">
        <w:tc>
          <w:tcPr>
            <w:tcW w:w="176" w:type="pct"/>
            <w:vAlign w:val="center"/>
          </w:tcPr>
          <w:p w14:paraId="0C373B18" w14:textId="14723C17" w:rsidR="0067761E" w:rsidRPr="004A6A2B" w:rsidRDefault="0067761E" w:rsidP="00B44489">
            <w:pPr>
              <w:pStyle w:val="a0"/>
            </w:pPr>
          </w:p>
        </w:tc>
        <w:tc>
          <w:tcPr>
            <w:tcW w:w="536" w:type="pct"/>
            <w:vAlign w:val="center"/>
          </w:tcPr>
          <w:p w14:paraId="6C98D207" w14:textId="1ABEE69B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6BE911B3" w14:textId="007EC7AD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2FB1112C" w14:textId="5917C8CA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3DE2AE28" w14:textId="6928B0E9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3C401557" w14:textId="586300F6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017F7829" w14:textId="7190BB01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1231704C" w14:textId="30316231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0DADDE51" w14:textId="4542D6A5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62368C13" w14:textId="09B37958" w:rsidR="0067761E" w:rsidRPr="004A6A2B" w:rsidRDefault="0067761E" w:rsidP="002B6067">
            <w:pPr>
              <w:pStyle w:val="Txt"/>
              <w:rPr>
                <w:lang w:eastAsia="el-GR"/>
              </w:rPr>
            </w:pPr>
          </w:p>
        </w:tc>
      </w:tr>
      <w:tr w:rsidR="006B3D9C" w:rsidRPr="004A6A2B" w14:paraId="07363CF1" w14:textId="77777777" w:rsidTr="00FD36BB">
        <w:tc>
          <w:tcPr>
            <w:tcW w:w="176" w:type="pct"/>
            <w:vAlign w:val="center"/>
          </w:tcPr>
          <w:p w14:paraId="1ADEEC25" w14:textId="3B8CA6CD" w:rsidR="006B3D9C" w:rsidRPr="004A6A2B" w:rsidRDefault="006B3D9C" w:rsidP="00B44489">
            <w:pPr>
              <w:pStyle w:val="a0"/>
            </w:pPr>
          </w:p>
        </w:tc>
        <w:tc>
          <w:tcPr>
            <w:tcW w:w="536" w:type="pct"/>
            <w:vAlign w:val="center"/>
          </w:tcPr>
          <w:p w14:paraId="47DC68AF" w14:textId="41E38367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58B8F3CD" w14:textId="04EAE1C2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2E0BDC89" w14:textId="1CD3D04D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7516051B" w14:textId="344381B5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68CEC974" w14:textId="436FD4CC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60134FAA" w14:textId="20645078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5FE41582" w14:textId="0F1B2B99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4C19F385" w14:textId="5810946E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1AA0003F" w14:textId="28A188FA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</w:tr>
      <w:tr w:rsidR="006B3D9C" w:rsidRPr="004A6A2B" w14:paraId="4421889A" w14:textId="77777777" w:rsidTr="00FD36BB">
        <w:tc>
          <w:tcPr>
            <w:tcW w:w="176" w:type="pct"/>
            <w:vAlign w:val="center"/>
          </w:tcPr>
          <w:p w14:paraId="46CCAB0A" w14:textId="4FEB8D5C" w:rsidR="006B3D9C" w:rsidRPr="004A6A2B" w:rsidRDefault="006B3D9C" w:rsidP="00B44489">
            <w:pPr>
              <w:pStyle w:val="a0"/>
            </w:pPr>
          </w:p>
        </w:tc>
        <w:tc>
          <w:tcPr>
            <w:tcW w:w="536" w:type="pct"/>
            <w:vAlign w:val="center"/>
          </w:tcPr>
          <w:p w14:paraId="04EA412C" w14:textId="7298F0AB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773315D2" w14:textId="799F62A9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727B23FC" w14:textId="476144F6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34CA6F08" w14:textId="50B19300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55125BEC" w14:textId="1964F256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3C5D5AA8" w14:textId="5507701D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646BA46A" w14:textId="50D34B95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108F57FE" w14:textId="16D6FDCC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662F6AD0" w14:textId="5034DB89" w:rsidR="006B3D9C" w:rsidRPr="004A6A2B" w:rsidRDefault="006B3D9C" w:rsidP="002B6067">
            <w:pPr>
              <w:pStyle w:val="Txt"/>
              <w:rPr>
                <w:lang w:eastAsia="el-GR"/>
              </w:rPr>
            </w:pPr>
          </w:p>
        </w:tc>
      </w:tr>
      <w:tr w:rsidR="00FD36BB" w:rsidRPr="004A6A2B" w14:paraId="192628DF" w14:textId="77777777" w:rsidTr="00FD36BB">
        <w:tc>
          <w:tcPr>
            <w:tcW w:w="176" w:type="pct"/>
            <w:vAlign w:val="center"/>
          </w:tcPr>
          <w:p w14:paraId="6D9FC6A3" w14:textId="77777777" w:rsidR="00FD36BB" w:rsidRPr="004A6A2B" w:rsidRDefault="00FD36BB" w:rsidP="00B44489">
            <w:pPr>
              <w:pStyle w:val="a0"/>
            </w:pPr>
          </w:p>
        </w:tc>
        <w:tc>
          <w:tcPr>
            <w:tcW w:w="536" w:type="pct"/>
            <w:vAlign w:val="center"/>
          </w:tcPr>
          <w:p w14:paraId="259451D4" w14:textId="77777777" w:rsidR="00FD36BB" w:rsidRPr="004A6A2B" w:rsidRDefault="00FD36BB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4613FA2C" w14:textId="77777777" w:rsidR="00FD36BB" w:rsidRPr="004A6A2B" w:rsidRDefault="00FD36BB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077140C1" w14:textId="77777777" w:rsidR="00FD36BB" w:rsidRPr="004A6A2B" w:rsidRDefault="00FD36BB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1ECDECA1" w14:textId="77777777" w:rsidR="00FD36BB" w:rsidRPr="004A6A2B" w:rsidRDefault="00FD36BB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5CFB9F06" w14:textId="77777777" w:rsidR="00FD36BB" w:rsidRPr="004A6A2B" w:rsidRDefault="00FD36BB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3C108E69" w14:textId="77777777" w:rsidR="00FD36BB" w:rsidRPr="004A6A2B" w:rsidRDefault="00FD36BB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623414D4" w14:textId="77777777" w:rsidR="00FD36BB" w:rsidRPr="004A6A2B" w:rsidRDefault="00FD36BB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030FFC2F" w14:textId="77777777" w:rsidR="00FD36BB" w:rsidRPr="004A6A2B" w:rsidRDefault="00FD36BB" w:rsidP="002B6067">
            <w:pPr>
              <w:pStyle w:val="Txt"/>
              <w:rPr>
                <w:lang w:eastAsia="el-GR"/>
              </w:rPr>
            </w:pPr>
          </w:p>
        </w:tc>
        <w:tc>
          <w:tcPr>
            <w:tcW w:w="536" w:type="pct"/>
            <w:vAlign w:val="center"/>
          </w:tcPr>
          <w:p w14:paraId="174A5185" w14:textId="77777777" w:rsidR="00FD36BB" w:rsidRPr="004A6A2B" w:rsidRDefault="00FD36BB" w:rsidP="002B6067">
            <w:pPr>
              <w:pStyle w:val="Txt"/>
              <w:rPr>
                <w:lang w:eastAsia="el-GR"/>
              </w:rPr>
            </w:pPr>
          </w:p>
        </w:tc>
      </w:tr>
      <w:tr w:rsidR="006B3D9C" w:rsidRPr="004A6A2B" w14:paraId="268DA57A" w14:textId="77777777" w:rsidTr="00FD36BB">
        <w:tc>
          <w:tcPr>
            <w:tcW w:w="5000" w:type="pct"/>
            <w:gridSpan w:val="10"/>
            <w:shd w:val="clear" w:color="auto" w:fill="FAECF8"/>
            <w:vAlign w:val="center"/>
          </w:tcPr>
          <w:p w14:paraId="3D7625B1" w14:textId="29164FCD" w:rsidR="006B3D9C" w:rsidRPr="004A6A2B" w:rsidRDefault="006B3D9C" w:rsidP="002B6067">
            <w:pPr>
              <w:pStyle w:val="TableParagraph"/>
              <w:keepNext/>
              <w:ind w:left="323" w:hanging="323"/>
            </w:pPr>
            <w:r w:rsidRPr="004A6A2B">
              <w:t xml:space="preserve">(*) </w:t>
            </w:r>
            <w:r w:rsidRPr="004A6A2B">
              <w:tab/>
              <w:t>Συμπληρώνεται τόσο για την ίδια την εταιρεία όσο και για τους εταίρους/μετόχους της. Στην περίπτωση συνεταιρισμού υποψήφιου δικαιούχου συμπληρώνεται μόνο για το συνεταιρισμό και όχι για τα μέλη του.</w:t>
            </w:r>
          </w:p>
          <w:p w14:paraId="6A8FB7DE" w14:textId="17A65576" w:rsidR="006B3D9C" w:rsidRPr="004A6A2B" w:rsidRDefault="006B3D9C" w:rsidP="002B6067">
            <w:pPr>
              <w:pStyle w:val="TableParagraph"/>
              <w:keepNext/>
              <w:rPr>
                <w:lang w:eastAsia="el-GR"/>
              </w:rPr>
            </w:pPr>
            <w:r w:rsidRPr="004A6A2B">
              <w:t>(**) Στη στήλη αναφέρεται η σχέση με το προτεινόμενο έργο (ίδιο ή συμπληρωματικό φυσικό αντικείμενο)</w:t>
            </w:r>
          </w:p>
        </w:tc>
      </w:tr>
    </w:tbl>
    <w:p w14:paraId="48E09CFB" w14:textId="77777777" w:rsidR="00B72ABB" w:rsidRPr="004A6A2B" w:rsidRDefault="00B72ABB" w:rsidP="008B64B8">
      <w:pPr>
        <w:rPr>
          <w:lang w:eastAsia="el-GR"/>
        </w:rPr>
      </w:pPr>
    </w:p>
    <w:p w14:paraId="6B39FBD7" w14:textId="77777777" w:rsidR="008B64B8" w:rsidRPr="004A6A2B" w:rsidRDefault="008B64B8" w:rsidP="004C59ED">
      <w:pPr>
        <w:rPr>
          <w:lang w:eastAsia="el-GR"/>
        </w:rPr>
      </w:pPr>
    </w:p>
    <w:p w14:paraId="500A3EFC" w14:textId="77777777" w:rsidR="008B64B8" w:rsidRPr="004A6A2B" w:rsidRDefault="008B64B8" w:rsidP="004C59ED">
      <w:pPr>
        <w:rPr>
          <w:lang w:eastAsia="el-GR"/>
        </w:rPr>
        <w:sectPr w:rsidR="008B64B8" w:rsidRPr="004A6A2B" w:rsidSect="001A0C02">
          <w:pgSz w:w="16838" w:h="11906" w:orient="landscape" w:code="9"/>
          <w:pgMar w:top="1418" w:right="680" w:bottom="851" w:left="709" w:header="720" w:footer="720" w:gutter="0"/>
          <w:cols w:space="720"/>
          <w:docGrid w:linePitch="299"/>
        </w:sectPr>
      </w:pPr>
    </w:p>
    <w:p w14:paraId="6AED2711" w14:textId="341E53C1" w:rsidR="0067761E" w:rsidRPr="004A6A2B" w:rsidRDefault="00B72ABB" w:rsidP="00B72ABB">
      <w:pPr>
        <w:pStyle w:val="1"/>
        <w:rPr>
          <w:lang w:eastAsia="el-GR"/>
        </w:rPr>
      </w:pPr>
      <w:r w:rsidRPr="004A6A2B">
        <w:rPr>
          <w:lang w:eastAsia="el-GR"/>
        </w:rPr>
        <w:t>ΦΥΣΙΚΟ ΑΝΤΙΚΕΙΜΕΝΟ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37"/>
      </w:tblGrid>
      <w:tr w:rsidR="00B72ABB" w:rsidRPr="004A6A2B" w14:paraId="0547E91C" w14:textId="77777777" w:rsidTr="00FD36BB">
        <w:trPr>
          <w:trHeight w:val="20"/>
        </w:trPr>
        <w:tc>
          <w:tcPr>
            <w:tcW w:w="5000" w:type="pct"/>
          </w:tcPr>
          <w:p w14:paraId="7A64BA31" w14:textId="03FFCCC9" w:rsidR="00B72ABB" w:rsidRPr="004A6A2B" w:rsidRDefault="00B72ABB" w:rsidP="002724CD">
            <w:pPr>
              <w:pStyle w:val="22"/>
              <w:keepNext w:val="0"/>
              <w:numPr>
                <w:ilvl w:val="1"/>
                <w:numId w:val="1"/>
              </w:numPr>
            </w:pPr>
            <w:r w:rsidRPr="004A6A2B">
              <w:t>ΣΤΟΙΧΕΙΑ ΦΥΣΙΚΟΥ ΑΝΤΙΚΕΙΜΕΝΟΥ ΠΡΑΞΗΣ</w:t>
            </w:r>
          </w:p>
        </w:tc>
      </w:tr>
      <w:tr w:rsidR="00B72ABB" w:rsidRPr="004A6A2B" w14:paraId="0382EDD9" w14:textId="77777777" w:rsidTr="00FD36BB">
        <w:trPr>
          <w:trHeight w:val="20"/>
        </w:trPr>
        <w:tc>
          <w:tcPr>
            <w:tcW w:w="5000" w:type="pct"/>
          </w:tcPr>
          <w:p w14:paraId="32C67BAA" w14:textId="350C3970" w:rsidR="00B72ABB" w:rsidRPr="004A6A2B" w:rsidRDefault="00B72ABB" w:rsidP="00350780">
            <w:pPr>
              <w:pStyle w:val="22"/>
              <w:ind w:left="607" w:hanging="607"/>
            </w:pPr>
            <w:r w:rsidRPr="004A6A2B">
              <w:t>Περιγραφή φυσικού αντικειμένου πράξης</w:t>
            </w:r>
          </w:p>
        </w:tc>
      </w:tr>
      <w:tr w:rsidR="00B72ABB" w:rsidRPr="004A6A2B" w14:paraId="004C086D" w14:textId="77777777" w:rsidTr="00FD36BB">
        <w:trPr>
          <w:trHeight w:val="20"/>
        </w:trPr>
        <w:tc>
          <w:tcPr>
            <w:tcW w:w="5000" w:type="pct"/>
          </w:tcPr>
          <w:p w14:paraId="6B92F849" w14:textId="72C68269" w:rsidR="00B72ABB" w:rsidRPr="004A6A2B" w:rsidRDefault="00B72ABB" w:rsidP="002724CD">
            <w:pPr>
              <w:pStyle w:val="afb"/>
              <w:keepNext w:val="0"/>
            </w:pPr>
            <w:r w:rsidRPr="004A6A2B">
              <w:t>(Αναφορά στα βασικά τεχνικά, λειτουργικά και λοιπά χαρακτηριστικά αυτής)</w:t>
            </w:r>
          </w:p>
        </w:tc>
      </w:tr>
      <w:tr w:rsidR="00B72ABB" w:rsidRPr="004A6A2B" w14:paraId="114388E4" w14:textId="77777777" w:rsidTr="00FD36BB">
        <w:trPr>
          <w:trHeight w:val="20"/>
        </w:trPr>
        <w:tc>
          <w:tcPr>
            <w:tcW w:w="5000" w:type="pct"/>
          </w:tcPr>
          <w:p w14:paraId="4D38A5F5" w14:textId="2A46FD24" w:rsidR="002724CD" w:rsidRPr="004A6A2B" w:rsidRDefault="002724CD" w:rsidP="002724CD">
            <w:pPr>
              <w:pStyle w:val="Txt"/>
              <w:keepNext w:val="0"/>
              <w:rPr>
                <w:lang w:eastAsia="el-GR"/>
              </w:rPr>
            </w:pPr>
          </w:p>
        </w:tc>
      </w:tr>
      <w:tr w:rsidR="00B72ABB" w:rsidRPr="004A6A2B" w14:paraId="19E83371" w14:textId="77777777" w:rsidTr="00FD36BB">
        <w:trPr>
          <w:trHeight w:val="20"/>
        </w:trPr>
        <w:tc>
          <w:tcPr>
            <w:tcW w:w="5000" w:type="pct"/>
          </w:tcPr>
          <w:p w14:paraId="7FEBF378" w14:textId="2F1772E5" w:rsidR="00B72ABB" w:rsidRPr="004A6A2B" w:rsidRDefault="00B72ABB" w:rsidP="00350780">
            <w:pPr>
              <w:pStyle w:val="22"/>
              <w:ind w:left="607" w:hanging="607"/>
            </w:pPr>
            <w:r w:rsidRPr="004A6A2B">
              <w:t xml:space="preserve">Περιγραφή και φωτογραφική απεικόνιση της υφιστάμενης κατάστασης  </w:t>
            </w:r>
          </w:p>
        </w:tc>
      </w:tr>
      <w:tr w:rsidR="00B72ABB" w:rsidRPr="004A6A2B" w14:paraId="7ABD1B05" w14:textId="77777777" w:rsidTr="00FD36BB">
        <w:trPr>
          <w:trHeight w:val="20"/>
        </w:trPr>
        <w:tc>
          <w:tcPr>
            <w:tcW w:w="5000" w:type="pct"/>
          </w:tcPr>
          <w:p w14:paraId="2C7AB6A1" w14:textId="24D5CB84" w:rsidR="00B72ABB" w:rsidRPr="004A6A2B" w:rsidRDefault="00B72ABB" w:rsidP="002724CD">
            <w:pPr>
              <w:pStyle w:val="afb"/>
              <w:keepLines/>
            </w:pPr>
            <w:r w:rsidRPr="004A6A2B">
              <w:t xml:space="preserve">(Αναφορά στα επισυναπτόμενα αρχεία και σύντομη περιγραφή, λαμβάνοντας υπόψη τις εξαιρέσεις της παρ. 1 του άρθρου 14Γ της υπ’ αριθ. </w:t>
            </w:r>
            <w:r w:rsidR="002405E1" w:rsidRPr="002405E1">
              <w:t>161876/22.06.2026 κοινής απόφασης</w:t>
            </w:r>
            <w:r w:rsidR="00001A9D" w:rsidRPr="002405E1">
              <w:t>)</w:t>
            </w:r>
          </w:p>
        </w:tc>
      </w:tr>
      <w:tr w:rsidR="00C36E7E" w:rsidRPr="004A6A2B" w14:paraId="25C71635" w14:textId="77777777" w:rsidTr="00FD36BB">
        <w:trPr>
          <w:trHeight w:val="20"/>
        </w:trPr>
        <w:tc>
          <w:tcPr>
            <w:tcW w:w="5000" w:type="pct"/>
          </w:tcPr>
          <w:p w14:paraId="6BA4A126" w14:textId="32C77E59" w:rsidR="00C36E7E" w:rsidRPr="004A6A2B" w:rsidRDefault="00C36E7E" w:rsidP="002724CD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B72ABB" w:rsidRPr="004A6A2B" w14:paraId="1BD58F0B" w14:textId="77777777" w:rsidTr="00FD36BB">
        <w:trPr>
          <w:trHeight w:val="20"/>
        </w:trPr>
        <w:tc>
          <w:tcPr>
            <w:tcW w:w="5000" w:type="pct"/>
          </w:tcPr>
          <w:p w14:paraId="43C29B88" w14:textId="7AA5D755" w:rsidR="00B72ABB" w:rsidRPr="004A6A2B" w:rsidRDefault="00B72ABB" w:rsidP="00350780">
            <w:pPr>
              <w:pStyle w:val="22"/>
              <w:ind w:left="607" w:hanging="607"/>
            </w:pPr>
            <w:r w:rsidRPr="004A6A2B">
              <w:t>Περιγραφή σκοπιμότητας προτεινόμενης πράξης</w:t>
            </w:r>
          </w:p>
        </w:tc>
      </w:tr>
      <w:tr w:rsidR="00B72ABB" w:rsidRPr="004A6A2B" w14:paraId="3BE23C9E" w14:textId="77777777" w:rsidTr="00FD36BB">
        <w:trPr>
          <w:trHeight w:val="20"/>
        </w:trPr>
        <w:tc>
          <w:tcPr>
            <w:tcW w:w="5000" w:type="pct"/>
          </w:tcPr>
          <w:p w14:paraId="6E5B33E1" w14:textId="050624AA" w:rsidR="00B72ABB" w:rsidRPr="004A6A2B" w:rsidRDefault="00B72ABB" w:rsidP="002724CD">
            <w:pPr>
              <w:pStyle w:val="afb"/>
              <w:keepLines/>
            </w:pPr>
            <w:r w:rsidRPr="004A6A2B">
              <w:t>(Περιγραφή της συσχέτισης της προτεινόμενης πράξης σύμφωνα με τους στόχους, τις προτεραιότητες και τις ανάγκες του τοπικού προγράμματος).</w:t>
            </w:r>
          </w:p>
        </w:tc>
      </w:tr>
      <w:tr w:rsidR="000978E9" w:rsidRPr="004A6A2B" w14:paraId="398795B4" w14:textId="77777777" w:rsidTr="00FD36BB">
        <w:trPr>
          <w:trHeight w:val="20"/>
        </w:trPr>
        <w:tc>
          <w:tcPr>
            <w:tcW w:w="5000" w:type="pct"/>
          </w:tcPr>
          <w:p w14:paraId="1DBB67BE" w14:textId="50FDC6FB" w:rsidR="000978E9" w:rsidRPr="004A6A2B" w:rsidRDefault="000978E9" w:rsidP="002724CD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10247F" w:rsidRPr="004A6A2B" w14:paraId="36D9B2D5" w14:textId="77777777" w:rsidTr="0010247F">
        <w:trPr>
          <w:trHeight w:val="20"/>
        </w:trPr>
        <w:tc>
          <w:tcPr>
            <w:tcW w:w="5000" w:type="pct"/>
          </w:tcPr>
          <w:p w14:paraId="605BA51A" w14:textId="57B13208" w:rsidR="0010247F" w:rsidRPr="0010247F" w:rsidRDefault="0010247F" w:rsidP="002724CD">
            <w:pPr>
              <w:pStyle w:val="22"/>
              <w:ind w:left="607" w:hanging="607"/>
            </w:pPr>
            <w:r w:rsidRPr="0010247F">
              <w:t>Περιγραφή αναγκαιότητας προτεινόμενης πράξης</w:t>
            </w:r>
          </w:p>
        </w:tc>
      </w:tr>
      <w:tr w:rsidR="0010247F" w:rsidRPr="004A6A2B" w14:paraId="36B6EB79" w14:textId="77777777" w:rsidTr="0010247F">
        <w:trPr>
          <w:trHeight w:val="20"/>
        </w:trPr>
        <w:tc>
          <w:tcPr>
            <w:tcW w:w="5000" w:type="pct"/>
          </w:tcPr>
          <w:p w14:paraId="58AE6DCB" w14:textId="62A28ACA" w:rsidR="0010247F" w:rsidRPr="004A6A2B" w:rsidRDefault="0010247F" w:rsidP="002724CD">
            <w:pPr>
              <w:pStyle w:val="afb"/>
              <w:keepLines/>
            </w:pPr>
            <w:r w:rsidRPr="0010247F">
              <w:t>(Σύντομη αναφορά της ανάγκης του τοπικού προγράμματος που καλύπτεται με την προτεινόμενη πράξη και εάν υπάρχει παρόμοια υπηρεσία / υποδομή στην Τοπική / Δημοτική Κοινότητα)</w:t>
            </w:r>
          </w:p>
        </w:tc>
      </w:tr>
      <w:tr w:rsidR="0010247F" w:rsidRPr="004A6A2B" w14:paraId="428BF80B" w14:textId="77777777" w:rsidTr="00FD36BB">
        <w:trPr>
          <w:trHeight w:val="20"/>
        </w:trPr>
        <w:tc>
          <w:tcPr>
            <w:tcW w:w="5000" w:type="pct"/>
          </w:tcPr>
          <w:p w14:paraId="63836379" w14:textId="1B2AB8BC" w:rsidR="0010247F" w:rsidRPr="004A6A2B" w:rsidRDefault="0010247F" w:rsidP="002724CD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B72ABB" w:rsidRPr="004A6A2B" w14:paraId="3338127D" w14:textId="77777777" w:rsidTr="00FD36BB">
        <w:trPr>
          <w:trHeight w:val="20"/>
        </w:trPr>
        <w:tc>
          <w:tcPr>
            <w:tcW w:w="5000" w:type="pct"/>
          </w:tcPr>
          <w:p w14:paraId="713C593B" w14:textId="66AAF35D" w:rsidR="00B72ABB" w:rsidRPr="004A6A2B" w:rsidRDefault="00B72ABB" w:rsidP="002724CD">
            <w:pPr>
              <w:pStyle w:val="22"/>
              <w:ind w:left="607" w:hanging="607"/>
            </w:pPr>
            <w:r w:rsidRPr="004A6A2B">
              <w:t xml:space="preserve">Καινοτόμος χαρακτήρας της πρότασης/ χρήση καινοτομίας και νέων τεχνολογιών (μονάδες μεταποίησης και βιοτεχνικές μονάδες) </w:t>
            </w:r>
          </w:p>
        </w:tc>
      </w:tr>
      <w:tr w:rsidR="00B72ABB" w:rsidRPr="004A6A2B" w14:paraId="2C8853C1" w14:textId="77777777" w:rsidTr="00FD36BB">
        <w:trPr>
          <w:trHeight w:val="20"/>
        </w:trPr>
        <w:tc>
          <w:tcPr>
            <w:tcW w:w="5000" w:type="pct"/>
          </w:tcPr>
          <w:p w14:paraId="092A082D" w14:textId="4969CBA6" w:rsidR="00B72ABB" w:rsidRPr="004A6A2B" w:rsidRDefault="0010247F" w:rsidP="002724CD">
            <w:pPr>
              <w:pStyle w:val="afb"/>
              <w:keepLines/>
            </w:pPr>
            <w:r w:rsidRPr="002724CD">
              <w:rPr>
                <w:sz w:val="20"/>
                <w:szCs w:val="20"/>
              </w:rPr>
              <w:t xml:space="preserve">(Ιδιαίτερη αναφορά πρέπει να γίνει εάν </w:t>
            </w:r>
            <w:r w:rsidRPr="002724CD">
              <w:rPr>
                <w:b/>
                <w:bCs/>
                <w:sz w:val="20"/>
                <w:szCs w:val="20"/>
              </w:rPr>
              <w:t>α)</w:t>
            </w:r>
            <w:r w:rsidRPr="002724CD">
              <w:rPr>
                <w:sz w:val="20"/>
                <w:szCs w:val="20"/>
              </w:rPr>
              <w:t xml:space="preserve"> η καινοτομία αφορά το προϊόν ή </w:t>
            </w:r>
            <w:r w:rsidRPr="002724CD">
              <w:rPr>
                <w:b/>
                <w:bCs/>
                <w:sz w:val="20"/>
                <w:szCs w:val="20"/>
              </w:rPr>
              <w:t>β)</w:t>
            </w:r>
            <w:r w:rsidRPr="002724CD">
              <w:rPr>
                <w:sz w:val="20"/>
                <w:szCs w:val="20"/>
              </w:rPr>
              <w:t xml:space="preserve"> η παραγωγική διαδικασία στο σύνολό της χαρακτηρίζεται ως νέα ή προηγμένη/ αφορά σε χρήση συστημάτων αυτοματισμού-ελέγχου-καταγραφής δεδομένων στην παραγωγική διαδικασία ή </w:t>
            </w:r>
            <w:r w:rsidRPr="002724CD">
              <w:rPr>
                <w:b/>
                <w:bCs/>
                <w:sz w:val="20"/>
                <w:szCs w:val="20"/>
              </w:rPr>
              <w:t>γ)</w:t>
            </w:r>
            <w:r w:rsidRPr="002724CD">
              <w:rPr>
                <w:sz w:val="20"/>
                <w:szCs w:val="20"/>
              </w:rPr>
              <w:t xml:space="preserve"> η συσκευασία και η παρουσίαση των προϊόντων είναι νέα / προηγμένη / γίνεται εισαγωγή μιας σημαντικά βελτιωμένης διαδικασίας παραγωγής για τη συγκεκριμένη επιχείρηση, το αποτέλεσμα της οποίας είναι σημαντικό σε σχέση με τον όγκο παραγωγής της, την ποιότητα των προϊόντων ή το κόστος παραγωγής της)</w:t>
            </w:r>
          </w:p>
        </w:tc>
      </w:tr>
      <w:tr w:rsidR="000978E9" w:rsidRPr="004A6A2B" w14:paraId="710941E2" w14:textId="77777777" w:rsidTr="00FD36BB">
        <w:trPr>
          <w:trHeight w:val="20"/>
        </w:trPr>
        <w:tc>
          <w:tcPr>
            <w:tcW w:w="5000" w:type="pct"/>
          </w:tcPr>
          <w:p w14:paraId="1BFDC207" w14:textId="1382C776" w:rsidR="000978E9" w:rsidRPr="004A6A2B" w:rsidRDefault="000978E9" w:rsidP="002724CD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10247F" w:rsidRPr="004A6A2B" w14:paraId="32317484" w14:textId="77777777" w:rsidTr="00FD36BB">
        <w:trPr>
          <w:trHeight w:val="20"/>
        </w:trPr>
        <w:tc>
          <w:tcPr>
            <w:tcW w:w="5000" w:type="pct"/>
          </w:tcPr>
          <w:p w14:paraId="29C97F9D" w14:textId="5C7850E3" w:rsidR="0010247F" w:rsidRPr="004A6A2B" w:rsidRDefault="0010247F" w:rsidP="002724CD">
            <w:pPr>
              <w:pStyle w:val="22"/>
              <w:ind w:left="607" w:hanging="607"/>
            </w:pPr>
            <w:r w:rsidRPr="0010247F">
              <w:t>Καινοτόμος  χαρακτήρας της πρότασης/ Χρήση καινοτομίας και νέων τεχνολογιών (τουρισμός / υπηρεσίες)</w:t>
            </w:r>
          </w:p>
        </w:tc>
      </w:tr>
      <w:tr w:rsidR="0010247F" w:rsidRPr="0010247F" w14:paraId="0DAF9569" w14:textId="77777777" w:rsidTr="00FD36BB">
        <w:trPr>
          <w:trHeight w:val="20"/>
        </w:trPr>
        <w:tc>
          <w:tcPr>
            <w:tcW w:w="5000" w:type="pct"/>
          </w:tcPr>
          <w:p w14:paraId="42CEAC2A" w14:textId="0A247FE3" w:rsidR="0010247F" w:rsidRPr="004A6A2B" w:rsidRDefault="0010247F" w:rsidP="002724CD">
            <w:pPr>
              <w:pStyle w:val="afb"/>
              <w:keepLines/>
            </w:pPr>
            <w:r w:rsidRPr="0010247F">
              <w:t>(Περιγραφή του είδους καινοτομίας με ιδιαίτερη αναφορά εάν η πράξη αφορά σε οργανωτική καινοτομία ή σε καινοτομία στο προϊόν ή στην διαχείριση και λειτουργία της επιχείρησης)</w:t>
            </w:r>
          </w:p>
        </w:tc>
      </w:tr>
      <w:tr w:rsidR="0010247F" w:rsidRPr="0010247F" w14:paraId="4B2136EC" w14:textId="77777777" w:rsidTr="00FD36BB">
        <w:trPr>
          <w:trHeight w:val="20"/>
        </w:trPr>
        <w:tc>
          <w:tcPr>
            <w:tcW w:w="5000" w:type="pct"/>
          </w:tcPr>
          <w:p w14:paraId="5D596FC1" w14:textId="2329BEA0" w:rsidR="0010247F" w:rsidRPr="004A6A2B" w:rsidRDefault="0010247F" w:rsidP="002724CD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B72ABB" w:rsidRPr="004A6A2B" w14:paraId="36595966" w14:textId="77777777" w:rsidTr="00FD36BB">
        <w:trPr>
          <w:trHeight w:val="20"/>
        </w:trPr>
        <w:tc>
          <w:tcPr>
            <w:tcW w:w="5000" w:type="pct"/>
          </w:tcPr>
          <w:p w14:paraId="0501EFCE" w14:textId="1FF4FF31" w:rsidR="00B72ABB" w:rsidRPr="004A6A2B" w:rsidRDefault="00B72ABB" w:rsidP="002724CD">
            <w:pPr>
              <w:pStyle w:val="22"/>
              <w:ind w:left="607" w:hanging="607"/>
            </w:pPr>
            <w:r w:rsidRPr="004A6A2B">
              <w:t xml:space="preserve">Αιτιολόγηση της συμβολής της προτεινόμενης πράξης στη επίτευξη των ειδικών στόχων και δεικτών αποτελέσματος του </w:t>
            </w:r>
            <w:proofErr w:type="spellStart"/>
            <w:r w:rsidRPr="004A6A2B">
              <w:t>ΣΣ</w:t>
            </w:r>
            <w:proofErr w:type="spellEnd"/>
            <w:r w:rsidRPr="004A6A2B">
              <w:t xml:space="preserve"> ΚΑΠ, όπως αναφέρονται στην πρόσκληση</w:t>
            </w:r>
          </w:p>
        </w:tc>
      </w:tr>
      <w:tr w:rsidR="00B72ABB" w:rsidRPr="004A6A2B" w14:paraId="2AC56413" w14:textId="77777777" w:rsidTr="00FD36BB">
        <w:trPr>
          <w:trHeight w:val="20"/>
        </w:trPr>
        <w:tc>
          <w:tcPr>
            <w:tcW w:w="5000" w:type="pct"/>
          </w:tcPr>
          <w:p w14:paraId="1CC7744D" w14:textId="0035988B" w:rsidR="00B72ABB" w:rsidRPr="004A6A2B" w:rsidRDefault="00B72ABB" w:rsidP="002724CD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2724CD" w:rsidRPr="002724CD" w14:paraId="1DBE011A" w14:textId="77777777" w:rsidTr="00FD36BB">
        <w:trPr>
          <w:trHeight w:val="20"/>
        </w:trPr>
        <w:tc>
          <w:tcPr>
            <w:tcW w:w="5000" w:type="pct"/>
          </w:tcPr>
          <w:p w14:paraId="32631233" w14:textId="0658B763" w:rsidR="002724CD" w:rsidRPr="004A6A2B" w:rsidRDefault="002724CD" w:rsidP="002724CD">
            <w:pPr>
              <w:pStyle w:val="22"/>
              <w:ind w:left="607" w:hanging="607"/>
            </w:pPr>
            <w:r w:rsidRPr="002724CD">
              <w:t>Αιτιολόγηση της συσχέτισης της προτεινόμενης πράξης με την Έξυπνη Εξειδίκευση (</w:t>
            </w:r>
            <w:proofErr w:type="spellStart"/>
            <w:r w:rsidRPr="002724CD">
              <w:t>RIS</w:t>
            </w:r>
            <w:proofErr w:type="spellEnd"/>
            <w:r w:rsidRPr="002724CD">
              <w:t xml:space="preserve">) </w:t>
            </w:r>
          </w:p>
        </w:tc>
      </w:tr>
      <w:tr w:rsidR="002724CD" w:rsidRPr="004A6A2B" w14:paraId="71EDB326" w14:textId="77777777" w:rsidTr="00FD36BB">
        <w:trPr>
          <w:trHeight w:val="20"/>
        </w:trPr>
        <w:tc>
          <w:tcPr>
            <w:tcW w:w="5000" w:type="pct"/>
          </w:tcPr>
          <w:p w14:paraId="1B219213" w14:textId="7DB0BC52" w:rsidR="002724CD" w:rsidRPr="004A6A2B" w:rsidRDefault="002724CD" w:rsidP="002724CD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</w:tbl>
    <w:p w14:paraId="05EAE468" w14:textId="2C78903F" w:rsidR="00110C23" w:rsidRDefault="00110C23" w:rsidP="008B64B8"/>
    <w:p w14:paraId="284291A9" w14:textId="77777777" w:rsidR="00110C23" w:rsidRDefault="00110C23">
      <w:pPr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23"/>
        <w:gridCol w:w="709"/>
        <w:gridCol w:w="705"/>
      </w:tblGrid>
      <w:tr w:rsidR="00FD36BB" w:rsidRPr="004A6A2B" w14:paraId="698EAD88" w14:textId="77777777" w:rsidTr="00EC6CB7">
        <w:trPr>
          <w:trHeight w:val="20"/>
        </w:trPr>
        <w:tc>
          <w:tcPr>
            <w:tcW w:w="5000" w:type="pct"/>
            <w:gridSpan w:val="3"/>
          </w:tcPr>
          <w:p w14:paraId="0B161776" w14:textId="00E774DA" w:rsidR="00FD36BB" w:rsidRPr="004A6A2B" w:rsidRDefault="00FD36BB" w:rsidP="00FC0AF4">
            <w:pPr>
              <w:pStyle w:val="22"/>
              <w:keepNext w:val="0"/>
              <w:numPr>
                <w:ilvl w:val="1"/>
                <w:numId w:val="1"/>
              </w:numPr>
            </w:pPr>
            <w:r w:rsidRPr="004A6A2B">
              <w:br w:type="page"/>
              <w:t>ΛΟΙΠΑ ΣΤΟΙΧΕΙΑ ΕΠΕΝΔΥΤΙΚΟΥ ΣΧΕΔΙΟΥ - ΠΡΑΞΗΣ</w:t>
            </w:r>
          </w:p>
        </w:tc>
      </w:tr>
      <w:tr w:rsidR="00275BC4" w:rsidRPr="004A6A2B" w14:paraId="61859389" w14:textId="77777777" w:rsidTr="00EC6CB7">
        <w:trPr>
          <w:trHeight w:val="20"/>
        </w:trPr>
        <w:tc>
          <w:tcPr>
            <w:tcW w:w="4266" w:type="pct"/>
          </w:tcPr>
          <w:p w14:paraId="0BC5E1D8" w14:textId="77777777" w:rsidR="00275BC4" w:rsidRPr="004A6A2B" w:rsidRDefault="00275BC4" w:rsidP="00350780">
            <w:pPr>
              <w:pStyle w:val="22"/>
              <w:ind w:left="604" w:hanging="604"/>
            </w:pPr>
            <w:r w:rsidRPr="004A6A2B">
              <w:t>Εφαρμογή συστημάτων διαχείρισης και ποιοτικών σημάτων /προτύπων</w:t>
            </w:r>
          </w:p>
        </w:tc>
        <w:tc>
          <w:tcPr>
            <w:tcW w:w="368" w:type="pct"/>
            <w:tcBorders>
              <w:right w:val="single" w:sz="18" w:space="0" w:color="FFFFFF" w:themeColor="background1"/>
            </w:tcBorders>
            <w:vAlign w:val="center"/>
          </w:tcPr>
          <w:p w14:paraId="3C2884FC" w14:textId="0113D162" w:rsidR="00275BC4" w:rsidRPr="004A6A2B" w:rsidRDefault="00275BC4" w:rsidP="00FC0AF4">
            <w:pPr>
              <w:pStyle w:val="afc"/>
              <w:keepNext w:val="0"/>
              <w:keepLines/>
            </w:pPr>
            <w:r w:rsidRPr="004A6A2B">
              <w:t>ΝΑΙ</w:t>
            </w:r>
          </w:p>
        </w:tc>
        <w:tc>
          <w:tcPr>
            <w:tcW w:w="366" w:type="pct"/>
            <w:tcBorders>
              <w:left w:val="single" w:sz="18" w:space="0" w:color="FFFFFF" w:themeColor="background1"/>
            </w:tcBorders>
            <w:vAlign w:val="center"/>
          </w:tcPr>
          <w:p w14:paraId="314FE80A" w14:textId="705457F1" w:rsidR="00275BC4" w:rsidRPr="004A6A2B" w:rsidRDefault="00275BC4" w:rsidP="00FC0AF4">
            <w:pPr>
              <w:pStyle w:val="afc"/>
              <w:keepNext w:val="0"/>
              <w:keepLines/>
            </w:pPr>
            <w:r w:rsidRPr="004A6A2B">
              <w:t>ΟΧΙ</w:t>
            </w:r>
          </w:p>
        </w:tc>
      </w:tr>
      <w:tr w:rsidR="00275BC4" w:rsidRPr="004A6A2B" w14:paraId="4714BA37" w14:textId="77777777" w:rsidTr="0036597D">
        <w:trPr>
          <w:trHeight w:val="20"/>
        </w:trPr>
        <w:tc>
          <w:tcPr>
            <w:tcW w:w="4266" w:type="pct"/>
          </w:tcPr>
          <w:p w14:paraId="711BBDFE" w14:textId="448AE486" w:rsidR="00275BC4" w:rsidRPr="004A6A2B" w:rsidRDefault="00275BC4" w:rsidP="00FC0AF4">
            <w:pPr>
              <w:pStyle w:val="a7"/>
              <w:keepLines/>
            </w:pPr>
          </w:p>
        </w:tc>
        <w:tc>
          <w:tcPr>
            <w:tcW w:w="368" w:type="pct"/>
            <w:vAlign w:val="center"/>
          </w:tcPr>
          <w:p w14:paraId="412D6F46" w14:textId="516CEC4D" w:rsidR="00275BC4" w:rsidRPr="004A6A2B" w:rsidRDefault="00275BC4" w:rsidP="0036597D">
            <w:pPr>
              <w:pStyle w:val="Txt"/>
              <w:keepNext w:val="0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5C79C8AF" w14:textId="0ECFB55A" w:rsidR="00275BC4" w:rsidRPr="004A6A2B" w:rsidRDefault="00275BC4" w:rsidP="0036597D">
            <w:pPr>
              <w:pStyle w:val="Txt"/>
              <w:keepNext w:val="0"/>
              <w:keepLines/>
              <w:jc w:val="center"/>
              <w:rPr>
                <w:lang w:eastAsia="el-GR"/>
              </w:rPr>
            </w:pPr>
          </w:p>
        </w:tc>
      </w:tr>
      <w:tr w:rsidR="00275BC4" w:rsidRPr="004A6A2B" w14:paraId="18A2A0BC" w14:textId="77777777" w:rsidTr="00EC6CB7">
        <w:trPr>
          <w:trHeight w:val="20"/>
        </w:trPr>
        <w:tc>
          <w:tcPr>
            <w:tcW w:w="5000" w:type="pct"/>
            <w:gridSpan w:val="3"/>
          </w:tcPr>
          <w:p w14:paraId="66E274AB" w14:textId="1CDAD2E5" w:rsidR="00275BC4" w:rsidRPr="004A6A2B" w:rsidRDefault="00275BC4" w:rsidP="00FC0AF4">
            <w:pPr>
              <w:pStyle w:val="afb"/>
              <w:keepNext w:val="0"/>
              <w:keepLines/>
            </w:pPr>
            <w:r w:rsidRPr="004A6A2B">
              <w:t>(Τεκμηρίωση με αναφορά των προτεινόμενων συστημάτων)</w:t>
            </w:r>
          </w:p>
        </w:tc>
      </w:tr>
      <w:tr w:rsidR="00275BC4" w:rsidRPr="004A6A2B" w14:paraId="405CB9E1" w14:textId="77777777" w:rsidTr="00740C12">
        <w:trPr>
          <w:trHeight w:val="227"/>
        </w:trPr>
        <w:tc>
          <w:tcPr>
            <w:tcW w:w="5000" w:type="pct"/>
            <w:gridSpan w:val="3"/>
          </w:tcPr>
          <w:p w14:paraId="7ED4AF79" w14:textId="219A4C07" w:rsidR="00275BC4" w:rsidRPr="004A6A2B" w:rsidRDefault="00275BC4" w:rsidP="00FC0AF4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134093" w:rsidRPr="00134093" w14:paraId="13A4F6B2" w14:textId="77777777" w:rsidTr="00740C12">
        <w:trPr>
          <w:trHeight w:val="227"/>
        </w:trPr>
        <w:tc>
          <w:tcPr>
            <w:tcW w:w="5000" w:type="pct"/>
            <w:gridSpan w:val="3"/>
          </w:tcPr>
          <w:p w14:paraId="4F4B37B5" w14:textId="1ACD417D" w:rsidR="00134093" w:rsidRPr="004A6A2B" w:rsidRDefault="00134093" w:rsidP="00FC0AF4">
            <w:pPr>
              <w:pStyle w:val="22"/>
              <w:ind w:left="604" w:hanging="604"/>
            </w:pPr>
            <w:r w:rsidRPr="00134093">
              <w:t>Η πράξη αφορά σε κάποιον από τους ακόλουθους τομείς: μετάβασης στην ψηφιακή ή/και κυκλική οικονομία, βίο-οικονομία, βιώσιμη διατροφή, ενεργειακή μετάβαση (</w:t>
            </w:r>
            <w:r w:rsidRPr="00134093">
              <w:rPr>
                <w:lang w:val="en-US"/>
              </w:rPr>
              <w:t>zero</w:t>
            </w:r>
            <w:r w:rsidRPr="009D56E4">
              <w:t xml:space="preserve"> </w:t>
            </w:r>
            <w:r w:rsidRPr="00134093">
              <w:rPr>
                <w:lang w:val="en-US"/>
              </w:rPr>
              <w:t>carbon</w:t>
            </w:r>
            <w:r w:rsidRPr="009D56E4">
              <w:t xml:space="preserve"> </w:t>
            </w:r>
            <w:r w:rsidRPr="00134093">
              <w:rPr>
                <w:lang w:val="en-US"/>
              </w:rPr>
              <w:t>economy</w:t>
            </w:r>
            <w:r w:rsidRPr="00134093">
              <w:t>), διαχείριση υδάτων (</w:t>
            </w:r>
            <w:r w:rsidRPr="00134093">
              <w:rPr>
                <w:lang w:val="en-US"/>
              </w:rPr>
              <w:t>grey</w:t>
            </w:r>
            <w:r w:rsidRPr="009D56E4">
              <w:t xml:space="preserve"> </w:t>
            </w:r>
            <w:r w:rsidRPr="00134093">
              <w:rPr>
                <w:lang w:val="en-US"/>
              </w:rPr>
              <w:t>water</w:t>
            </w:r>
            <w:r w:rsidRPr="00134093">
              <w:t xml:space="preserve">), διαχείριση παραπροϊόντων / απορριμμάτων, συστήματα περιβαλλοντικής διαχείρισης (ΠΧ </w:t>
            </w:r>
            <w:r w:rsidRPr="00134093">
              <w:rPr>
                <w:lang w:val="en-US"/>
              </w:rPr>
              <w:t>ISO</w:t>
            </w:r>
            <w:r w:rsidRPr="009D56E4">
              <w:t xml:space="preserve"> 14000 </w:t>
            </w:r>
            <w:r w:rsidRPr="00134093">
              <w:rPr>
                <w:lang w:val="en-US"/>
              </w:rPr>
              <w:t>EMAS</w:t>
            </w:r>
            <w:r w:rsidRPr="00134093">
              <w:t>)</w:t>
            </w:r>
          </w:p>
        </w:tc>
      </w:tr>
      <w:tr w:rsidR="00134093" w:rsidRPr="004A6A2B" w14:paraId="342EFE4B" w14:textId="77777777" w:rsidTr="0006665F">
        <w:trPr>
          <w:trHeight w:val="20"/>
        </w:trPr>
        <w:tc>
          <w:tcPr>
            <w:tcW w:w="4266" w:type="pct"/>
          </w:tcPr>
          <w:p w14:paraId="755079A0" w14:textId="652242E3" w:rsidR="00134093" w:rsidRPr="004A6A2B" w:rsidRDefault="00134093" w:rsidP="00FC0AF4">
            <w:pPr>
              <w:pStyle w:val="a7"/>
              <w:keepNext/>
              <w:keepLines/>
            </w:pPr>
          </w:p>
        </w:tc>
        <w:tc>
          <w:tcPr>
            <w:tcW w:w="368" w:type="pct"/>
            <w:tcBorders>
              <w:right w:val="single" w:sz="18" w:space="0" w:color="FFFFFF" w:themeColor="background1"/>
            </w:tcBorders>
            <w:vAlign w:val="center"/>
          </w:tcPr>
          <w:p w14:paraId="2B56DA46" w14:textId="77777777" w:rsidR="00134093" w:rsidRPr="004A6A2B" w:rsidRDefault="00134093" w:rsidP="00FC0AF4">
            <w:pPr>
              <w:pStyle w:val="afc"/>
              <w:keepLines/>
              <w:rPr>
                <w:lang w:eastAsia="el-GR"/>
              </w:rPr>
            </w:pPr>
            <w:r w:rsidRPr="004A6A2B">
              <w:t>ΝΑΙ</w:t>
            </w:r>
          </w:p>
        </w:tc>
        <w:tc>
          <w:tcPr>
            <w:tcW w:w="366" w:type="pct"/>
            <w:tcBorders>
              <w:left w:val="single" w:sz="18" w:space="0" w:color="FFFFFF" w:themeColor="background1"/>
            </w:tcBorders>
            <w:vAlign w:val="center"/>
          </w:tcPr>
          <w:p w14:paraId="3E007FAE" w14:textId="77777777" w:rsidR="00134093" w:rsidRPr="004A6A2B" w:rsidRDefault="00134093" w:rsidP="00FC0AF4">
            <w:pPr>
              <w:pStyle w:val="afc"/>
              <w:keepLines/>
              <w:rPr>
                <w:lang w:eastAsia="el-GR"/>
              </w:rPr>
            </w:pPr>
            <w:r w:rsidRPr="004A6A2B">
              <w:t>ΟΧΙ</w:t>
            </w:r>
          </w:p>
        </w:tc>
      </w:tr>
      <w:tr w:rsidR="00134093" w:rsidRPr="004A6A2B" w14:paraId="476E41DC" w14:textId="77777777" w:rsidTr="0036597D">
        <w:trPr>
          <w:trHeight w:val="20"/>
        </w:trPr>
        <w:tc>
          <w:tcPr>
            <w:tcW w:w="4266" w:type="pct"/>
          </w:tcPr>
          <w:p w14:paraId="09DE530C" w14:textId="67E3A695" w:rsidR="00134093" w:rsidRPr="004A6A2B" w:rsidRDefault="00134093" w:rsidP="00FC0AF4">
            <w:pPr>
              <w:pStyle w:val="af7"/>
              <w:keepLines/>
              <w:jc w:val="right"/>
            </w:pPr>
            <w:r w:rsidRPr="00FB2FC3">
              <w:t>Η πράξη αφορά μετάβαση στην ψηφιακή οικονομία</w:t>
            </w:r>
          </w:p>
        </w:tc>
        <w:tc>
          <w:tcPr>
            <w:tcW w:w="368" w:type="pct"/>
            <w:vAlign w:val="center"/>
          </w:tcPr>
          <w:p w14:paraId="3124B7FF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68B373CC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134093" w:rsidRPr="004A6A2B" w14:paraId="75FA3753" w14:textId="77777777" w:rsidTr="0036597D">
        <w:trPr>
          <w:trHeight w:val="20"/>
        </w:trPr>
        <w:tc>
          <w:tcPr>
            <w:tcW w:w="4266" w:type="pct"/>
          </w:tcPr>
          <w:p w14:paraId="2F537DC9" w14:textId="237AA21C" w:rsidR="00134093" w:rsidRPr="004A6A2B" w:rsidRDefault="00134093" w:rsidP="00FC0AF4">
            <w:pPr>
              <w:pStyle w:val="af7"/>
              <w:keepLines/>
              <w:jc w:val="right"/>
            </w:pPr>
            <w:r w:rsidRPr="00FB2FC3">
              <w:t>Η πράξη αφορά μετάβαση στην κυκλική οικονομία</w:t>
            </w:r>
          </w:p>
        </w:tc>
        <w:tc>
          <w:tcPr>
            <w:tcW w:w="368" w:type="pct"/>
            <w:vAlign w:val="center"/>
          </w:tcPr>
          <w:p w14:paraId="310D641C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69C642B6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134093" w:rsidRPr="004A6A2B" w14:paraId="47895058" w14:textId="77777777" w:rsidTr="0036597D">
        <w:trPr>
          <w:trHeight w:val="20"/>
        </w:trPr>
        <w:tc>
          <w:tcPr>
            <w:tcW w:w="4266" w:type="pct"/>
          </w:tcPr>
          <w:p w14:paraId="40AE2408" w14:textId="32A9C8F1" w:rsidR="00134093" w:rsidRPr="004A6A2B" w:rsidRDefault="00134093" w:rsidP="00FC0AF4">
            <w:pPr>
              <w:pStyle w:val="af7"/>
              <w:keepLines/>
              <w:jc w:val="right"/>
            </w:pPr>
            <w:r w:rsidRPr="00FB2FC3">
              <w:t>Η πράξη αφορά βίο-οικονομία</w:t>
            </w:r>
          </w:p>
        </w:tc>
        <w:tc>
          <w:tcPr>
            <w:tcW w:w="368" w:type="pct"/>
            <w:vAlign w:val="center"/>
          </w:tcPr>
          <w:p w14:paraId="73A92E28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3C5C99E9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134093" w:rsidRPr="004A6A2B" w14:paraId="396915FE" w14:textId="77777777" w:rsidTr="0036597D">
        <w:trPr>
          <w:trHeight w:val="20"/>
        </w:trPr>
        <w:tc>
          <w:tcPr>
            <w:tcW w:w="4266" w:type="pct"/>
          </w:tcPr>
          <w:p w14:paraId="1F7C4032" w14:textId="368E84F1" w:rsidR="00134093" w:rsidRPr="004A6A2B" w:rsidRDefault="00134093" w:rsidP="00FC0AF4">
            <w:pPr>
              <w:pStyle w:val="af7"/>
              <w:keepLines/>
              <w:jc w:val="right"/>
            </w:pPr>
            <w:r w:rsidRPr="00FB2FC3">
              <w:t>Η πράξη αφορά βιώσιμη διατροφή</w:t>
            </w:r>
          </w:p>
        </w:tc>
        <w:tc>
          <w:tcPr>
            <w:tcW w:w="368" w:type="pct"/>
            <w:vAlign w:val="center"/>
          </w:tcPr>
          <w:p w14:paraId="7CB786B1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27B72DE9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134093" w:rsidRPr="004A6A2B" w14:paraId="5085FB21" w14:textId="77777777" w:rsidTr="0036597D">
        <w:trPr>
          <w:trHeight w:val="20"/>
        </w:trPr>
        <w:tc>
          <w:tcPr>
            <w:tcW w:w="4266" w:type="pct"/>
          </w:tcPr>
          <w:p w14:paraId="1C6ADA4B" w14:textId="148EDEA8" w:rsidR="00134093" w:rsidRPr="004A6A2B" w:rsidRDefault="00134093" w:rsidP="00FC0AF4">
            <w:pPr>
              <w:pStyle w:val="af7"/>
              <w:keepLines/>
              <w:jc w:val="right"/>
            </w:pPr>
            <w:r w:rsidRPr="00FB2FC3">
              <w:t xml:space="preserve">Η πράξη αφορά ενεργειακή μετάβαση σε </w:t>
            </w:r>
            <w:r w:rsidRPr="00134093">
              <w:rPr>
                <w:lang w:val="en-US"/>
              </w:rPr>
              <w:t>zero</w:t>
            </w:r>
            <w:r w:rsidRPr="009D56E4">
              <w:t xml:space="preserve"> </w:t>
            </w:r>
            <w:r w:rsidRPr="00134093">
              <w:rPr>
                <w:lang w:val="en-US"/>
              </w:rPr>
              <w:t>carbon</w:t>
            </w:r>
            <w:r w:rsidRPr="009D56E4">
              <w:t xml:space="preserve"> </w:t>
            </w:r>
            <w:r w:rsidRPr="00134093">
              <w:rPr>
                <w:lang w:val="en-US"/>
              </w:rPr>
              <w:t>economy</w:t>
            </w:r>
            <w:r w:rsidRPr="00FB2FC3">
              <w:t xml:space="preserve"> </w:t>
            </w:r>
          </w:p>
        </w:tc>
        <w:tc>
          <w:tcPr>
            <w:tcW w:w="368" w:type="pct"/>
            <w:vAlign w:val="center"/>
          </w:tcPr>
          <w:p w14:paraId="4A45439D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5E3FCC1A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134093" w:rsidRPr="004A6A2B" w14:paraId="76765726" w14:textId="77777777" w:rsidTr="0036597D">
        <w:trPr>
          <w:trHeight w:val="20"/>
        </w:trPr>
        <w:tc>
          <w:tcPr>
            <w:tcW w:w="4266" w:type="pct"/>
          </w:tcPr>
          <w:p w14:paraId="1B162E5D" w14:textId="480082FC" w:rsidR="00134093" w:rsidRPr="004A6A2B" w:rsidRDefault="00134093" w:rsidP="00FC0AF4">
            <w:pPr>
              <w:pStyle w:val="af7"/>
              <w:keepLines/>
              <w:jc w:val="right"/>
            </w:pPr>
            <w:r w:rsidRPr="00FB2FC3">
              <w:t>Η πράξη αφορά διαχείριση υδάτων (</w:t>
            </w:r>
            <w:r w:rsidRPr="00134093">
              <w:rPr>
                <w:lang w:val="en-US"/>
              </w:rPr>
              <w:t>grey</w:t>
            </w:r>
            <w:r w:rsidRPr="009D56E4">
              <w:t xml:space="preserve"> </w:t>
            </w:r>
            <w:r w:rsidRPr="00134093">
              <w:rPr>
                <w:lang w:val="en-US"/>
              </w:rPr>
              <w:t>water</w:t>
            </w:r>
            <w:r w:rsidRPr="00FB2FC3">
              <w:t>)</w:t>
            </w:r>
          </w:p>
        </w:tc>
        <w:tc>
          <w:tcPr>
            <w:tcW w:w="368" w:type="pct"/>
            <w:vAlign w:val="center"/>
          </w:tcPr>
          <w:p w14:paraId="3CFD597C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5E5ED09F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134093" w:rsidRPr="004A6A2B" w14:paraId="4F4C5F46" w14:textId="77777777" w:rsidTr="0036597D">
        <w:trPr>
          <w:trHeight w:val="20"/>
        </w:trPr>
        <w:tc>
          <w:tcPr>
            <w:tcW w:w="4266" w:type="pct"/>
          </w:tcPr>
          <w:p w14:paraId="7A1661A1" w14:textId="56ADE0FA" w:rsidR="00134093" w:rsidRPr="004A6A2B" w:rsidRDefault="00134093" w:rsidP="00FC0AF4">
            <w:pPr>
              <w:pStyle w:val="af7"/>
              <w:keepLines/>
              <w:jc w:val="right"/>
            </w:pPr>
            <w:r w:rsidRPr="00FB2FC3">
              <w:t>Η πράξη αφορά διαχείριση παραπροϊόντων / απορριμμάτων</w:t>
            </w:r>
          </w:p>
        </w:tc>
        <w:tc>
          <w:tcPr>
            <w:tcW w:w="368" w:type="pct"/>
            <w:vAlign w:val="center"/>
          </w:tcPr>
          <w:p w14:paraId="47AC5466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392EB116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134093" w:rsidRPr="004A6A2B" w14:paraId="188F23EC" w14:textId="77777777" w:rsidTr="0036597D">
        <w:trPr>
          <w:trHeight w:val="20"/>
        </w:trPr>
        <w:tc>
          <w:tcPr>
            <w:tcW w:w="4266" w:type="pct"/>
          </w:tcPr>
          <w:p w14:paraId="2D3E6BBA" w14:textId="679CB215" w:rsidR="00134093" w:rsidRPr="004A6A2B" w:rsidRDefault="00134093" w:rsidP="00FC0AF4">
            <w:pPr>
              <w:pStyle w:val="af7"/>
              <w:keepLines/>
              <w:jc w:val="right"/>
            </w:pPr>
            <w:r w:rsidRPr="00FB2FC3">
              <w:t xml:space="preserve">Η πράξη αφορά συστήματα περιβαλλοντικής διαχείρισης (ΠΧ </w:t>
            </w:r>
            <w:r w:rsidRPr="00134093">
              <w:rPr>
                <w:lang w:val="en-US"/>
              </w:rPr>
              <w:t>ISO</w:t>
            </w:r>
            <w:r w:rsidRPr="009D56E4">
              <w:t xml:space="preserve"> 14000 </w:t>
            </w:r>
            <w:r w:rsidRPr="00134093">
              <w:rPr>
                <w:lang w:val="en-US"/>
              </w:rPr>
              <w:t>EMAS</w:t>
            </w:r>
            <w:r w:rsidRPr="00FB2FC3">
              <w:t>)</w:t>
            </w:r>
          </w:p>
        </w:tc>
        <w:tc>
          <w:tcPr>
            <w:tcW w:w="368" w:type="pct"/>
            <w:vAlign w:val="center"/>
          </w:tcPr>
          <w:p w14:paraId="4EB78C58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728FFAA3" w14:textId="77777777" w:rsidR="00134093" w:rsidRPr="004A6A2B" w:rsidRDefault="00134093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134093" w:rsidRPr="004A6A2B" w14:paraId="06B76B1E" w14:textId="77777777" w:rsidTr="0006665F">
        <w:trPr>
          <w:trHeight w:val="20"/>
        </w:trPr>
        <w:tc>
          <w:tcPr>
            <w:tcW w:w="5000" w:type="pct"/>
            <w:gridSpan w:val="3"/>
          </w:tcPr>
          <w:p w14:paraId="7BCD1BFB" w14:textId="7000EE26" w:rsidR="00134093" w:rsidRPr="004A6A2B" w:rsidRDefault="00134093" w:rsidP="00FC0AF4">
            <w:pPr>
              <w:pStyle w:val="afb"/>
              <w:keepLines/>
            </w:pPr>
            <w:r w:rsidRPr="00134093">
              <w:t>(Τεκμηρίωση</w:t>
            </w:r>
            <w:r>
              <w:t>)</w:t>
            </w:r>
          </w:p>
        </w:tc>
      </w:tr>
      <w:tr w:rsidR="00134093" w:rsidRPr="004A6A2B" w14:paraId="0C35AAC2" w14:textId="77777777" w:rsidTr="0006665F">
        <w:trPr>
          <w:trHeight w:val="20"/>
        </w:trPr>
        <w:tc>
          <w:tcPr>
            <w:tcW w:w="5000" w:type="pct"/>
            <w:gridSpan w:val="3"/>
          </w:tcPr>
          <w:p w14:paraId="2898E27D" w14:textId="48C6622A" w:rsidR="00134093" w:rsidRPr="004A6A2B" w:rsidRDefault="00134093" w:rsidP="00FC0AF4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9D56E4" w:rsidRPr="004A6A2B" w14:paraId="7288A4A1" w14:textId="77777777" w:rsidTr="0006665F">
        <w:trPr>
          <w:trHeight w:val="20"/>
        </w:trPr>
        <w:tc>
          <w:tcPr>
            <w:tcW w:w="4266" w:type="pct"/>
          </w:tcPr>
          <w:p w14:paraId="324BDFD4" w14:textId="631106FE" w:rsidR="009D56E4" w:rsidRPr="004A6A2B" w:rsidRDefault="009D56E4" w:rsidP="00DA4FDD">
            <w:pPr>
              <w:pStyle w:val="22"/>
              <w:ind w:left="604" w:hanging="604"/>
            </w:pPr>
            <w:r w:rsidRPr="009D56E4">
              <w:t>Παροχή συμπληρωματικών υπηρεσιών / προϊόντων</w:t>
            </w:r>
          </w:p>
        </w:tc>
        <w:tc>
          <w:tcPr>
            <w:tcW w:w="368" w:type="pct"/>
            <w:tcBorders>
              <w:right w:val="single" w:sz="18" w:space="0" w:color="FFFFFF" w:themeColor="background1"/>
            </w:tcBorders>
            <w:vAlign w:val="center"/>
          </w:tcPr>
          <w:p w14:paraId="23D699C4" w14:textId="77777777" w:rsidR="009D56E4" w:rsidRPr="004A6A2B" w:rsidRDefault="009D56E4" w:rsidP="00FC0AF4">
            <w:pPr>
              <w:pStyle w:val="afc"/>
              <w:keepLines/>
              <w:rPr>
                <w:lang w:eastAsia="el-GR"/>
              </w:rPr>
            </w:pPr>
            <w:r w:rsidRPr="004A6A2B">
              <w:t>ΝΑΙ</w:t>
            </w:r>
          </w:p>
        </w:tc>
        <w:tc>
          <w:tcPr>
            <w:tcW w:w="366" w:type="pct"/>
            <w:tcBorders>
              <w:left w:val="single" w:sz="18" w:space="0" w:color="FFFFFF" w:themeColor="background1"/>
            </w:tcBorders>
            <w:vAlign w:val="center"/>
          </w:tcPr>
          <w:p w14:paraId="7AD5AE32" w14:textId="77777777" w:rsidR="009D56E4" w:rsidRPr="004A6A2B" w:rsidRDefault="009D56E4" w:rsidP="00FC0AF4">
            <w:pPr>
              <w:pStyle w:val="afc"/>
              <w:keepLines/>
              <w:rPr>
                <w:lang w:eastAsia="el-GR"/>
              </w:rPr>
            </w:pPr>
            <w:r w:rsidRPr="004A6A2B">
              <w:t>ΟΧΙ</w:t>
            </w:r>
          </w:p>
        </w:tc>
      </w:tr>
      <w:tr w:rsidR="009D56E4" w:rsidRPr="004A6A2B" w14:paraId="2EE64FEB" w14:textId="77777777" w:rsidTr="0036597D">
        <w:trPr>
          <w:trHeight w:val="20"/>
        </w:trPr>
        <w:tc>
          <w:tcPr>
            <w:tcW w:w="4266" w:type="pct"/>
          </w:tcPr>
          <w:p w14:paraId="7F20A70D" w14:textId="77777777" w:rsidR="009D56E4" w:rsidRPr="004A6A2B" w:rsidRDefault="009D56E4" w:rsidP="00FC0AF4">
            <w:pPr>
              <w:pStyle w:val="a7"/>
              <w:keepNext/>
              <w:keepLines/>
            </w:pPr>
          </w:p>
        </w:tc>
        <w:tc>
          <w:tcPr>
            <w:tcW w:w="368" w:type="pct"/>
            <w:vAlign w:val="center"/>
          </w:tcPr>
          <w:p w14:paraId="22B59396" w14:textId="77777777" w:rsidR="009D56E4" w:rsidRPr="004A6A2B" w:rsidRDefault="009D56E4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2AEBB0B1" w14:textId="77777777" w:rsidR="009D56E4" w:rsidRPr="004A6A2B" w:rsidRDefault="009D56E4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9D56E4" w:rsidRPr="004A6A2B" w14:paraId="65DCCF77" w14:textId="77777777" w:rsidTr="0006665F">
        <w:trPr>
          <w:trHeight w:val="20"/>
        </w:trPr>
        <w:tc>
          <w:tcPr>
            <w:tcW w:w="5000" w:type="pct"/>
            <w:gridSpan w:val="3"/>
          </w:tcPr>
          <w:p w14:paraId="5494A723" w14:textId="18F21D97" w:rsidR="009D56E4" w:rsidRPr="004A6A2B" w:rsidRDefault="009D56E4" w:rsidP="00FC0AF4">
            <w:pPr>
              <w:pStyle w:val="afb"/>
              <w:keepLines/>
            </w:pPr>
            <w:r w:rsidRPr="009D56E4">
              <w:t>(Περιγράψτε τον τρόπο με τον οποίο δίνεται η δυνατότητα παροχής συμπληρωματικών υπηρεσιών και δραστηριοτήτων σε σχέση με την κύρια δραστηριότητα π.χ. κατάλυμα και παροχή δραστηριοτήτων εναλλακτικού τουρισμού. Απαιτείται η προσκόμιση σχετικών δικαιολογητικών/ αποδεικτικών.)</w:t>
            </w:r>
          </w:p>
        </w:tc>
      </w:tr>
      <w:tr w:rsidR="009D56E4" w:rsidRPr="004A6A2B" w14:paraId="7737B1FA" w14:textId="77777777" w:rsidTr="0006665F">
        <w:trPr>
          <w:trHeight w:val="20"/>
        </w:trPr>
        <w:tc>
          <w:tcPr>
            <w:tcW w:w="5000" w:type="pct"/>
            <w:gridSpan w:val="3"/>
          </w:tcPr>
          <w:p w14:paraId="630FFBB1" w14:textId="0AFDE1A6" w:rsidR="009D56E4" w:rsidRPr="004A6A2B" w:rsidRDefault="009D56E4" w:rsidP="00FC0AF4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EC6CB7" w:rsidRPr="004A6A2B" w14:paraId="2798B16E" w14:textId="77777777" w:rsidTr="00EC6CB7">
        <w:trPr>
          <w:trHeight w:val="20"/>
        </w:trPr>
        <w:tc>
          <w:tcPr>
            <w:tcW w:w="4266" w:type="pct"/>
          </w:tcPr>
          <w:p w14:paraId="0138A541" w14:textId="3EDEE004" w:rsidR="00EC6CB7" w:rsidRPr="004A6A2B" w:rsidRDefault="00EC6CB7" w:rsidP="00DA4FDD">
            <w:pPr>
              <w:pStyle w:val="22"/>
              <w:ind w:left="604" w:hanging="604"/>
            </w:pPr>
            <w:r w:rsidRPr="004A6A2B">
              <w:t>Πρόβλεψη ενεργειών δράσεων προβολής</w:t>
            </w:r>
          </w:p>
        </w:tc>
        <w:tc>
          <w:tcPr>
            <w:tcW w:w="368" w:type="pct"/>
            <w:tcBorders>
              <w:right w:val="single" w:sz="18" w:space="0" w:color="FFFFFF" w:themeColor="background1"/>
            </w:tcBorders>
            <w:vAlign w:val="center"/>
          </w:tcPr>
          <w:p w14:paraId="246E046A" w14:textId="175121A7" w:rsidR="00EC6CB7" w:rsidRPr="004A6A2B" w:rsidRDefault="00EC6CB7" w:rsidP="00FC0AF4">
            <w:pPr>
              <w:pStyle w:val="afc"/>
              <w:keepLines/>
              <w:rPr>
                <w:lang w:eastAsia="el-GR"/>
              </w:rPr>
            </w:pPr>
            <w:r w:rsidRPr="004A6A2B">
              <w:t>ΝΑΙ</w:t>
            </w:r>
          </w:p>
        </w:tc>
        <w:tc>
          <w:tcPr>
            <w:tcW w:w="366" w:type="pct"/>
            <w:tcBorders>
              <w:left w:val="single" w:sz="18" w:space="0" w:color="FFFFFF" w:themeColor="background1"/>
            </w:tcBorders>
            <w:vAlign w:val="center"/>
          </w:tcPr>
          <w:p w14:paraId="752856D9" w14:textId="1E84CFF3" w:rsidR="00EC6CB7" w:rsidRPr="004A6A2B" w:rsidRDefault="00EC6CB7" w:rsidP="00FC0AF4">
            <w:pPr>
              <w:pStyle w:val="afc"/>
              <w:keepLines/>
              <w:rPr>
                <w:lang w:eastAsia="el-GR"/>
              </w:rPr>
            </w:pPr>
            <w:r w:rsidRPr="004A6A2B">
              <w:t>ΟΧΙ</w:t>
            </w:r>
          </w:p>
        </w:tc>
      </w:tr>
      <w:tr w:rsidR="00EC6CB7" w:rsidRPr="004A6A2B" w14:paraId="79738751" w14:textId="77777777" w:rsidTr="0036597D">
        <w:trPr>
          <w:trHeight w:val="20"/>
        </w:trPr>
        <w:tc>
          <w:tcPr>
            <w:tcW w:w="4266" w:type="pct"/>
          </w:tcPr>
          <w:p w14:paraId="1619DE89" w14:textId="77777777" w:rsidR="00EC6CB7" w:rsidRPr="004A6A2B" w:rsidRDefault="00EC6CB7" w:rsidP="00FC0AF4">
            <w:pPr>
              <w:pStyle w:val="a7"/>
              <w:keepNext/>
              <w:keepLines/>
            </w:pPr>
          </w:p>
        </w:tc>
        <w:tc>
          <w:tcPr>
            <w:tcW w:w="368" w:type="pct"/>
            <w:vAlign w:val="center"/>
          </w:tcPr>
          <w:p w14:paraId="015E658F" w14:textId="77777777" w:rsidR="00EC6CB7" w:rsidRPr="004A6A2B" w:rsidRDefault="00EC6CB7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797ADCBF" w14:textId="73F10BCB" w:rsidR="00EC6CB7" w:rsidRPr="004A6A2B" w:rsidRDefault="00EC6CB7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275BC4" w:rsidRPr="004A6A2B" w14:paraId="2C91CBB8" w14:textId="77777777" w:rsidTr="00EC6CB7">
        <w:trPr>
          <w:trHeight w:val="20"/>
        </w:trPr>
        <w:tc>
          <w:tcPr>
            <w:tcW w:w="5000" w:type="pct"/>
            <w:gridSpan w:val="3"/>
          </w:tcPr>
          <w:p w14:paraId="27DB8BE0" w14:textId="77777777" w:rsidR="00275BC4" w:rsidRPr="004A6A2B" w:rsidRDefault="00275BC4" w:rsidP="00FC0AF4">
            <w:pPr>
              <w:pStyle w:val="afb"/>
              <w:keepLines/>
            </w:pPr>
            <w:r w:rsidRPr="004A6A2B">
              <w:t>(Περιγράψτε τον τρόπο με τον οποίο γίνεται η προβολή του επενδυτικού σχεδίου)</w:t>
            </w:r>
          </w:p>
        </w:tc>
      </w:tr>
      <w:tr w:rsidR="00BB0E9A" w:rsidRPr="004A6A2B" w14:paraId="3C83C5A5" w14:textId="77777777" w:rsidTr="00EC6CB7">
        <w:trPr>
          <w:trHeight w:val="20"/>
        </w:trPr>
        <w:tc>
          <w:tcPr>
            <w:tcW w:w="5000" w:type="pct"/>
            <w:gridSpan w:val="3"/>
          </w:tcPr>
          <w:p w14:paraId="0A9CCD7C" w14:textId="6C015A9B" w:rsidR="00BB0E9A" w:rsidRPr="004A6A2B" w:rsidRDefault="00BB0E9A" w:rsidP="00FC0AF4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FC0AF4" w:rsidRPr="00FC0AF4" w14:paraId="79D9B987" w14:textId="77777777" w:rsidTr="00EC6CB7">
        <w:trPr>
          <w:trHeight w:val="20"/>
        </w:trPr>
        <w:tc>
          <w:tcPr>
            <w:tcW w:w="5000" w:type="pct"/>
            <w:gridSpan w:val="3"/>
          </w:tcPr>
          <w:p w14:paraId="30C46815" w14:textId="47603004" w:rsidR="00FC0AF4" w:rsidRPr="004A6A2B" w:rsidRDefault="00FC0AF4" w:rsidP="00FC0AF4">
            <w:pPr>
              <w:pStyle w:val="22"/>
              <w:ind w:left="600" w:hanging="600"/>
            </w:pPr>
            <w:r w:rsidRPr="00FC0AF4">
              <w:t xml:space="preserve">Εξασφάλιση πρώτων υλών </w:t>
            </w:r>
            <w:r>
              <w:br/>
            </w:r>
            <w:r w:rsidRPr="00FC0AF4">
              <w:rPr>
                <w:rStyle w:val="Charc"/>
              </w:rPr>
              <w:t xml:space="preserve">(αφορά στις </w:t>
            </w:r>
            <w:proofErr w:type="spellStart"/>
            <w:r w:rsidRPr="00FC0AF4">
              <w:rPr>
                <w:rStyle w:val="Charc"/>
              </w:rPr>
              <w:t>υπο</w:t>
            </w:r>
            <w:proofErr w:type="spellEnd"/>
            <w:r w:rsidRPr="00FC0AF4">
              <w:rPr>
                <w:rStyle w:val="Charc"/>
              </w:rPr>
              <w:t>-παρεμβάσεις Π3-77-4.1-</w:t>
            </w:r>
            <w:r w:rsidRPr="00FC0AF4">
              <w:rPr>
                <w:rStyle w:val="Charc"/>
                <w:b/>
                <w:bCs/>
              </w:rPr>
              <w:t>1.1</w:t>
            </w:r>
            <w:r w:rsidRPr="00FC0AF4">
              <w:rPr>
                <w:rStyle w:val="Charc"/>
              </w:rPr>
              <w:t>, Π3-77-4.1-</w:t>
            </w:r>
            <w:r w:rsidRPr="00FC0AF4">
              <w:rPr>
                <w:rStyle w:val="Charc"/>
                <w:b/>
                <w:bCs/>
              </w:rPr>
              <w:t>1.2</w:t>
            </w:r>
            <w:r w:rsidRPr="00FC0AF4">
              <w:rPr>
                <w:rStyle w:val="Charc"/>
              </w:rPr>
              <w:t xml:space="preserve"> και Π3-77-4.1-</w:t>
            </w:r>
            <w:r w:rsidRPr="00FC0AF4">
              <w:rPr>
                <w:rStyle w:val="Charc"/>
                <w:b/>
                <w:bCs/>
              </w:rPr>
              <w:t>1.3</w:t>
            </w:r>
            <w:r w:rsidRPr="00FC0AF4">
              <w:rPr>
                <w:rStyle w:val="Charc"/>
              </w:rPr>
              <w:t>)</w:t>
            </w:r>
            <w:r w:rsidRPr="00FC0AF4">
              <w:t xml:space="preserve">  </w:t>
            </w:r>
          </w:p>
        </w:tc>
      </w:tr>
      <w:tr w:rsidR="00FC0AF4" w:rsidRPr="00FC0AF4" w14:paraId="1BC756BC" w14:textId="77777777" w:rsidTr="00EC6CB7">
        <w:trPr>
          <w:trHeight w:val="20"/>
        </w:trPr>
        <w:tc>
          <w:tcPr>
            <w:tcW w:w="5000" w:type="pct"/>
            <w:gridSpan w:val="3"/>
          </w:tcPr>
          <w:p w14:paraId="44340C44" w14:textId="20A5FDFB" w:rsidR="00FC0AF4" w:rsidRPr="004A6A2B" w:rsidRDefault="00FC0AF4" w:rsidP="00FC0AF4">
            <w:pPr>
              <w:pStyle w:val="afb"/>
              <w:keepLines/>
            </w:pPr>
            <w:r w:rsidRPr="00FC0AF4">
              <w:t>(Αναφέρετε το ποσοστό επί του συνόλου της ποσότητας πρώτης ύλης που έχετε εξασφαλίσει από ιδία παραγωγή σύμφωνα με τα προσκομιζόμενα δικαιολογητικά)</w:t>
            </w:r>
          </w:p>
        </w:tc>
      </w:tr>
      <w:tr w:rsidR="00FC0AF4" w:rsidRPr="004A6A2B" w14:paraId="312D8820" w14:textId="77777777" w:rsidTr="00EC6CB7">
        <w:trPr>
          <w:trHeight w:val="20"/>
        </w:trPr>
        <w:tc>
          <w:tcPr>
            <w:tcW w:w="5000" w:type="pct"/>
            <w:gridSpan w:val="3"/>
          </w:tcPr>
          <w:p w14:paraId="4D9D936D" w14:textId="27686BEE" w:rsidR="00FC0AF4" w:rsidRPr="004A6A2B" w:rsidRDefault="00FC0AF4" w:rsidP="00FC0AF4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0D1D09" w:rsidRPr="004A6A2B" w14:paraId="7D909316" w14:textId="77777777" w:rsidTr="000D1D09">
        <w:trPr>
          <w:trHeight w:val="20"/>
        </w:trPr>
        <w:tc>
          <w:tcPr>
            <w:tcW w:w="5000" w:type="pct"/>
            <w:gridSpan w:val="3"/>
          </w:tcPr>
          <w:p w14:paraId="1930BB5D" w14:textId="331C9192" w:rsidR="000D1D09" w:rsidRPr="000D1D09" w:rsidRDefault="000D1D09" w:rsidP="0006665F">
            <w:pPr>
              <w:pStyle w:val="22"/>
              <w:ind w:left="604" w:hanging="604"/>
            </w:pPr>
            <w:r w:rsidRPr="000D1D09">
              <w:t>Παραγωγή προϊόντων ποιότητας βάσει προτύπου</w:t>
            </w:r>
          </w:p>
        </w:tc>
      </w:tr>
      <w:tr w:rsidR="000D1D09" w:rsidRPr="004A6A2B" w14:paraId="57C8DF93" w14:textId="77777777" w:rsidTr="000D1D09">
        <w:trPr>
          <w:trHeight w:val="20"/>
        </w:trPr>
        <w:tc>
          <w:tcPr>
            <w:tcW w:w="5000" w:type="pct"/>
            <w:gridSpan w:val="3"/>
          </w:tcPr>
          <w:p w14:paraId="2E679B98" w14:textId="4A07D24E" w:rsidR="000D1D09" w:rsidRPr="004A6A2B" w:rsidRDefault="000D1D09" w:rsidP="000D1D09">
            <w:pPr>
              <w:pStyle w:val="afb"/>
              <w:keepLines/>
            </w:pPr>
            <w:r w:rsidRPr="000D1D09">
              <w:t>(Αναφέρετε το ποσοστό επί του συνόλου της παραγωγής που αφορά προϊόντα που παράγονται βάσει προτύπου)</w:t>
            </w:r>
          </w:p>
        </w:tc>
      </w:tr>
      <w:tr w:rsidR="000D1D09" w:rsidRPr="004A6A2B" w14:paraId="3D821BB5" w14:textId="77777777" w:rsidTr="000D1D09">
        <w:trPr>
          <w:trHeight w:val="20"/>
        </w:trPr>
        <w:tc>
          <w:tcPr>
            <w:tcW w:w="5000" w:type="pct"/>
            <w:gridSpan w:val="3"/>
          </w:tcPr>
          <w:p w14:paraId="5035DD92" w14:textId="45D2147A" w:rsidR="000D1D09" w:rsidRPr="004A6A2B" w:rsidRDefault="000D1D09" w:rsidP="0006665F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0D1D09" w:rsidRPr="004A6A2B" w14:paraId="2B2696C0" w14:textId="77777777" w:rsidTr="000D1D09">
        <w:trPr>
          <w:trHeight w:val="20"/>
        </w:trPr>
        <w:tc>
          <w:tcPr>
            <w:tcW w:w="5000" w:type="pct"/>
            <w:gridSpan w:val="3"/>
          </w:tcPr>
          <w:p w14:paraId="250AD1FD" w14:textId="0564A2A7" w:rsidR="000D1D09" w:rsidRPr="000D1D09" w:rsidRDefault="000D1D09" w:rsidP="0006665F">
            <w:pPr>
              <w:pStyle w:val="22"/>
              <w:ind w:left="604" w:hanging="604"/>
            </w:pPr>
            <w:r w:rsidRPr="000D1D09">
              <w:t xml:space="preserve">Επεξεργασία πρώτων υλών παραγόμενων με μεθόδους βάσει προτύπων  </w:t>
            </w:r>
            <w:r>
              <w:br/>
            </w:r>
            <w:r w:rsidRPr="000D1D09">
              <w:rPr>
                <w:rStyle w:val="Charc"/>
              </w:rPr>
              <w:t xml:space="preserve">(αφορά στις </w:t>
            </w:r>
            <w:proofErr w:type="spellStart"/>
            <w:r w:rsidRPr="000D1D09">
              <w:rPr>
                <w:rStyle w:val="Charc"/>
              </w:rPr>
              <w:t>υπο</w:t>
            </w:r>
            <w:proofErr w:type="spellEnd"/>
            <w:r w:rsidRPr="000D1D09">
              <w:rPr>
                <w:rStyle w:val="Charc"/>
              </w:rPr>
              <w:t>-παρεμβάσεις Π3-77-4.1</w:t>
            </w:r>
            <w:r w:rsidRPr="000D1D09">
              <w:rPr>
                <w:rStyle w:val="Charc"/>
                <w:b/>
                <w:bCs/>
              </w:rPr>
              <w:t>-1.1</w:t>
            </w:r>
            <w:r w:rsidRPr="000D1D09">
              <w:rPr>
                <w:rStyle w:val="Charc"/>
              </w:rPr>
              <w:t>, Π3-77-4.1-</w:t>
            </w:r>
            <w:r w:rsidRPr="000D1D09">
              <w:rPr>
                <w:rStyle w:val="Charc"/>
                <w:b/>
                <w:bCs/>
              </w:rPr>
              <w:t>1.2</w:t>
            </w:r>
            <w:r w:rsidRPr="000D1D09">
              <w:rPr>
                <w:rStyle w:val="Charc"/>
              </w:rPr>
              <w:t xml:space="preserve"> και Π3-77-4.1-</w:t>
            </w:r>
            <w:r w:rsidRPr="000D1D09">
              <w:rPr>
                <w:rStyle w:val="Charc"/>
                <w:b/>
                <w:bCs/>
              </w:rPr>
              <w:t>1.3</w:t>
            </w:r>
            <w:r w:rsidRPr="000D1D09">
              <w:rPr>
                <w:rStyle w:val="Charc"/>
              </w:rPr>
              <w:t>)</w:t>
            </w:r>
          </w:p>
        </w:tc>
      </w:tr>
      <w:tr w:rsidR="000D1D09" w:rsidRPr="004A6A2B" w14:paraId="6D818B90" w14:textId="77777777" w:rsidTr="000D1D09">
        <w:trPr>
          <w:trHeight w:val="20"/>
        </w:trPr>
        <w:tc>
          <w:tcPr>
            <w:tcW w:w="5000" w:type="pct"/>
            <w:gridSpan w:val="3"/>
          </w:tcPr>
          <w:p w14:paraId="0272144D" w14:textId="261096B9" w:rsidR="000D1D09" w:rsidRPr="004A6A2B" w:rsidRDefault="000D1D09" w:rsidP="000D1D09">
            <w:pPr>
              <w:pStyle w:val="afb"/>
              <w:keepLines/>
            </w:pPr>
            <w:r w:rsidRPr="000D1D09">
              <w:t>(Αναφέρετε το ποσοστό επί του συνόλου της πρώτης ύλης που επεξεργάζεται/παράγεται βάσει προτύπου, σύμφωνα με τα προσκομιζόμενα δικαιολογητικά)</w:t>
            </w:r>
          </w:p>
        </w:tc>
      </w:tr>
      <w:tr w:rsidR="000D1D09" w:rsidRPr="004A6A2B" w14:paraId="68040568" w14:textId="77777777" w:rsidTr="000D1D09">
        <w:trPr>
          <w:trHeight w:val="20"/>
        </w:trPr>
        <w:tc>
          <w:tcPr>
            <w:tcW w:w="5000" w:type="pct"/>
            <w:gridSpan w:val="3"/>
          </w:tcPr>
          <w:p w14:paraId="1DD3F8FF" w14:textId="211BE2A2" w:rsidR="000D1D09" w:rsidRPr="004A6A2B" w:rsidRDefault="000D1D09" w:rsidP="0006665F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AB3A8F" w:rsidRPr="004A6A2B" w14:paraId="21801DFB" w14:textId="77777777" w:rsidTr="00AB3A8F">
        <w:trPr>
          <w:trHeight w:val="20"/>
        </w:trPr>
        <w:tc>
          <w:tcPr>
            <w:tcW w:w="4266" w:type="pct"/>
          </w:tcPr>
          <w:p w14:paraId="509AAF8E" w14:textId="77777777" w:rsidR="00AB3A8F" w:rsidRPr="000D1D09" w:rsidRDefault="00AB3A8F" w:rsidP="0006665F">
            <w:pPr>
              <w:pStyle w:val="22"/>
              <w:ind w:left="604" w:hanging="604"/>
            </w:pPr>
            <w:r w:rsidRPr="000D1D09">
              <w:t>Συμβατότητα με την τοπική αρχιτεκτονική</w:t>
            </w:r>
          </w:p>
        </w:tc>
        <w:tc>
          <w:tcPr>
            <w:tcW w:w="368" w:type="pct"/>
          </w:tcPr>
          <w:p w14:paraId="594DC9B4" w14:textId="55A42D46" w:rsidR="00AB3A8F" w:rsidRPr="000D1D09" w:rsidRDefault="00AB3A8F" w:rsidP="00AB3A8F">
            <w:pPr>
              <w:pStyle w:val="afc"/>
            </w:pPr>
            <w:r>
              <w:t>ΝΑΙ</w:t>
            </w:r>
          </w:p>
        </w:tc>
        <w:tc>
          <w:tcPr>
            <w:tcW w:w="366" w:type="pct"/>
          </w:tcPr>
          <w:p w14:paraId="668BEFEC" w14:textId="05566AFF" w:rsidR="00AB3A8F" w:rsidRPr="000D1D09" w:rsidRDefault="00AB3A8F" w:rsidP="00AB3A8F">
            <w:pPr>
              <w:pStyle w:val="afc"/>
              <w:rPr>
                <w:rFonts w:ascii="Aptos SemiBold" w:eastAsiaTheme="majorEastAsia" w:hAnsi="Aptos SemiBold" w:cstheme="majorBidi"/>
                <w:color w:val="0F4761" w:themeColor="accent1" w:themeShade="BF"/>
                <w:szCs w:val="26"/>
              </w:rPr>
            </w:pPr>
            <w:r>
              <w:rPr>
                <w:rFonts w:ascii="Aptos SemiBold" w:eastAsiaTheme="majorEastAsia" w:hAnsi="Aptos SemiBold" w:cstheme="majorBidi"/>
                <w:color w:val="0F4761" w:themeColor="accent1" w:themeShade="BF"/>
                <w:szCs w:val="26"/>
              </w:rPr>
              <w:t>ΟΧΙ</w:t>
            </w:r>
          </w:p>
        </w:tc>
      </w:tr>
      <w:tr w:rsidR="00AB3A8F" w:rsidRPr="004A6A2B" w14:paraId="30CB52C5" w14:textId="77777777" w:rsidTr="0036597D">
        <w:trPr>
          <w:trHeight w:val="20"/>
        </w:trPr>
        <w:tc>
          <w:tcPr>
            <w:tcW w:w="4266" w:type="pct"/>
          </w:tcPr>
          <w:p w14:paraId="204E6D05" w14:textId="7199F9F0" w:rsidR="00AB3A8F" w:rsidRPr="004A6A2B" w:rsidRDefault="00AB3A8F" w:rsidP="0006665F">
            <w:pPr>
              <w:pStyle w:val="af7"/>
              <w:keepLines/>
              <w:jc w:val="right"/>
            </w:pPr>
            <w:r w:rsidRPr="00AB3A8F">
              <w:t>Διατηρητέο κτίριο</w:t>
            </w:r>
          </w:p>
        </w:tc>
        <w:tc>
          <w:tcPr>
            <w:tcW w:w="368" w:type="pct"/>
            <w:vAlign w:val="center"/>
          </w:tcPr>
          <w:p w14:paraId="7BB920E5" w14:textId="77777777" w:rsidR="00AB3A8F" w:rsidRPr="004A6A2B" w:rsidRDefault="00AB3A8F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082FE75B" w14:textId="77777777" w:rsidR="00AB3A8F" w:rsidRPr="004A6A2B" w:rsidRDefault="00AB3A8F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AB3A8F" w:rsidRPr="004A6A2B" w14:paraId="7FC4846A" w14:textId="77777777" w:rsidTr="0036597D">
        <w:trPr>
          <w:trHeight w:val="20"/>
        </w:trPr>
        <w:tc>
          <w:tcPr>
            <w:tcW w:w="4266" w:type="pct"/>
          </w:tcPr>
          <w:p w14:paraId="033318B3" w14:textId="24B6189A" w:rsidR="00AB3A8F" w:rsidRPr="004A6A2B" w:rsidRDefault="00AB3A8F" w:rsidP="0006665F">
            <w:pPr>
              <w:pStyle w:val="af7"/>
              <w:keepLines/>
              <w:jc w:val="right"/>
            </w:pPr>
            <w:r w:rsidRPr="00AB3A8F">
              <w:t>Παραδοσιακό κτίριο</w:t>
            </w:r>
          </w:p>
        </w:tc>
        <w:tc>
          <w:tcPr>
            <w:tcW w:w="368" w:type="pct"/>
            <w:vAlign w:val="center"/>
          </w:tcPr>
          <w:p w14:paraId="5A47494B" w14:textId="77777777" w:rsidR="00AB3A8F" w:rsidRPr="004A6A2B" w:rsidRDefault="00AB3A8F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7BD399E9" w14:textId="77777777" w:rsidR="00AB3A8F" w:rsidRPr="004A6A2B" w:rsidRDefault="00AB3A8F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AB3A8F" w:rsidRPr="004A6A2B" w14:paraId="416AB942" w14:textId="77777777" w:rsidTr="0036597D">
        <w:trPr>
          <w:trHeight w:val="20"/>
        </w:trPr>
        <w:tc>
          <w:tcPr>
            <w:tcW w:w="4266" w:type="pct"/>
          </w:tcPr>
          <w:p w14:paraId="3118D19E" w14:textId="66990DDE" w:rsidR="00AB3A8F" w:rsidRPr="004A6A2B" w:rsidRDefault="00AB3A8F" w:rsidP="0006665F">
            <w:pPr>
              <w:pStyle w:val="af7"/>
              <w:keepLines/>
              <w:jc w:val="right"/>
            </w:pPr>
            <w:r w:rsidRPr="00AB3A8F">
              <w:t>Παραδοσιακός οικισμός</w:t>
            </w:r>
          </w:p>
        </w:tc>
        <w:tc>
          <w:tcPr>
            <w:tcW w:w="368" w:type="pct"/>
            <w:vAlign w:val="center"/>
          </w:tcPr>
          <w:p w14:paraId="202E5EA9" w14:textId="77777777" w:rsidR="00AB3A8F" w:rsidRPr="004A6A2B" w:rsidRDefault="00AB3A8F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  <w:tc>
          <w:tcPr>
            <w:tcW w:w="366" w:type="pct"/>
            <w:vAlign w:val="center"/>
          </w:tcPr>
          <w:p w14:paraId="2DF23F14" w14:textId="77777777" w:rsidR="00AB3A8F" w:rsidRPr="004A6A2B" w:rsidRDefault="00AB3A8F" w:rsidP="0036597D">
            <w:pPr>
              <w:pStyle w:val="Txt"/>
              <w:keepLines/>
              <w:jc w:val="center"/>
              <w:rPr>
                <w:lang w:eastAsia="el-GR"/>
              </w:rPr>
            </w:pPr>
          </w:p>
        </w:tc>
      </w:tr>
      <w:tr w:rsidR="000D1D09" w:rsidRPr="004A6A2B" w14:paraId="7F1582F8" w14:textId="77777777" w:rsidTr="0006665F">
        <w:trPr>
          <w:trHeight w:val="20"/>
        </w:trPr>
        <w:tc>
          <w:tcPr>
            <w:tcW w:w="5000" w:type="pct"/>
            <w:gridSpan w:val="3"/>
          </w:tcPr>
          <w:p w14:paraId="4B0AF994" w14:textId="0330A782" w:rsidR="000D1D09" w:rsidRPr="004A6A2B" w:rsidRDefault="000D1D09" w:rsidP="0006665F">
            <w:pPr>
              <w:pStyle w:val="afb"/>
              <w:keepLines/>
            </w:pPr>
            <w:r w:rsidRPr="000D1D09">
              <w:t>(Απαιτείται η προσκόμιση σχετικού δικαιολογητικού)</w:t>
            </w:r>
          </w:p>
        </w:tc>
      </w:tr>
      <w:tr w:rsidR="000D1D09" w:rsidRPr="004A6A2B" w14:paraId="16B7FA5B" w14:textId="77777777" w:rsidTr="0006665F">
        <w:trPr>
          <w:trHeight w:val="20"/>
        </w:trPr>
        <w:tc>
          <w:tcPr>
            <w:tcW w:w="5000" w:type="pct"/>
            <w:gridSpan w:val="3"/>
          </w:tcPr>
          <w:p w14:paraId="774E6CFC" w14:textId="3DB342F1" w:rsidR="000D1D09" w:rsidRPr="004A6A2B" w:rsidRDefault="000D1D09" w:rsidP="0006665F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275BC4" w:rsidRPr="004A6A2B" w14:paraId="0E66B390" w14:textId="77777777" w:rsidTr="00EC6CB7">
        <w:trPr>
          <w:trHeight w:val="20"/>
        </w:trPr>
        <w:tc>
          <w:tcPr>
            <w:tcW w:w="5000" w:type="pct"/>
            <w:gridSpan w:val="3"/>
          </w:tcPr>
          <w:p w14:paraId="70412649" w14:textId="38BC2B85" w:rsidR="00275BC4" w:rsidRPr="004A6A2B" w:rsidRDefault="00275BC4" w:rsidP="00147CD5">
            <w:pPr>
              <w:pStyle w:val="22"/>
              <w:tabs>
                <w:tab w:val="right" w:pos="9389"/>
              </w:tabs>
              <w:ind w:left="604" w:hanging="604"/>
              <w:jc w:val="both"/>
            </w:pPr>
            <w:r w:rsidRPr="004A6A2B">
              <w:t xml:space="preserve">Η μεταποιητική μονάδα παραγωγής καθίσταται επισκέψιμη ή η μεταποιητική μονάδα είναι ήδη επισκέψιμη </w:t>
            </w:r>
          </w:p>
        </w:tc>
      </w:tr>
      <w:tr w:rsidR="00275BC4" w:rsidRPr="004A6A2B" w14:paraId="395FFF29" w14:textId="77777777" w:rsidTr="00EC6CB7">
        <w:trPr>
          <w:trHeight w:val="20"/>
        </w:trPr>
        <w:tc>
          <w:tcPr>
            <w:tcW w:w="5000" w:type="pct"/>
            <w:gridSpan w:val="3"/>
          </w:tcPr>
          <w:p w14:paraId="1503444D" w14:textId="77777777" w:rsidR="00275BC4" w:rsidRPr="004A6A2B" w:rsidRDefault="00275BC4" w:rsidP="00147CD5">
            <w:pPr>
              <w:pStyle w:val="afb"/>
              <w:keepLines/>
            </w:pPr>
            <w:r w:rsidRPr="004A6A2B">
              <w:t>(Τεκμηρίωση)</w:t>
            </w:r>
          </w:p>
        </w:tc>
      </w:tr>
      <w:tr w:rsidR="00BB0E9A" w:rsidRPr="004A6A2B" w14:paraId="72C7EE5E" w14:textId="77777777" w:rsidTr="00EC6CB7">
        <w:trPr>
          <w:trHeight w:val="20"/>
        </w:trPr>
        <w:tc>
          <w:tcPr>
            <w:tcW w:w="5000" w:type="pct"/>
            <w:gridSpan w:val="3"/>
          </w:tcPr>
          <w:p w14:paraId="51422D12" w14:textId="096D35BD" w:rsidR="00BB0E9A" w:rsidRPr="004A6A2B" w:rsidRDefault="00BB0E9A" w:rsidP="00FC0AF4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  <w:tr w:rsidR="00147CD5" w:rsidRPr="004A6A2B" w14:paraId="5BFE64BB" w14:textId="77777777" w:rsidTr="0006665F">
        <w:trPr>
          <w:trHeight w:val="20"/>
        </w:trPr>
        <w:tc>
          <w:tcPr>
            <w:tcW w:w="5000" w:type="pct"/>
            <w:gridSpan w:val="3"/>
          </w:tcPr>
          <w:p w14:paraId="39BB281B" w14:textId="0EDD2041" w:rsidR="00147CD5" w:rsidRPr="004A6A2B" w:rsidRDefault="00147CD5" w:rsidP="00147CD5">
            <w:pPr>
              <w:pStyle w:val="22"/>
              <w:tabs>
                <w:tab w:val="right" w:pos="9389"/>
              </w:tabs>
              <w:ind w:left="742" w:hanging="742"/>
              <w:jc w:val="both"/>
            </w:pPr>
            <w:r w:rsidRPr="00147CD5">
              <w:t>Η πράξη αφορά ενίσχυση επιχείρησης που δραστηριοποιείται σε ειδική μορφή τουρισμού/ εναλλακτικό τουρισμό/θεματικό τουρισμό</w:t>
            </w:r>
          </w:p>
        </w:tc>
      </w:tr>
      <w:tr w:rsidR="00147CD5" w:rsidRPr="004A6A2B" w14:paraId="31AAF939" w14:textId="77777777" w:rsidTr="0006665F">
        <w:trPr>
          <w:trHeight w:val="20"/>
        </w:trPr>
        <w:tc>
          <w:tcPr>
            <w:tcW w:w="5000" w:type="pct"/>
            <w:gridSpan w:val="3"/>
          </w:tcPr>
          <w:p w14:paraId="496B3A5E" w14:textId="77777777" w:rsidR="00147CD5" w:rsidRPr="004A6A2B" w:rsidRDefault="00147CD5" w:rsidP="0006665F">
            <w:pPr>
              <w:pStyle w:val="afb"/>
              <w:keepLines/>
            </w:pPr>
            <w:r w:rsidRPr="004A6A2B">
              <w:t>(Τεκμηρίωση)</w:t>
            </w:r>
          </w:p>
        </w:tc>
      </w:tr>
      <w:tr w:rsidR="00147CD5" w:rsidRPr="004A6A2B" w14:paraId="1C258050" w14:textId="77777777" w:rsidTr="0006665F">
        <w:trPr>
          <w:trHeight w:val="20"/>
        </w:trPr>
        <w:tc>
          <w:tcPr>
            <w:tcW w:w="5000" w:type="pct"/>
            <w:gridSpan w:val="3"/>
          </w:tcPr>
          <w:p w14:paraId="0727C7B8" w14:textId="1C8084A4" w:rsidR="00147CD5" w:rsidRPr="004A6A2B" w:rsidRDefault="00147CD5" w:rsidP="0006665F">
            <w:pPr>
              <w:pStyle w:val="Txt"/>
              <w:keepNext w:val="0"/>
              <w:keepLines/>
              <w:rPr>
                <w:lang w:eastAsia="el-GR"/>
              </w:rPr>
            </w:pPr>
          </w:p>
        </w:tc>
      </w:tr>
    </w:tbl>
    <w:p w14:paraId="4BB00A20" w14:textId="77777777" w:rsidR="00783840" w:rsidRPr="004A6A2B" w:rsidRDefault="00783840" w:rsidP="00DD1559"/>
    <w:tbl>
      <w:tblPr>
        <w:tblW w:w="5000" w:type="pct"/>
        <w:tblLook w:val="04A0" w:firstRow="1" w:lastRow="0" w:firstColumn="1" w:lastColumn="0" w:noHBand="0" w:noVBand="1"/>
      </w:tblPr>
      <w:tblGrid>
        <w:gridCol w:w="392"/>
        <w:gridCol w:w="1184"/>
        <w:gridCol w:w="938"/>
        <w:gridCol w:w="20"/>
        <w:gridCol w:w="1596"/>
        <w:gridCol w:w="5507"/>
      </w:tblGrid>
      <w:tr w:rsidR="00783840" w:rsidRPr="004A6A2B" w14:paraId="06A2C54D" w14:textId="77777777" w:rsidTr="00783840">
        <w:trPr>
          <w:trHeight w:val="20"/>
        </w:trPr>
        <w:tc>
          <w:tcPr>
            <w:tcW w:w="5000" w:type="pct"/>
            <w:gridSpan w:val="6"/>
          </w:tcPr>
          <w:p w14:paraId="737C67B0" w14:textId="0A493DC5" w:rsidR="00783840" w:rsidRPr="004A6A2B" w:rsidRDefault="00783840">
            <w:pPr>
              <w:pStyle w:val="22"/>
              <w:numPr>
                <w:ilvl w:val="1"/>
                <w:numId w:val="1"/>
              </w:numPr>
            </w:pPr>
            <w:r w:rsidRPr="004A6A2B">
              <w:t>ΠΡΟΤΕΙΝΟΜΕΝΕΣ ΕΡΓΑΣΙΕΣ ΥΠΟΔΟΜΗΣ ΚΑΙ ΠΕΡΙΒΑΛΛΟΝΤΟΣ ΧΩΡΟΥ</w:t>
            </w:r>
          </w:p>
        </w:tc>
      </w:tr>
      <w:tr w:rsidR="00783840" w:rsidRPr="004A6A2B" w14:paraId="6607DCE7" w14:textId="77777777" w:rsidTr="00783840">
        <w:trPr>
          <w:trHeight w:val="20"/>
        </w:trPr>
        <w:tc>
          <w:tcPr>
            <w:tcW w:w="5000" w:type="pct"/>
            <w:gridSpan w:val="6"/>
          </w:tcPr>
          <w:p w14:paraId="465FD8AA" w14:textId="36D35EAC" w:rsidR="00783840" w:rsidRPr="004A6A2B" w:rsidRDefault="00783840" w:rsidP="00FA3AB2">
            <w:pPr>
              <w:pStyle w:val="afb"/>
              <w:rPr>
                <w:sz w:val="21"/>
                <w:szCs w:val="21"/>
              </w:rPr>
            </w:pPr>
            <w:r w:rsidRPr="004A6A2B">
              <w:rPr>
                <w:sz w:val="21"/>
                <w:szCs w:val="21"/>
              </w:rPr>
              <w:t>(Περιγράφονται κατά το δυνατόν αναλυτικότερα οι προτεινόμενες εργασίες υποδομής και περιβάλλοντος χώρου)</w:t>
            </w:r>
          </w:p>
        </w:tc>
      </w:tr>
      <w:tr w:rsidR="00783840" w:rsidRPr="004A6A2B" w14:paraId="4B8DA4B1" w14:textId="77777777" w:rsidTr="00783840">
        <w:trPr>
          <w:trHeight w:val="20"/>
        </w:trPr>
        <w:tc>
          <w:tcPr>
            <w:tcW w:w="5000" w:type="pct"/>
            <w:gridSpan w:val="6"/>
          </w:tcPr>
          <w:p w14:paraId="6C03096E" w14:textId="77777777" w:rsidR="00783840" w:rsidRPr="004A6A2B" w:rsidRDefault="00783840" w:rsidP="00FA3AB2">
            <w:pPr>
              <w:pStyle w:val="a7"/>
              <w:keepNext/>
            </w:pPr>
          </w:p>
        </w:tc>
      </w:tr>
      <w:tr w:rsidR="00783840" w:rsidRPr="004A6A2B" w14:paraId="334DA748" w14:textId="77777777" w:rsidTr="00740C12">
        <w:trPr>
          <w:trHeight w:val="20"/>
        </w:trPr>
        <w:tc>
          <w:tcPr>
            <w:tcW w:w="1315" w:type="pct"/>
            <w:gridSpan w:val="4"/>
          </w:tcPr>
          <w:p w14:paraId="1F3C8D40" w14:textId="0A5529BD" w:rsidR="00783840" w:rsidRPr="004A6A2B" w:rsidRDefault="00783840" w:rsidP="00FA3AB2">
            <w:pPr>
              <w:pStyle w:val="af7"/>
            </w:pPr>
            <w:r w:rsidRPr="004A6A2B">
              <w:t>ΕΜΒΑΔΟΝ ΓΗΠΕΔΟΥ [m2]</w:t>
            </w:r>
          </w:p>
        </w:tc>
        <w:tc>
          <w:tcPr>
            <w:tcW w:w="3685" w:type="pct"/>
            <w:gridSpan w:val="2"/>
          </w:tcPr>
          <w:p w14:paraId="7103A13D" w14:textId="2F2849F7" w:rsidR="00783840" w:rsidRPr="004A6A2B" w:rsidRDefault="00783840" w:rsidP="00FA3AB2">
            <w:pPr>
              <w:pStyle w:val="Txt"/>
            </w:pPr>
          </w:p>
        </w:tc>
      </w:tr>
      <w:tr w:rsidR="00783840" w:rsidRPr="004A6A2B" w14:paraId="39829E38" w14:textId="77777777" w:rsidTr="00740C12">
        <w:trPr>
          <w:trHeight w:val="20"/>
        </w:trPr>
        <w:tc>
          <w:tcPr>
            <w:tcW w:w="1315" w:type="pct"/>
            <w:gridSpan w:val="4"/>
          </w:tcPr>
          <w:p w14:paraId="45175464" w14:textId="7D24C0A5" w:rsidR="00783840" w:rsidRPr="004A6A2B" w:rsidRDefault="00783840" w:rsidP="00FA3AB2">
            <w:pPr>
              <w:pStyle w:val="af7"/>
            </w:pPr>
            <w:r w:rsidRPr="004A6A2B">
              <w:t>ΕΜΒΑΔΟΝ ΚΑΛΥΨΗΣ [m2]</w:t>
            </w:r>
          </w:p>
        </w:tc>
        <w:tc>
          <w:tcPr>
            <w:tcW w:w="3685" w:type="pct"/>
            <w:gridSpan w:val="2"/>
          </w:tcPr>
          <w:p w14:paraId="2B0D5500" w14:textId="37AA54B5" w:rsidR="00783840" w:rsidRPr="004A6A2B" w:rsidRDefault="00783840" w:rsidP="00FA3AB2">
            <w:pPr>
              <w:pStyle w:val="Txt"/>
            </w:pPr>
          </w:p>
        </w:tc>
      </w:tr>
      <w:tr w:rsidR="00783840" w:rsidRPr="004A6A2B" w14:paraId="23B7D65D" w14:textId="77777777" w:rsidTr="00783840">
        <w:trPr>
          <w:trHeight w:val="20"/>
        </w:trPr>
        <w:tc>
          <w:tcPr>
            <w:tcW w:w="5000" w:type="pct"/>
            <w:gridSpan w:val="6"/>
          </w:tcPr>
          <w:p w14:paraId="7E4E7A54" w14:textId="77777777" w:rsidR="00783840" w:rsidRPr="004A6A2B" w:rsidRDefault="00783840" w:rsidP="00FA3AB2">
            <w:pPr>
              <w:pStyle w:val="a7"/>
              <w:keepNext/>
            </w:pPr>
          </w:p>
        </w:tc>
      </w:tr>
      <w:tr w:rsidR="00783840" w:rsidRPr="004A6A2B" w14:paraId="25F92E03" w14:textId="77777777" w:rsidTr="00783840">
        <w:trPr>
          <w:trHeight w:val="20"/>
        </w:trPr>
        <w:tc>
          <w:tcPr>
            <w:tcW w:w="5000" w:type="pct"/>
            <w:gridSpan w:val="6"/>
          </w:tcPr>
          <w:p w14:paraId="29C5D7EB" w14:textId="5EC19704" w:rsidR="00783840" w:rsidRPr="004A6A2B" w:rsidRDefault="00783840" w:rsidP="000C3B22">
            <w:pPr>
              <w:pStyle w:val="22"/>
              <w:numPr>
                <w:ilvl w:val="1"/>
                <w:numId w:val="1"/>
              </w:numPr>
            </w:pPr>
            <w:r w:rsidRPr="004A6A2B">
              <w:t>ΠΡΟΤΕΙΝΟΜΕΝΕΣ ΚΤΙΡΙΑΚΕΣ ΕΓΚΑΤΑΣΤΑΣΕΙΣ</w:t>
            </w:r>
          </w:p>
        </w:tc>
      </w:tr>
      <w:tr w:rsidR="00FA3AB2" w:rsidRPr="004A6A2B" w14:paraId="62C932B6" w14:textId="77777777" w:rsidTr="00740C12">
        <w:trPr>
          <w:trHeight w:val="20"/>
        </w:trPr>
        <w:tc>
          <w:tcPr>
            <w:tcW w:w="204" w:type="pct"/>
          </w:tcPr>
          <w:p w14:paraId="0EDAAB27" w14:textId="77777777" w:rsidR="00FA3AB2" w:rsidRPr="004A6A2B" w:rsidRDefault="00FA3AB2">
            <w:pPr>
              <w:pStyle w:val="a0"/>
              <w:numPr>
                <w:ilvl w:val="0"/>
                <w:numId w:val="14"/>
              </w:numPr>
            </w:pPr>
          </w:p>
        </w:tc>
        <w:tc>
          <w:tcPr>
            <w:tcW w:w="614" w:type="pct"/>
          </w:tcPr>
          <w:p w14:paraId="6FE73E4A" w14:textId="0E0BCEFA" w:rsidR="00FA3AB2" w:rsidRPr="004A6A2B" w:rsidRDefault="00FA3AB2" w:rsidP="00740C12">
            <w:pPr>
              <w:pStyle w:val="af7"/>
              <w:jc w:val="right"/>
            </w:pPr>
            <w:r w:rsidRPr="004A6A2B">
              <w:t>Κτίριο επιφάνειας [m2]:</w:t>
            </w:r>
          </w:p>
        </w:tc>
        <w:tc>
          <w:tcPr>
            <w:tcW w:w="487" w:type="pct"/>
            <w:vAlign w:val="bottom"/>
          </w:tcPr>
          <w:p w14:paraId="154D8749" w14:textId="427E209B" w:rsidR="00FA3AB2" w:rsidRPr="004A6A2B" w:rsidRDefault="00FA3AB2" w:rsidP="00FA3AB2">
            <w:pPr>
              <w:pStyle w:val="Txt"/>
            </w:pPr>
          </w:p>
        </w:tc>
        <w:tc>
          <w:tcPr>
            <w:tcW w:w="838" w:type="pct"/>
            <w:gridSpan w:val="2"/>
          </w:tcPr>
          <w:p w14:paraId="532F3CFD" w14:textId="77777777" w:rsidR="00FA3AB2" w:rsidRPr="004A6A2B" w:rsidRDefault="00FA3AB2" w:rsidP="00740C12">
            <w:pPr>
              <w:pStyle w:val="af7"/>
              <w:jc w:val="right"/>
            </w:pPr>
            <w:r w:rsidRPr="004A6A2B">
              <w:t>που θα χρησιμοποιείται για:</w:t>
            </w:r>
          </w:p>
        </w:tc>
        <w:tc>
          <w:tcPr>
            <w:tcW w:w="2857" w:type="pct"/>
            <w:vAlign w:val="bottom"/>
          </w:tcPr>
          <w:p w14:paraId="75E4BA3A" w14:textId="1277C162" w:rsidR="00FA3AB2" w:rsidRPr="004A6A2B" w:rsidRDefault="00FA3AB2" w:rsidP="00FA3AB2">
            <w:pPr>
              <w:pStyle w:val="Txt"/>
            </w:pPr>
          </w:p>
        </w:tc>
      </w:tr>
      <w:tr w:rsidR="00FA3AB2" w:rsidRPr="004A6A2B" w14:paraId="3DFB5FAA" w14:textId="77777777" w:rsidTr="00740C12">
        <w:trPr>
          <w:trHeight w:val="20"/>
        </w:trPr>
        <w:tc>
          <w:tcPr>
            <w:tcW w:w="204" w:type="pct"/>
          </w:tcPr>
          <w:p w14:paraId="0009A783" w14:textId="77777777" w:rsidR="00FA3AB2" w:rsidRPr="004A6A2B" w:rsidRDefault="00FA3AB2" w:rsidP="00E401C3">
            <w:pPr>
              <w:pStyle w:val="a0"/>
            </w:pPr>
          </w:p>
        </w:tc>
        <w:tc>
          <w:tcPr>
            <w:tcW w:w="614" w:type="pct"/>
          </w:tcPr>
          <w:p w14:paraId="0D6C077D" w14:textId="4B2B829C" w:rsidR="00FA3AB2" w:rsidRPr="004A6A2B" w:rsidRDefault="00FA3AB2" w:rsidP="00740C12">
            <w:pPr>
              <w:pStyle w:val="af7"/>
              <w:jc w:val="right"/>
            </w:pPr>
            <w:r w:rsidRPr="004A6A2B">
              <w:t>Κτίριο επιφάνειας [m2]:</w:t>
            </w:r>
          </w:p>
        </w:tc>
        <w:tc>
          <w:tcPr>
            <w:tcW w:w="487" w:type="pct"/>
            <w:vAlign w:val="bottom"/>
          </w:tcPr>
          <w:p w14:paraId="0467F10D" w14:textId="7BB5AB14" w:rsidR="00FA3AB2" w:rsidRPr="004A6A2B" w:rsidRDefault="00FA3AB2" w:rsidP="00FA3AB2">
            <w:pPr>
              <w:pStyle w:val="Txt"/>
            </w:pPr>
          </w:p>
        </w:tc>
        <w:tc>
          <w:tcPr>
            <w:tcW w:w="838" w:type="pct"/>
            <w:gridSpan w:val="2"/>
          </w:tcPr>
          <w:p w14:paraId="2297280E" w14:textId="79FA4EE8" w:rsidR="00FA3AB2" w:rsidRPr="004A6A2B" w:rsidRDefault="00FA3AB2" w:rsidP="00740C12">
            <w:pPr>
              <w:pStyle w:val="af7"/>
              <w:jc w:val="right"/>
            </w:pPr>
            <w:r w:rsidRPr="004A6A2B">
              <w:t>που θα χρησιμοποιείται για:</w:t>
            </w:r>
          </w:p>
        </w:tc>
        <w:tc>
          <w:tcPr>
            <w:tcW w:w="2857" w:type="pct"/>
            <w:vAlign w:val="bottom"/>
          </w:tcPr>
          <w:p w14:paraId="1BE86870" w14:textId="77777777" w:rsidR="00FA3AB2" w:rsidRPr="004A6A2B" w:rsidRDefault="00FA3AB2" w:rsidP="00FA3AB2">
            <w:pPr>
              <w:pStyle w:val="Txt"/>
            </w:pPr>
          </w:p>
        </w:tc>
      </w:tr>
      <w:tr w:rsidR="00FA3AB2" w:rsidRPr="004A6A2B" w14:paraId="296F7EDC" w14:textId="77777777" w:rsidTr="00740C12">
        <w:trPr>
          <w:trHeight w:val="20"/>
        </w:trPr>
        <w:tc>
          <w:tcPr>
            <w:tcW w:w="204" w:type="pct"/>
          </w:tcPr>
          <w:p w14:paraId="35504909" w14:textId="77777777" w:rsidR="00FA3AB2" w:rsidRPr="004A6A2B" w:rsidRDefault="00FA3AB2" w:rsidP="00E401C3">
            <w:pPr>
              <w:pStyle w:val="a0"/>
            </w:pPr>
          </w:p>
        </w:tc>
        <w:tc>
          <w:tcPr>
            <w:tcW w:w="614" w:type="pct"/>
          </w:tcPr>
          <w:p w14:paraId="640EA1A1" w14:textId="5E59969C" w:rsidR="00FA3AB2" w:rsidRPr="004A6A2B" w:rsidRDefault="00FA3AB2" w:rsidP="00740C12">
            <w:pPr>
              <w:pStyle w:val="af7"/>
              <w:jc w:val="right"/>
            </w:pPr>
            <w:r w:rsidRPr="004A6A2B">
              <w:t>Κτίριο επιφάνειας [m2]:</w:t>
            </w:r>
          </w:p>
        </w:tc>
        <w:tc>
          <w:tcPr>
            <w:tcW w:w="487" w:type="pct"/>
            <w:vAlign w:val="bottom"/>
          </w:tcPr>
          <w:p w14:paraId="205B82A5" w14:textId="03711721" w:rsidR="00FA3AB2" w:rsidRPr="004A6A2B" w:rsidRDefault="00FA3AB2" w:rsidP="00FA3AB2">
            <w:pPr>
              <w:pStyle w:val="Txt"/>
            </w:pPr>
          </w:p>
        </w:tc>
        <w:tc>
          <w:tcPr>
            <w:tcW w:w="838" w:type="pct"/>
            <w:gridSpan w:val="2"/>
          </w:tcPr>
          <w:p w14:paraId="71AFAFA8" w14:textId="7ACF01B0" w:rsidR="00FA3AB2" w:rsidRPr="004A6A2B" w:rsidRDefault="00FA3AB2" w:rsidP="00740C12">
            <w:pPr>
              <w:pStyle w:val="af7"/>
              <w:jc w:val="right"/>
            </w:pPr>
            <w:r w:rsidRPr="004A6A2B">
              <w:t>που θα χρησιμοποιείται για:</w:t>
            </w:r>
          </w:p>
        </w:tc>
        <w:tc>
          <w:tcPr>
            <w:tcW w:w="2857" w:type="pct"/>
            <w:vAlign w:val="bottom"/>
          </w:tcPr>
          <w:p w14:paraId="7BF2B750" w14:textId="77777777" w:rsidR="00FA3AB2" w:rsidRPr="004A6A2B" w:rsidRDefault="00FA3AB2" w:rsidP="00FA3AB2">
            <w:pPr>
              <w:pStyle w:val="Txt"/>
            </w:pPr>
          </w:p>
        </w:tc>
      </w:tr>
      <w:tr w:rsidR="00FA3AB2" w:rsidRPr="004A6A2B" w14:paraId="7EABF482" w14:textId="77777777" w:rsidTr="00740C12">
        <w:trPr>
          <w:trHeight w:val="20"/>
        </w:trPr>
        <w:tc>
          <w:tcPr>
            <w:tcW w:w="204" w:type="pct"/>
          </w:tcPr>
          <w:p w14:paraId="0C495763" w14:textId="77777777" w:rsidR="00FA3AB2" w:rsidRPr="004A6A2B" w:rsidRDefault="00FA3AB2" w:rsidP="00E401C3">
            <w:pPr>
              <w:pStyle w:val="a0"/>
            </w:pPr>
          </w:p>
        </w:tc>
        <w:tc>
          <w:tcPr>
            <w:tcW w:w="614" w:type="pct"/>
          </w:tcPr>
          <w:p w14:paraId="74AA385F" w14:textId="2B9CCB46" w:rsidR="00FA3AB2" w:rsidRPr="004A6A2B" w:rsidRDefault="00FA3AB2" w:rsidP="00740C12">
            <w:pPr>
              <w:pStyle w:val="af7"/>
              <w:jc w:val="right"/>
            </w:pPr>
            <w:r w:rsidRPr="004A6A2B">
              <w:t>Κτίριο επιφάνειας [m2]:</w:t>
            </w:r>
          </w:p>
        </w:tc>
        <w:tc>
          <w:tcPr>
            <w:tcW w:w="487" w:type="pct"/>
            <w:vAlign w:val="bottom"/>
          </w:tcPr>
          <w:p w14:paraId="41418951" w14:textId="24910004" w:rsidR="00FA3AB2" w:rsidRPr="004A6A2B" w:rsidRDefault="00FA3AB2" w:rsidP="00FA3AB2">
            <w:pPr>
              <w:pStyle w:val="Txt"/>
            </w:pPr>
          </w:p>
        </w:tc>
        <w:tc>
          <w:tcPr>
            <w:tcW w:w="838" w:type="pct"/>
            <w:gridSpan w:val="2"/>
          </w:tcPr>
          <w:p w14:paraId="0A3DB9E0" w14:textId="5EC982FC" w:rsidR="00FA3AB2" w:rsidRPr="004A6A2B" w:rsidRDefault="00FA3AB2" w:rsidP="00740C12">
            <w:pPr>
              <w:pStyle w:val="af7"/>
              <w:jc w:val="right"/>
            </w:pPr>
            <w:r w:rsidRPr="004A6A2B">
              <w:t>που θα χρησιμοποιείται για:</w:t>
            </w:r>
          </w:p>
        </w:tc>
        <w:tc>
          <w:tcPr>
            <w:tcW w:w="2857" w:type="pct"/>
            <w:vAlign w:val="bottom"/>
          </w:tcPr>
          <w:p w14:paraId="7D108ADB" w14:textId="77777777" w:rsidR="00FA3AB2" w:rsidRPr="004A6A2B" w:rsidRDefault="00FA3AB2" w:rsidP="00FA3AB2">
            <w:pPr>
              <w:pStyle w:val="Txt"/>
            </w:pPr>
          </w:p>
        </w:tc>
      </w:tr>
      <w:tr w:rsidR="00FA3AB2" w:rsidRPr="004A6A2B" w14:paraId="741E018E" w14:textId="77777777" w:rsidTr="00740C12">
        <w:trPr>
          <w:trHeight w:val="20"/>
        </w:trPr>
        <w:tc>
          <w:tcPr>
            <w:tcW w:w="204" w:type="pct"/>
          </w:tcPr>
          <w:p w14:paraId="66D1E21B" w14:textId="77777777" w:rsidR="00FA3AB2" w:rsidRPr="004A6A2B" w:rsidRDefault="00FA3AB2" w:rsidP="00E401C3">
            <w:pPr>
              <w:pStyle w:val="a0"/>
            </w:pPr>
          </w:p>
        </w:tc>
        <w:tc>
          <w:tcPr>
            <w:tcW w:w="614" w:type="pct"/>
          </w:tcPr>
          <w:p w14:paraId="1CDC1DC5" w14:textId="553D25AD" w:rsidR="00FA3AB2" w:rsidRPr="004A6A2B" w:rsidRDefault="00FA3AB2" w:rsidP="00740C12">
            <w:pPr>
              <w:pStyle w:val="af7"/>
              <w:jc w:val="right"/>
            </w:pPr>
            <w:r w:rsidRPr="004A6A2B">
              <w:t>Κτίριο επιφάνειας [m2]:</w:t>
            </w:r>
          </w:p>
        </w:tc>
        <w:tc>
          <w:tcPr>
            <w:tcW w:w="487" w:type="pct"/>
            <w:vAlign w:val="bottom"/>
          </w:tcPr>
          <w:p w14:paraId="436EE0FD" w14:textId="69BA67AD" w:rsidR="00FA3AB2" w:rsidRPr="004A6A2B" w:rsidRDefault="00FA3AB2" w:rsidP="00FA3AB2">
            <w:pPr>
              <w:pStyle w:val="Txt"/>
            </w:pPr>
          </w:p>
        </w:tc>
        <w:tc>
          <w:tcPr>
            <w:tcW w:w="838" w:type="pct"/>
            <w:gridSpan w:val="2"/>
          </w:tcPr>
          <w:p w14:paraId="0FBA1C42" w14:textId="68ABCD4F" w:rsidR="00FA3AB2" w:rsidRPr="004A6A2B" w:rsidRDefault="00FA3AB2" w:rsidP="00740C12">
            <w:pPr>
              <w:pStyle w:val="af7"/>
              <w:jc w:val="right"/>
            </w:pPr>
            <w:r w:rsidRPr="004A6A2B">
              <w:t>που θα χρησιμοποιείται για:</w:t>
            </w:r>
          </w:p>
        </w:tc>
        <w:tc>
          <w:tcPr>
            <w:tcW w:w="2857" w:type="pct"/>
            <w:vAlign w:val="bottom"/>
          </w:tcPr>
          <w:p w14:paraId="71DADB5A" w14:textId="77777777" w:rsidR="00FA3AB2" w:rsidRPr="004A6A2B" w:rsidRDefault="00FA3AB2" w:rsidP="00FA3AB2">
            <w:pPr>
              <w:pStyle w:val="Txt"/>
            </w:pPr>
          </w:p>
        </w:tc>
      </w:tr>
    </w:tbl>
    <w:p w14:paraId="41613A41" w14:textId="77777777" w:rsidR="00EC6CB7" w:rsidRPr="004A6A2B" w:rsidRDefault="00EC6CB7" w:rsidP="008B64B8"/>
    <w:p w14:paraId="0ACEC4DB" w14:textId="77777777" w:rsidR="00DD1559" w:rsidRPr="004A6A2B" w:rsidRDefault="00DD1559">
      <w:pPr>
        <w:jc w:val="left"/>
        <w:rPr>
          <w:rFonts w:ascii="Aptos SemiBold" w:eastAsiaTheme="majorEastAsia" w:hAnsi="Aptos SemiBold" w:cstheme="majorBidi"/>
          <w:color w:val="0F4761" w:themeColor="accent1" w:themeShade="BF"/>
          <w:sz w:val="24"/>
          <w:szCs w:val="32"/>
        </w:rPr>
      </w:pPr>
      <w:r w:rsidRPr="004A6A2B">
        <w:br w:type="page"/>
      </w:r>
    </w:p>
    <w:p w14:paraId="69B11E0A" w14:textId="2985BDCA" w:rsidR="00DD1559" w:rsidRPr="004A6A2B" w:rsidRDefault="00DD1559" w:rsidP="00DD1559">
      <w:pPr>
        <w:pStyle w:val="1"/>
      </w:pPr>
      <w:r w:rsidRPr="004A6A2B">
        <w:t>: ΠΡΟΓΡΑΜΜΑΤΙΣΜΟΣ ΥΛΟΠΟΙΗΣΗΣ ΠΡΑΞΗΣ - ΩΡΙΜΟΤΗΤΑ ΠΡΑΞΗΣ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9"/>
        <w:gridCol w:w="52"/>
        <w:gridCol w:w="1552"/>
        <w:gridCol w:w="1566"/>
        <w:gridCol w:w="39"/>
        <w:gridCol w:w="1520"/>
        <w:gridCol w:w="1689"/>
      </w:tblGrid>
      <w:tr w:rsidR="00501E01" w:rsidRPr="004A6A2B" w14:paraId="05973B32" w14:textId="77777777" w:rsidTr="00350780">
        <w:tc>
          <w:tcPr>
            <w:tcW w:w="9627" w:type="dxa"/>
            <w:gridSpan w:val="7"/>
          </w:tcPr>
          <w:p w14:paraId="2FE88085" w14:textId="5C019E57" w:rsidR="00501E01" w:rsidRPr="004A6A2B" w:rsidRDefault="00501E01" w:rsidP="00501E01">
            <w:pPr>
              <w:pStyle w:val="22"/>
              <w:numPr>
                <w:ilvl w:val="1"/>
                <w:numId w:val="1"/>
              </w:numPr>
            </w:pPr>
            <w:r w:rsidRPr="004A6A2B">
              <w:t>ΠΡΟΓΡΑΜΜΑΤΙΣΜΟΣ ΥΛΟΠΟΙΗΣΗΣ ΠΡΑΞΗΣ - ΧΡΟΝΟΔΙΑΓΡΑΜΜΑ</w:t>
            </w:r>
          </w:p>
        </w:tc>
      </w:tr>
      <w:tr w:rsidR="0083581D" w:rsidRPr="004A6A2B" w14:paraId="6D2CC485" w14:textId="77777777" w:rsidTr="00350780">
        <w:tc>
          <w:tcPr>
            <w:tcW w:w="3209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5C6AE94" w14:textId="02F12A1B" w:rsidR="0083581D" w:rsidRPr="004A6A2B" w:rsidRDefault="0083581D" w:rsidP="00E958A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83581D">
              <w:rPr>
                <w:sz w:val="20"/>
                <w:szCs w:val="20"/>
              </w:rPr>
              <w:t>Κατηγορία Ενέργειας</w:t>
            </w:r>
          </w:p>
        </w:tc>
        <w:tc>
          <w:tcPr>
            <w:tcW w:w="3209" w:type="dxa"/>
            <w:gridSpan w:val="4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242D33" w14:textId="1C1733E3" w:rsidR="0083581D" w:rsidRPr="004A6A2B" w:rsidRDefault="0083581D" w:rsidP="00E958A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83581D">
              <w:rPr>
                <w:sz w:val="20"/>
                <w:szCs w:val="20"/>
              </w:rPr>
              <w:t>Χρονικός Προγραμματισμός – Χρόνος Ολοκλήρωσης της Ενέργειας</w:t>
            </w:r>
          </w:p>
        </w:tc>
        <w:tc>
          <w:tcPr>
            <w:tcW w:w="3209" w:type="dxa"/>
            <w:gridSpan w:val="2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0E6B14E" w14:textId="2AA981C1" w:rsidR="0083581D" w:rsidRPr="004A6A2B" w:rsidRDefault="0083581D" w:rsidP="00E958A3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83581D">
              <w:rPr>
                <w:sz w:val="20"/>
                <w:szCs w:val="20"/>
              </w:rPr>
              <w:t>Τεκμηρίωση</w:t>
            </w:r>
          </w:p>
        </w:tc>
      </w:tr>
      <w:tr w:rsidR="00501E01" w:rsidRPr="004A6A2B" w14:paraId="02B5C8CF" w14:textId="77777777" w:rsidTr="00501E01">
        <w:tc>
          <w:tcPr>
            <w:tcW w:w="3209" w:type="dxa"/>
          </w:tcPr>
          <w:p w14:paraId="697C0239" w14:textId="0AF2DF82" w:rsidR="00501E01" w:rsidRPr="004A6A2B" w:rsidRDefault="00501E01" w:rsidP="00693297">
            <w:pPr>
              <w:pStyle w:val="Txt"/>
            </w:pPr>
          </w:p>
        </w:tc>
        <w:tc>
          <w:tcPr>
            <w:tcW w:w="3209" w:type="dxa"/>
            <w:gridSpan w:val="4"/>
          </w:tcPr>
          <w:p w14:paraId="556E31BA" w14:textId="766B3C3D" w:rsidR="00501E01" w:rsidRPr="004A6A2B" w:rsidRDefault="00501E01" w:rsidP="00693297">
            <w:pPr>
              <w:pStyle w:val="Txt"/>
            </w:pPr>
          </w:p>
        </w:tc>
        <w:tc>
          <w:tcPr>
            <w:tcW w:w="3209" w:type="dxa"/>
            <w:gridSpan w:val="2"/>
          </w:tcPr>
          <w:p w14:paraId="7F76916C" w14:textId="5ECCEB49" w:rsidR="00501E01" w:rsidRPr="004A6A2B" w:rsidRDefault="00501E01" w:rsidP="00693297">
            <w:pPr>
              <w:pStyle w:val="Txt"/>
            </w:pPr>
          </w:p>
        </w:tc>
      </w:tr>
      <w:tr w:rsidR="00693297" w:rsidRPr="004A6A2B" w14:paraId="6ED2DE37" w14:textId="77777777" w:rsidTr="00501E01">
        <w:tc>
          <w:tcPr>
            <w:tcW w:w="3209" w:type="dxa"/>
          </w:tcPr>
          <w:p w14:paraId="4791DB3A" w14:textId="47D5EB93" w:rsidR="00693297" w:rsidRPr="004A6A2B" w:rsidRDefault="00693297" w:rsidP="00693297">
            <w:pPr>
              <w:pStyle w:val="Txt"/>
            </w:pPr>
          </w:p>
        </w:tc>
        <w:tc>
          <w:tcPr>
            <w:tcW w:w="3209" w:type="dxa"/>
            <w:gridSpan w:val="4"/>
          </w:tcPr>
          <w:p w14:paraId="41940EAC" w14:textId="048D9D3D" w:rsidR="00693297" w:rsidRPr="004A6A2B" w:rsidRDefault="00693297" w:rsidP="00693297">
            <w:pPr>
              <w:pStyle w:val="Txt"/>
            </w:pPr>
          </w:p>
        </w:tc>
        <w:tc>
          <w:tcPr>
            <w:tcW w:w="3209" w:type="dxa"/>
            <w:gridSpan w:val="2"/>
          </w:tcPr>
          <w:p w14:paraId="6803A4B7" w14:textId="22752EB5" w:rsidR="00693297" w:rsidRPr="004A6A2B" w:rsidRDefault="00693297" w:rsidP="00693297">
            <w:pPr>
              <w:pStyle w:val="Txt"/>
            </w:pPr>
          </w:p>
        </w:tc>
      </w:tr>
      <w:tr w:rsidR="009E3AA3" w:rsidRPr="004A6A2B" w14:paraId="268B0150" w14:textId="77777777" w:rsidTr="00501E01">
        <w:tc>
          <w:tcPr>
            <w:tcW w:w="3209" w:type="dxa"/>
          </w:tcPr>
          <w:p w14:paraId="740D67EA" w14:textId="00B8B477" w:rsidR="009E3AA3" w:rsidRPr="004A6A2B" w:rsidRDefault="009E3AA3" w:rsidP="00693297">
            <w:pPr>
              <w:pStyle w:val="Txt"/>
            </w:pPr>
          </w:p>
        </w:tc>
        <w:tc>
          <w:tcPr>
            <w:tcW w:w="3209" w:type="dxa"/>
            <w:gridSpan w:val="4"/>
          </w:tcPr>
          <w:p w14:paraId="41587AA3" w14:textId="505FA7E4" w:rsidR="009E3AA3" w:rsidRPr="004A6A2B" w:rsidRDefault="009E3AA3" w:rsidP="00693297">
            <w:pPr>
              <w:pStyle w:val="Txt"/>
            </w:pPr>
          </w:p>
        </w:tc>
        <w:tc>
          <w:tcPr>
            <w:tcW w:w="3209" w:type="dxa"/>
            <w:gridSpan w:val="2"/>
          </w:tcPr>
          <w:p w14:paraId="7A659827" w14:textId="74BB4C01" w:rsidR="009E3AA3" w:rsidRPr="004A6A2B" w:rsidRDefault="009E3AA3" w:rsidP="00693297">
            <w:pPr>
              <w:pStyle w:val="Txt"/>
            </w:pPr>
          </w:p>
        </w:tc>
      </w:tr>
      <w:tr w:rsidR="009E3AA3" w:rsidRPr="004A6A2B" w14:paraId="7E5D6905" w14:textId="77777777" w:rsidTr="00501E01">
        <w:tc>
          <w:tcPr>
            <w:tcW w:w="3209" w:type="dxa"/>
          </w:tcPr>
          <w:p w14:paraId="23676D8E" w14:textId="440B5A62" w:rsidR="009E3AA3" w:rsidRPr="004A6A2B" w:rsidRDefault="009E3AA3" w:rsidP="00693297">
            <w:pPr>
              <w:pStyle w:val="Txt"/>
            </w:pPr>
          </w:p>
        </w:tc>
        <w:tc>
          <w:tcPr>
            <w:tcW w:w="3209" w:type="dxa"/>
            <w:gridSpan w:val="4"/>
          </w:tcPr>
          <w:p w14:paraId="51E2A36C" w14:textId="39B73224" w:rsidR="009E3AA3" w:rsidRPr="004A6A2B" w:rsidRDefault="009E3AA3" w:rsidP="00693297">
            <w:pPr>
              <w:pStyle w:val="Txt"/>
            </w:pPr>
          </w:p>
        </w:tc>
        <w:tc>
          <w:tcPr>
            <w:tcW w:w="3209" w:type="dxa"/>
            <w:gridSpan w:val="2"/>
          </w:tcPr>
          <w:p w14:paraId="7EA440F8" w14:textId="48EFFC84" w:rsidR="009E3AA3" w:rsidRPr="004A6A2B" w:rsidRDefault="009E3AA3" w:rsidP="00693297">
            <w:pPr>
              <w:pStyle w:val="Txt"/>
            </w:pPr>
          </w:p>
        </w:tc>
      </w:tr>
      <w:tr w:rsidR="00693297" w:rsidRPr="004A6A2B" w14:paraId="6601C96D" w14:textId="77777777" w:rsidTr="00501E01">
        <w:tc>
          <w:tcPr>
            <w:tcW w:w="3209" w:type="dxa"/>
          </w:tcPr>
          <w:p w14:paraId="12EE9987" w14:textId="123A18DC" w:rsidR="00693297" w:rsidRPr="004A6A2B" w:rsidRDefault="00693297" w:rsidP="00693297">
            <w:pPr>
              <w:pStyle w:val="Txt"/>
            </w:pPr>
          </w:p>
        </w:tc>
        <w:tc>
          <w:tcPr>
            <w:tcW w:w="3209" w:type="dxa"/>
            <w:gridSpan w:val="4"/>
          </w:tcPr>
          <w:p w14:paraId="668488E9" w14:textId="7C382D98" w:rsidR="00693297" w:rsidRPr="004A6A2B" w:rsidRDefault="00693297" w:rsidP="00693297">
            <w:pPr>
              <w:pStyle w:val="Txt"/>
            </w:pPr>
          </w:p>
        </w:tc>
        <w:tc>
          <w:tcPr>
            <w:tcW w:w="3209" w:type="dxa"/>
            <w:gridSpan w:val="2"/>
          </w:tcPr>
          <w:p w14:paraId="05854DAE" w14:textId="02972A23" w:rsidR="00693297" w:rsidRPr="004A6A2B" w:rsidRDefault="00693297" w:rsidP="00693297">
            <w:pPr>
              <w:pStyle w:val="Txt"/>
            </w:pPr>
          </w:p>
        </w:tc>
      </w:tr>
      <w:tr w:rsidR="00693297" w:rsidRPr="004A6A2B" w14:paraId="482391A8" w14:textId="77777777" w:rsidTr="00501E01">
        <w:tc>
          <w:tcPr>
            <w:tcW w:w="3209" w:type="dxa"/>
          </w:tcPr>
          <w:p w14:paraId="67B21FA2" w14:textId="4343FF8E" w:rsidR="00693297" w:rsidRPr="004A6A2B" w:rsidRDefault="00693297" w:rsidP="00693297">
            <w:pPr>
              <w:pStyle w:val="Txt"/>
            </w:pPr>
          </w:p>
        </w:tc>
        <w:tc>
          <w:tcPr>
            <w:tcW w:w="3209" w:type="dxa"/>
            <w:gridSpan w:val="4"/>
          </w:tcPr>
          <w:p w14:paraId="37747E12" w14:textId="5DA94EE1" w:rsidR="00693297" w:rsidRPr="004A6A2B" w:rsidRDefault="00693297" w:rsidP="00693297">
            <w:pPr>
              <w:pStyle w:val="Txt"/>
            </w:pPr>
          </w:p>
        </w:tc>
        <w:tc>
          <w:tcPr>
            <w:tcW w:w="3209" w:type="dxa"/>
            <w:gridSpan w:val="2"/>
          </w:tcPr>
          <w:p w14:paraId="0B153875" w14:textId="59D8650B" w:rsidR="00693297" w:rsidRPr="004A6A2B" w:rsidRDefault="00693297" w:rsidP="00693297">
            <w:pPr>
              <w:pStyle w:val="Txt"/>
            </w:pPr>
          </w:p>
        </w:tc>
      </w:tr>
      <w:tr w:rsidR="00693297" w:rsidRPr="004A6A2B" w14:paraId="4EBC99A6" w14:textId="77777777" w:rsidTr="00501E01">
        <w:tc>
          <w:tcPr>
            <w:tcW w:w="3209" w:type="dxa"/>
          </w:tcPr>
          <w:p w14:paraId="7970B7D9" w14:textId="21CCA261" w:rsidR="00693297" w:rsidRPr="004A6A2B" w:rsidRDefault="00693297" w:rsidP="00693297">
            <w:pPr>
              <w:pStyle w:val="Txt"/>
            </w:pPr>
          </w:p>
        </w:tc>
        <w:tc>
          <w:tcPr>
            <w:tcW w:w="3209" w:type="dxa"/>
            <w:gridSpan w:val="4"/>
          </w:tcPr>
          <w:p w14:paraId="7449F085" w14:textId="4B8E0117" w:rsidR="00693297" w:rsidRPr="004A6A2B" w:rsidRDefault="00693297" w:rsidP="00693297">
            <w:pPr>
              <w:pStyle w:val="Txt"/>
            </w:pPr>
          </w:p>
        </w:tc>
        <w:tc>
          <w:tcPr>
            <w:tcW w:w="3209" w:type="dxa"/>
            <w:gridSpan w:val="2"/>
          </w:tcPr>
          <w:p w14:paraId="539D25B6" w14:textId="22AFC10E" w:rsidR="00693297" w:rsidRPr="004A6A2B" w:rsidRDefault="00693297" w:rsidP="00693297">
            <w:pPr>
              <w:pStyle w:val="Txt"/>
            </w:pPr>
          </w:p>
        </w:tc>
      </w:tr>
      <w:tr w:rsidR="00693297" w:rsidRPr="004A6A2B" w14:paraId="536D9766" w14:textId="77777777" w:rsidTr="00693297">
        <w:tc>
          <w:tcPr>
            <w:tcW w:w="9627" w:type="dxa"/>
            <w:gridSpan w:val="7"/>
            <w:shd w:val="clear" w:color="auto" w:fill="FAECF8"/>
          </w:tcPr>
          <w:p w14:paraId="35C7F778" w14:textId="55AACDB3" w:rsidR="00693297" w:rsidRPr="004A6A2B" w:rsidRDefault="00693297" w:rsidP="00693297">
            <w:pPr>
              <w:pStyle w:val="TableParagraph"/>
              <w:keepNext/>
              <w:ind w:left="323" w:hanging="323"/>
            </w:pPr>
            <w:r w:rsidRPr="004A6A2B">
              <w:t xml:space="preserve">Σημείωση : απαιτείται και η αποτύπωση έκδοσης τυχόν απαιτούμενων αδειών </w:t>
            </w:r>
          </w:p>
        </w:tc>
      </w:tr>
      <w:tr w:rsidR="00693297" w:rsidRPr="004A6A2B" w14:paraId="086515C0" w14:textId="77777777" w:rsidTr="00693297">
        <w:tc>
          <w:tcPr>
            <w:tcW w:w="9627" w:type="dxa"/>
            <w:gridSpan w:val="7"/>
          </w:tcPr>
          <w:p w14:paraId="7A5E22AC" w14:textId="77777777" w:rsidR="00693297" w:rsidRPr="004A6A2B" w:rsidRDefault="00693297" w:rsidP="00693297">
            <w:pPr>
              <w:pStyle w:val="TableParagraph"/>
            </w:pPr>
          </w:p>
        </w:tc>
      </w:tr>
      <w:tr w:rsidR="00693297" w:rsidRPr="004A6A2B" w14:paraId="0872C30E" w14:textId="77777777" w:rsidTr="00693297">
        <w:tc>
          <w:tcPr>
            <w:tcW w:w="6379" w:type="dxa"/>
            <w:gridSpan w:val="4"/>
          </w:tcPr>
          <w:p w14:paraId="34DBB756" w14:textId="2BF5F2D1" w:rsidR="00693297" w:rsidRPr="004A6A2B" w:rsidRDefault="0083581D" w:rsidP="00693297">
            <w:pPr>
              <w:pStyle w:val="af7"/>
            </w:pPr>
            <w:r w:rsidRPr="004A6A2B">
              <w:t xml:space="preserve">Διάρκεια Υλοποίησης Φυσικού Αντικειμένου Πράξης </w:t>
            </w:r>
            <w:r>
              <w:t>σ</w:t>
            </w:r>
            <w:r w:rsidRPr="004A6A2B">
              <w:t xml:space="preserve">ε Μήνες:   </w:t>
            </w:r>
          </w:p>
        </w:tc>
        <w:tc>
          <w:tcPr>
            <w:tcW w:w="3248" w:type="dxa"/>
            <w:gridSpan w:val="3"/>
          </w:tcPr>
          <w:p w14:paraId="71CE0A6C" w14:textId="6FCD41AC" w:rsidR="00693297" w:rsidRPr="004A6A2B" w:rsidRDefault="00693297" w:rsidP="00693297">
            <w:pPr>
              <w:pStyle w:val="Txt"/>
            </w:pPr>
          </w:p>
        </w:tc>
      </w:tr>
      <w:tr w:rsidR="00693297" w:rsidRPr="004A6A2B" w14:paraId="137CF2F3" w14:textId="77777777" w:rsidTr="00693297">
        <w:tc>
          <w:tcPr>
            <w:tcW w:w="9627" w:type="dxa"/>
            <w:gridSpan w:val="7"/>
          </w:tcPr>
          <w:p w14:paraId="1C7D71A1" w14:textId="77777777" w:rsidR="00693297" w:rsidRPr="004A6A2B" w:rsidRDefault="00693297" w:rsidP="00693297">
            <w:pPr>
              <w:pStyle w:val="TableParagraph"/>
            </w:pPr>
          </w:p>
        </w:tc>
      </w:tr>
      <w:tr w:rsidR="00693297" w:rsidRPr="004A6A2B" w14:paraId="0EA6FAB2" w14:textId="77777777" w:rsidTr="00693297">
        <w:tc>
          <w:tcPr>
            <w:tcW w:w="3261" w:type="dxa"/>
            <w:gridSpan w:val="2"/>
          </w:tcPr>
          <w:p w14:paraId="26E03CFB" w14:textId="5CB526EF" w:rsidR="00693297" w:rsidRPr="004A6A2B" w:rsidRDefault="0083581D" w:rsidP="00693297">
            <w:pPr>
              <w:pStyle w:val="af7"/>
            </w:pPr>
            <w:r w:rsidRPr="004A6A2B">
              <w:t>Ημερομηνία Έναρξης Πράξης:</w:t>
            </w:r>
          </w:p>
        </w:tc>
        <w:tc>
          <w:tcPr>
            <w:tcW w:w="1552" w:type="dxa"/>
          </w:tcPr>
          <w:p w14:paraId="03902967" w14:textId="305D529B" w:rsidR="00693297" w:rsidRPr="004A6A2B" w:rsidRDefault="00693297" w:rsidP="00693297">
            <w:pPr>
              <w:pStyle w:val="Txt"/>
            </w:pPr>
          </w:p>
        </w:tc>
        <w:tc>
          <w:tcPr>
            <w:tcW w:w="3125" w:type="dxa"/>
            <w:gridSpan w:val="3"/>
          </w:tcPr>
          <w:p w14:paraId="4C90FB15" w14:textId="78587A4C" w:rsidR="00693297" w:rsidRPr="004A6A2B" w:rsidRDefault="0083581D" w:rsidP="00693297">
            <w:pPr>
              <w:pStyle w:val="af7"/>
            </w:pPr>
            <w:r w:rsidRPr="004A6A2B">
              <w:t>Ημερομηνία Λήξης Πράξης:</w:t>
            </w:r>
          </w:p>
        </w:tc>
        <w:tc>
          <w:tcPr>
            <w:tcW w:w="1689" w:type="dxa"/>
          </w:tcPr>
          <w:p w14:paraId="05C917E9" w14:textId="0736DD1A" w:rsidR="00693297" w:rsidRPr="004A6A2B" w:rsidRDefault="00693297" w:rsidP="00693297">
            <w:pPr>
              <w:pStyle w:val="Txt"/>
            </w:pPr>
          </w:p>
        </w:tc>
      </w:tr>
    </w:tbl>
    <w:p w14:paraId="5D2B4718" w14:textId="77777777" w:rsidR="00DD1559" w:rsidRPr="004A6A2B" w:rsidRDefault="00DD1559" w:rsidP="008B64B8"/>
    <w:tbl>
      <w:tblPr>
        <w:tblW w:w="5000" w:type="pct"/>
        <w:tblLook w:val="04A0" w:firstRow="1" w:lastRow="0" w:firstColumn="1" w:lastColumn="0" w:noHBand="0" w:noVBand="1"/>
      </w:tblPr>
      <w:tblGrid>
        <w:gridCol w:w="7367"/>
        <w:gridCol w:w="756"/>
        <w:gridCol w:w="756"/>
        <w:gridCol w:w="748"/>
        <w:gridCol w:w="10"/>
      </w:tblGrid>
      <w:tr w:rsidR="004E6DD8" w:rsidRPr="004A6A2B" w14:paraId="55406A63" w14:textId="77777777" w:rsidTr="00810FAE">
        <w:trPr>
          <w:trHeight w:val="20"/>
        </w:trPr>
        <w:tc>
          <w:tcPr>
            <w:tcW w:w="5000" w:type="pct"/>
            <w:gridSpan w:val="5"/>
          </w:tcPr>
          <w:p w14:paraId="548D8BFE" w14:textId="3C43E061" w:rsidR="004E6DD8" w:rsidRPr="004A6A2B" w:rsidRDefault="004E6DD8" w:rsidP="004E6DD8">
            <w:pPr>
              <w:pStyle w:val="22"/>
              <w:numPr>
                <w:ilvl w:val="1"/>
                <w:numId w:val="1"/>
              </w:numPr>
            </w:pPr>
            <w:r w:rsidRPr="004A6A2B">
              <w:t>ΑΠΟΚΤΗΣΗ ΓΗΣ Η/ΚΑΙ ΚΤΙΡΙΑΚΗΣ ΥΠΟΔΟΜΗΣ*</w:t>
            </w:r>
          </w:p>
        </w:tc>
      </w:tr>
      <w:tr w:rsidR="004E6DD8" w:rsidRPr="004A6A2B" w14:paraId="7F0317A5" w14:textId="77777777" w:rsidTr="00810FAE">
        <w:trPr>
          <w:trHeight w:val="20"/>
        </w:trPr>
        <w:tc>
          <w:tcPr>
            <w:tcW w:w="3823" w:type="pct"/>
          </w:tcPr>
          <w:p w14:paraId="235185C9" w14:textId="2B29FE73" w:rsidR="004E6DD8" w:rsidRPr="004A6A2B" w:rsidRDefault="004E6DD8" w:rsidP="004E6DD8">
            <w:pPr>
              <w:pStyle w:val="af7"/>
              <w:jc w:val="right"/>
            </w:pPr>
            <w:r w:rsidRPr="004A6A2B">
              <w:br w:type="page"/>
            </w:r>
            <w:r w:rsidR="00D62937">
              <w:t>Έχ</w:t>
            </w:r>
            <w:r w:rsidR="00D62937" w:rsidRPr="004A6A2B">
              <w:t xml:space="preserve">ει Διασφαλιστεί </w:t>
            </w:r>
            <w:r w:rsidR="00D62937">
              <w:t>η</w:t>
            </w:r>
            <w:r w:rsidR="00D62937" w:rsidRPr="004A6A2B">
              <w:t xml:space="preserve"> Κυριότητα Γης </w:t>
            </w:r>
            <w:r w:rsidR="00D62937">
              <w:t>ε</w:t>
            </w:r>
            <w:r w:rsidR="00D62937" w:rsidRPr="004A6A2B">
              <w:t>π</w:t>
            </w:r>
            <w:r w:rsidR="00D62937">
              <w:t>ί</w:t>
            </w:r>
            <w:r w:rsidR="00D62937" w:rsidRPr="004A6A2B">
              <w:t xml:space="preserve"> </w:t>
            </w:r>
            <w:r w:rsidR="00D62937">
              <w:t>τ</w:t>
            </w:r>
            <w:r w:rsidR="00D62937" w:rsidRPr="004A6A2B">
              <w:t xml:space="preserve">ης Οποίας </w:t>
            </w:r>
            <w:r w:rsidR="00D62937">
              <w:t>θ</w:t>
            </w:r>
            <w:r w:rsidR="00D62937" w:rsidRPr="004A6A2B">
              <w:t xml:space="preserve">α Υλοποιηθεί </w:t>
            </w:r>
            <w:r w:rsidR="00D62937">
              <w:t>η</w:t>
            </w:r>
            <w:r w:rsidR="00D62937" w:rsidRPr="004A6A2B">
              <w:t xml:space="preserve"> Πράξη;</w:t>
            </w:r>
          </w:p>
        </w:tc>
        <w:tc>
          <w:tcPr>
            <w:tcW w:w="392" w:type="pct"/>
          </w:tcPr>
          <w:p w14:paraId="458236DE" w14:textId="60B1DF78" w:rsidR="004E6DD8" w:rsidRPr="004A6A2B" w:rsidRDefault="004E6DD8" w:rsidP="004E6DD8">
            <w:pPr>
              <w:pStyle w:val="afc"/>
            </w:pPr>
            <w:r w:rsidRPr="004A6A2B">
              <w:t>ΝΑΙ</w:t>
            </w:r>
          </w:p>
        </w:tc>
        <w:tc>
          <w:tcPr>
            <w:tcW w:w="392" w:type="pct"/>
          </w:tcPr>
          <w:p w14:paraId="2F7FB080" w14:textId="36DAA804" w:rsidR="004E6DD8" w:rsidRPr="004A6A2B" w:rsidRDefault="004E6DD8" w:rsidP="004E6DD8">
            <w:pPr>
              <w:pStyle w:val="afc"/>
            </w:pPr>
            <w:r w:rsidRPr="004A6A2B">
              <w:t>ΟΧΙ</w:t>
            </w:r>
          </w:p>
        </w:tc>
        <w:tc>
          <w:tcPr>
            <w:tcW w:w="393" w:type="pct"/>
            <w:gridSpan w:val="2"/>
          </w:tcPr>
          <w:p w14:paraId="0986449E" w14:textId="06DBE2FF" w:rsidR="004E6DD8" w:rsidRPr="004A6A2B" w:rsidRDefault="004E6DD8" w:rsidP="004E6DD8">
            <w:pPr>
              <w:pStyle w:val="afc"/>
            </w:pPr>
            <w:proofErr w:type="spellStart"/>
            <w:r w:rsidRPr="004A6A2B">
              <w:t>Δ.Α</w:t>
            </w:r>
            <w:proofErr w:type="spellEnd"/>
            <w:r w:rsidRPr="004A6A2B">
              <w:t>.</w:t>
            </w:r>
          </w:p>
        </w:tc>
      </w:tr>
      <w:tr w:rsidR="004E6DD8" w:rsidRPr="004A6A2B" w14:paraId="629C5939" w14:textId="77777777" w:rsidTr="0036597D">
        <w:trPr>
          <w:trHeight w:val="20"/>
        </w:trPr>
        <w:tc>
          <w:tcPr>
            <w:tcW w:w="3823" w:type="pct"/>
          </w:tcPr>
          <w:p w14:paraId="2810A4C7" w14:textId="77777777" w:rsidR="004E6DD8" w:rsidRPr="004A6A2B" w:rsidRDefault="004E6DD8" w:rsidP="004E6DD8">
            <w:pPr>
              <w:pStyle w:val="TableParagraph"/>
            </w:pPr>
          </w:p>
        </w:tc>
        <w:tc>
          <w:tcPr>
            <w:tcW w:w="392" w:type="pct"/>
            <w:vAlign w:val="center"/>
          </w:tcPr>
          <w:p w14:paraId="218E3F03" w14:textId="435A78FD" w:rsidR="004E6DD8" w:rsidRPr="004A6A2B" w:rsidRDefault="004E6DD8" w:rsidP="0036597D">
            <w:pPr>
              <w:pStyle w:val="Txt"/>
              <w:jc w:val="center"/>
            </w:pPr>
          </w:p>
        </w:tc>
        <w:tc>
          <w:tcPr>
            <w:tcW w:w="392" w:type="pct"/>
            <w:vAlign w:val="center"/>
          </w:tcPr>
          <w:p w14:paraId="69140BF6" w14:textId="7F7B96F0" w:rsidR="004E6DD8" w:rsidRPr="004A6A2B" w:rsidRDefault="004E6DD8" w:rsidP="0036597D">
            <w:pPr>
              <w:pStyle w:val="Txt"/>
              <w:jc w:val="center"/>
            </w:pPr>
          </w:p>
        </w:tc>
        <w:tc>
          <w:tcPr>
            <w:tcW w:w="393" w:type="pct"/>
            <w:gridSpan w:val="2"/>
            <w:vAlign w:val="center"/>
          </w:tcPr>
          <w:p w14:paraId="411BCD36" w14:textId="69CD2E71" w:rsidR="004E6DD8" w:rsidRPr="004A6A2B" w:rsidRDefault="004E6DD8" w:rsidP="0036597D">
            <w:pPr>
              <w:pStyle w:val="Txt"/>
              <w:jc w:val="center"/>
            </w:pPr>
          </w:p>
        </w:tc>
      </w:tr>
      <w:tr w:rsidR="004E6DD8" w:rsidRPr="004A6A2B" w14:paraId="68361B59" w14:textId="77777777" w:rsidTr="00810FAE">
        <w:trPr>
          <w:trHeight w:val="20"/>
        </w:trPr>
        <w:tc>
          <w:tcPr>
            <w:tcW w:w="5000" w:type="pct"/>
            <w:gridSpan w:val="5"/>
          </w:tcPr>
          <w:p w14:paraId="34AF0243" w14:textId="39817561" w:rsidR="004E6DD8" w:rsidRPr="004A6A2B" w:rsidRDefault="004E6DD8" w:rsidP="004E6DD8">
            <w:pPr>
              <w:pStyle w:val="af7"/>
            </w:pPr>
            <w:r w:rsidRPr="004A6A2B">
              <w:br w:type="page"/>
            </w:r>
            <w:r w:rsidR="00D62937" w:rsidRPr="004A6A2B">
              <w:t>Ενέργειες Απόκτησης Γης</w:t>
            </w:r>
          </w:p>
          <w:p w14:paraId="38F69EC7" w14:textId="614BA437" w:rsidR="004E6DD8" w:rsidRPr="004A6A2B" w:rsidRDefault="004E6DD8" w:rsidP="004E6DD8">
            <w:pPr>
              <w:pStyle w:val="afb"/>
            </w:pPr>
            <w:r w:rsidRPr="004A6A2B">
              <w:t xml:space="preserve">(Αναγραφή του σχετικού δικαιολογητικού, όπως </w:t>
            </w:r>
            <w:r w:rsidR="00EA67B1" w:rsidRPr="004A6A2B">
              <w:t xml:space="preserve">Προσύμφωνο, Συμβόλαιο </w:t>
            </w:r>
            <w:r w:rsidRPr="004A6A2B">
              <w:t>κ.λπ.)</w:t>
            </w:r>
          </w:p>
        </w:tc>
      </w:tr>
      <w:tr w:rsidR="004E6DD8" w:rsidRPr="004A6A2B" w14:paraId="3163FD18" w14:textId="77777777" w:rsidTr="00810FAE">
        <w:trPr>
          <w:trHeight w:val="20"/>
        </w:trPr>
        <w:tc>
          <w:tcPr>
            <w:tcW w:w="5000" w:type="pct"/>
            <w:gridSpan w:val="5"/>
          </w:tcPr>
          <w:p w14:paraId="2CF0EA94" w14:textId="092C13E1" w:rsidR="004E6DD8" w:rsidRPr="004A6A2B" w:rsidRDefault="004E6DD8" w:rsidP="004E6DD8">
            <w:pPr>
              <w:pStyle w:val="Txt"/>
            </w:pPr>
          </w:p>
        </w:tc>
      </w:tr>
      <w:tr w:rsidR="004E6DD8" w:rsidRPr="004A6A2B" w14:paraId="3D16AF34" w14:textId="77777777" w:rsidTr="00810FAE">
        <w:trPr>
          <w:trHeight w:val="20"/>
        </w:trPr>
        <w:tc>
          <w:tcPr>
            <w:tcW w:w="3823" w:type="pct"/>
          </w:tcPr>
          <w:p w14:paraId="7EC4041D" w14:textId="62598730" w:rsidR="004E6DD8" w:rsidRPr="004A6A2B" w:rsidRDefault="00D62937" w:rsidP="004E6DD8">
            <w:pPr>
              <w:pStyle w:val="af7"/>
              <w:jc w:val="right"/>
            </w:pPr>
            <w:r>
              <w:t>Έ</w:t>
            </w:r>
            <w:r w:rsidRPr="004A6A2B">
              <w:t xml:space="preserve">χει Διασφαλιστεί </w:t>
            </w:r>
            <w:r>
              <w:t>η</w:t>
            </w:r>
            <w:r w:rsidRPr="004A6A2B">
              <w:t xml:space="preserve"> Κτιριακή Υποδομή Εντός </w:t>
            </w:r>
            <w:r>
              <w:t>τ</w:t>
            </w:r>
            <w:r w:rsidRPr="004A6A2B">
              <w:t xml:space="preserve">ης Οποίας </w:t>
            </w:r>
            <w:r>
              <w:t>θ</w:t>
            </w:r>
            <w:r w:rsidRPr="004A6A2B">
              <w:t xml:space="preserve">α Υλοποιηθεί </w:t>
            </w:r>
            <w:r>
              <w:t>η</w:t>
            </w:r>
            <w:r w:rsidRPr="004A6A2B">
              <w:t xml:space="preserve"> Πράξη;</w:t>
            </w:r>
          </w:p>
        </w:tc>
        <w:tc>
          <w:tcPr>
            <w:tcW w:w="392" w:type="pct"/>
            <w:vAlign w:val="center"/>
          </w:tcPr>
          <w:p w14:paraId="6A383623" w14:textId="2E3065C3" w:rsidR="004E6DD8" w:rsidRPr="004A6A2B" w:rsidRDefault="004E6DD8" w:rsidP="004E6DD8">
            <w:pPr>
              <w:pStyle w:val="afc"/>
            </w:pPr>
            <w:r w:rsidRPr="004A6A2B">
              <w:t>ΝΑΙ</w:t>
            </w:r>
          </w:p>
        </w:tc>
        <w:tc>
          <w:tcPr>
            <w:tcW w:w="392" w:type="pct"/>
            <w:vAlign w:val="center"/>
          </w:tcPr>
          <w:p w14:paraId="0981C159" w14:textId="11BCC149" w:rsidR="004E6DD8" w:rsidRPr="004A6A2B" w:rsidRDefault="004E6DD8" w:rsidP="004E6DD8">
            <w:pPr>
              <w:pStyle w:val="afc"/>
            </w:pPr>
            <w:r w:rsidRPr="004A6A2B">
              <w:t>ΟΧΙ</w:t>
            </w:r>
          </w:p>
        </w:tc>
        <w:tc>
          <w:tcPr>
            <w:tcW w:w="393" w:type="pct"/>
            <w:gridSpan w:val="2"/>
            <w:vAlign w:val="center"/>
          </w:tcPr>
          <w:p w14:paraId="40DEC41F" w14:textId="114FC006" w:rsidR="004E6DD8" w:rsidRPr="004A6A2B" w:rsidRDefault="004E6DD8" w:rsidP="004E6DD8">
            <w:pPr>
              <w:pStyle w:val="afc"/>
            </w:pPr>
            <w:proofErr w:type="spellStart"/>
            <w:r w:rsidRPr="004A6A2B">
              <w:t>Δ.Α</w:t>
            </w:r>
            <w:proofErr w:type="spellEnd"/>
            <w:r w:rsidRPr="004A6A2B">
              <w:t>.</w:t>
            </w:r>
          </w:p>
        </w:tc>
      </w:tr>
      <w:tr w:rsidR="004E6DD8" w:rsidRPr="004A6A2B" w14:paraId="39B08C45" w14:textId="77777777" w:rsidTr="0036597D">
        <w:trPr>
          <w:trHeight w:val="20"/>
        </w:trPr>
        <w:tc>
          <w:tcPr>
            <w:tcW w:w="3823" w:type="pct"/>
          </w:tcPr>
          <w:p w14:paraId="289FC8C0" w14:textId="77777777" w:rsidR="004E6DD8" w:rsidRPr="004A6A2B" w:rsidRDefault="004E6DD8" w:rsidP="00CE5C07">
            <w:pPr>
              <w:pStyle w:val="TableParagraph"/>
            </w:pPr>
          </w:p>
        </w:tc>
        <w:tc>
          <w:tcPr>
            <w:tcW w:w="392" w:type="pct"/>
            <w:vAlign w:val="center"/>
          </w:tcPr>
          <w:p w14:paraId="1E372952" w14:textId="50A91A2D" w:rsidR="004E6DD8" w:rsidRPr="004A6A2B" w:rsidRDefault="004E6DD8" w:rsidP="0036597D">
            <w:pPr>
              <w:pStyle w:val="Txt"/>
              <w:jc w:val="center"/>
            </w:pPr>
          </w:p>
        </w:tc>
        <w:tc>
          <w:tcPr>
            <w:tcW w:w="392" w:type="pct"/>
          </w:tcPr>
          <w:p w14:paraId="4538FDC3" w14:textId="37584703" w:rsidR="004E6DD8" w:rsidRPr="004A6A2B" w:rsidRDefault="004E6DD8" w:rsidP="004E6DD8">
            <w:pPr>
              <w:pStyle w:val="Txt"/>
            </w:pPr>
          </w:p>
        </w:tc>
        <w:tc>
          <w:tcPr>
            <w:tcW w:w="393" w:type="pct"/>
            <w:gridSpan w:val="2"/>
          </w:tcPr>
          <w:p w14:paraId="14E53F0D" w14:textId="00E048DF" w:rsidR="004E6DD8" w:rsidRPr="004A6A2B" w:rsidRDefault="004E6DD8" w:rsidP="004E6DD8">
            <w:pPr>
              <w:pStyle w:val="Txt"/>
            </w:pPr>
          </w:p>
        </w:tc>
      </w:tr>
      <w:tr w:rsidR="004E6DD8" w:rsidRPr="004A6A2B" w14:paraId="29803DBD" w14:textId="77777777" w:rsidTr="0036597D">
        <w:trPr>
          <w:trHeight w:val="20"/>
        </w:trPr>
        <w:tc>
          <w:tcPr>
            <w:tcW w:w="3823" w:type="pct"/>
          </w:tcPr>
          <w:p w14:paraId="694CF9B3" w14:textId="7DD32F9E" w:rsidR="004E6DD8" w:rsidRPr="004A6A2B" w:rsidRDefault="00EA67B1" w:rsidP="000A2EAB">
            <w:pPr>
              <w:pStyle w:val="af7"/>
              <w:jc w:val="right"/>
            </w:pPr>
            <w:r w:rsidRPr="004A6A2B">
              <w:t xml:space="preserve">Με </w:t>
            </w:r>
            <w:r>
              <w:t>π</w:t>
            </w:r>
            <w:r w:rsidRPr="004A6A2B">
              <w:t xml:space="preserve">οιο Τρόπο Διασφαλίζεται </w:t>
            </w:r>
            <w:r>
              <w:t>η</w:t>
            </w:r>
            <w:r w:rsidRPr="004A6A2B">
              <w:t xml:space="preserve"> Κτιριακή Υποδομή; </w:t>
            </w:r>
            <w:r w:rsidRPr="004A6A2B">
              <w:br/>
            </w:r>
            <w:r w:rsidRPr="004A6A2B">
              <w:rPr>
                <w:rStyle w:val="Charc"/>
              </w:rPr>
              <w:t>(Κυριότητα, Μίσθωση, Παραχώρηση, Αγορά, Εξαγορά)</w:t>
            </w:r>
          </w:p>
        </w:tc>
        <w:tc>
          <w:tcPr>
            <w:tcW w:w="1177" w:type="pct"/>
            <w:gridSpan w:val="4"/>
            <w:vAlign w:val="center"/>
          </w:tcPr>
          <w:p w14:paraId="6E78C090" w14:textId="025E1EB9" w:rsidR="004E6DD8" w:rsidRPr="004A6A2B" w:rsidRDefault="004E6DD8" w:rsidP="0036597D">
            <w:pPr>
              <w:pStyle w:val="Txt"/>
              <w:jc w:val="center"/>
            </w:pPr>
          </w:p>
        </w:tc>
      </w:tr>
      <w:tr w:rsidR="00810FAE" w:rsidRPr="00810FAE" w14:paraId="37C72F04" w14:textId="77777777" w:rsidTr="00810FAE">
        <w:trPr>
          <w:gridAfter w:val="1"/>
          <w:wAfter w:w="5" w:type="pct"/>
        </w:trPr>
        <w:tc>
          <w:tcPr>
            <w:tcW w:w="4995" w:type="pct"/>
            <w:gridSpan w:val="4"/>
            <w:shd w:val="clear" w:color="auto" w:fill="FAECF8"/>
          </w:tcPr>
          <w:p w14:paraId="0DDB793F" w14:textId="568ECCB5" w:rsidR="00810FAE" w:rsidRPr="00810FAE" w:rsidRDefault="00395933" w:rsidP="00810FAE">
            <w:pPr>
              <w:pStyle w:val="TableParagraph"/>
              <w:keepNext/>
              <w:ind w:left="323" w:hanging="323"/>
            </w:pPr>
            <w:r>
              <w:t>(*)</w:t>
            </w:r>
            <w:r w:rsidR="00E30E92">
              <w:t xml:space="preserve"> </w:t>
            </w:r>
            <w:r w:rsidR="00E30E92" w:rsidRPr="00E30E92">
              <w:t>Σημείωση: απαιτείται η προσκόμιση σχετικών αποδεικτικών τεκμηρίωσης</w:t>
            </w:r>
            <w:r w:rsidR="00810FAE" w:rsidRPr="00810FAE">
              <w:t xml:space="preserve"> </w:t>
            </w:r>
          </w:p>
        </w:tc>
      </w:tr>
    </w:tbl>
    <w:p w14:paraId="124331B4" w14:textId="77777777" w:rsidR="008B64B8" w:rsidRPr="004A6A2B" w:rsidRDefault="008B64B8" w:rsidP="008B64B8"/>
    <w:tbl>
      <w:tblPr>
        <w:tblW w:w="5000" w:type="pct"/>
        <w:tblLook w:val="04A0" w:firstRow="1" w:lastRow="0" w:firstColumn="1" w:lastColumn="0" w:noHBand="0" w:noVBand="1"/>
      </w:tblPr>
      <w:tblGrid>
        <w:gridCol w:w="493"/>
        <w:gridCol w:w="3047"/>
        <w:gridCol w:w="1704"/>
        <w:gridCol w:w="4393"/>
      </w:tblGrid>
      <w:tr w:rsidR="00740C12" w:rsidRPr="004A6A2B" w14:paraId="263F03F7" w14:textId="77777777" w:rsidTr="00740C12">
        <w:trPr>
          <w:trHeight w:val="185"/>
        </w:trPr>
        <w:tc>
          <w:tcPr>
            <w:tcW w:w="5000" w:type="pct"/>
            <w:gridSpan w:val="4"/>
          </w:tcPr>
          <w:p w14:paraId="0BC52C3E" w14:textId="40948DFD" w:rsidR="00740C12" w:rsidRPr="004A6A2B" w:rsidRDefault="00740C12" w:rsidP="00F67FB5">
            <w:pPr>
              <w:pStyle w:val="22"/>
              <w:numPr>
                <w:ilvl w:val="1"/>
                <w:numId w:val="1"/>
              </w:numPr>
            </w:pPr>
            <w:r w:rsidRPr="004A6A2B">
              <w:t>ΕΝΕΡΓΕΙΕΣ ΩΡΙΜΑΝΣΗΣ ΤΗΣ ΠΡΑΞΗΣ</w:t>
            </w:r>
          </w:p>
        </w:tc>
      </w:tr>
      <w:tr w:rsidR="00740C12" w:rsidRPr="004A6A2B" w14:paraId="2C9DE047" w14:textId="77777777" w:rsidTr="00350780">
        <w:trPr>
          <w:trHeight w:val="185"/>
        </w:trPr>
        <w:tc>
          <w:tcPr>
            <w:tcW w:w="5000" w:type="pct"/>
            <w:gridSpan w:val="4"/>
          </w:tcPr>
          <w:p w14:paraId="4C2C013A" w14:textId="77777777" w:rsidR="00740C12" w:rsidRPr="004A6A2B" w:rsidRDefault="00740C12" w:rsidP="00073290">
            <w:pPr>
              <w:pStyle w:val="22"/>
              <w:ind w:left="462" w:hanging="425"/>
            </w:pPr>
            <w:r w:rsidRPr="004A6A2B">
              <w:t>ΩΡΙΜΟΤΗΤΑ ΜΕΛΕΤΩΝ- ΑΔΕΙΟΔΟΤΗΣΕΙΣ (*)</w:t>
            </w:r>
          </w:p>
          <w:p w14:paraId="4F37D973" w14:textId="77777777" w:rsidR="00740C12" w:rsidRPr="004A6A2B" w:rsidRDefault="00740C12" w:rsidP="00F67FB5">
            <w:pPr>
              <w:pStyle w:val="afb"/>
            </w:pPr>
            <w:r w:rsidRPr="004A6A2B">
              <w:t xml:space="preserve">(Συμπληρώνονται όλες οι απαιτούμενες μελέτες και άδειες για την ολοκλήρωση της πράξης π.χ. </w:t>
            </w:r>
            <w:proofErr w:type="spellStart"/>
            <w:r w:rsidRPr="004A6A2B">
              <w:t>ISO</w:t>
            </w:r>
            <w:proofErr w:type="spellEnd"/>
            <w:r w:rsidRPr="004A6A2B">
              <w:t>, έγκριση περιβαλλοντικών όρων, άδεια λειτουργίας κ.ά.  - για τις περιπτώσεις που δεν έχει εκδοθεί, συμπληρώνονται ημερομηνίες που εκτιμάται ότι θα εκδοθούν)</w:t>
            </w:r>
          </w:p>
        </w:tc>
      </w:tr>
      <w:tr w:rsidR="00740C12" w:rsidRPr="004A6A2B" w14:paraId="48C5BC5C" w14:textId="77777777" w:rsidTr="00350780">
        <w:trPr>
          <w:trHeight w:val="706"/>
        </w:trPr>
        <w:tc>
          <w:tcPr>
            <w:tcW w:w="25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B1D2EB" w14:textId="04D41232" w:rsidR="00740C12" w:rsidRPr="004A6A2B" w:rsidRDefault="00740C12" w:rsidP="00F67FB5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>Α/Α</w:t>
            </w:r>
          </w:p>
        </w:tc>
        <w:tc>
          <w:tcPr>
            <w:tcW w:w="1581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F55405" w14:textId="112E4BD2" w:rsidR="00740C12" w:rsidRPr="004A6A2B" w:rsidRDefault="00287B38" w:rsidP="00F67FB5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>Μελέτη/ Αδειοδότηση</w:t>
            </w:r>
          </w:p>
        </w:tc>
        <w:tc>
          <w:tcPr>
            <w:tcW w:w="884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5A504B5" w14:textId="35100A84" w:rsidR="00740C12" w:rsidRPr="004A6A2B" w:rsidRDefault="00287B38" w:rsidP="00F67FB5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>Ημερομηνία Έκδοσης</w:t>
            </w:r>
          </w:p>
        </w:tc>
        <w:tc>
          <w:tcPr>
            <w:tcW w:w="2279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B252C4" w14:textId="44EE3408" w:rsidR="00740C12" w:rsidRPr="004A6A2B" w:rsidRDefault="00287B38" w:rsidP="00F67FB5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>Αιτιολόγηση/</w:t>
            </w:r>
          </w:p>
          <w:p w14:paraId="321E2031" w14:textId="4A8B172C" w:rsidR="00740C12" w:rsidRPr="004A6A2B" w:rsidRDefault="00287B38" w:rsidP="00F67FB5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>Παρατηρήσεις</w:t>
            </w:r>
          </w:p>
        </w:tc>
      </w:tr>
      <w:tr w:rsidR="00740C12" w:rsidRPr="004A6A2B" w14:paraId="52794067" w14:textId="77777777" w:rsidTr="00BC6760">
        <w:trPr>
          <w:trHeight w:val="265"/>
        </w:trPr>
        <w:tc>
          <w:tcPr>
            <w:tcW w:w="256" w:type="pct"/>
          </w:tcPr>
          <w:p w14:paraId="64D7F6FA" w14:textId="77777777" w:rsidR="00740C12" w:rsidRPr="004A6A2B" w:rsidRDefault="00740C12">
            <w:pPr>
              <w:pStyle w:val="a0"/>
              <w:numPr>
                <w:ilvl w:val="0"/>
                <w:numId w:val="15"/>
              </w:numPr>
            </w:pPr>
          </w:p>
        </w:tc>
        <w:tc>
          <w:tcPr>
            <w:tcW w:w="1581" w:type="pct"/>
          </w:tcPr>
          <w:p w14:paraId="4C2AC1B1" w14:textId="1CA07ECC" w:rsidR="00740C12" w:rsidRPr="004A6A2B" w:rsidRDefault="00740C12" w:rsidP="00F67FB5">
            <w:pPr>
              <w:pStyle w:val="Txt"/>
            </w:pPr>
          </w:p>
        </w:tc>
        <w:tc>
          <w:tcPr>
            <w:tcW w:w="884" w:type="pct"/>
          </w:tcPr>
          <w:p w14:paraId="1F557A38" w14:textId="3C121445" w:rsidR="00740C12" w:rsidRPr="004A6A2B" w:rsidRDefault="00740C12" w:rsidP="00F67FB5">
            <w:pPr>
              <w:pStyle w:val="Txt"/>
            </w:pPr>
          </w:p>
        </w:tc>
        <w:tc>
          <w:tcPr>
            <w:tcW w:w="2279" w:type="pct"/>
          </w:tcPr>
          <w:p w14:paraId="2D3E84CC" w14:textId="3C9BB240" w:rsidR="00740C12" w:rsidRPr="004A6A2B" w:rsidRDefault="00740C12" w:rsidP="00F67FB5">
            <w:pPr>
              <w:pStyle w:val="Txt"/>
            </w:pPr>
          </w:p>
        </w:tc>
      </w:tr>
      <w:tr w:rsidR="00740C12" w:rsidRPr="004A6A2B" w14:paraId="1C69F931" w14:textId="77777777" w:rsidTr="00BC6760">
        <w:trPr>
          <w:trHeight w:val="270"/>
        </w:trPr>
        <w:tc>
          <w:tcPr>
            <w:tcW w:w="256" w:type="pct"/>
          </w:tcPr>
          <w:p w14:paraId="2C780992" w14:textId="77777777" w:rsidR="00740C12" w:rsidRPr="004A6A2B" w:rsidRDefault="00740C12" w:rsidP="00E401C3">
            <w:pPr>
              <w:pStyle w:val="a0"/>
            </w:pPr>
          </w:p>
        </w:tc>
        <w:tc>
          <w:tcPr>
            <w:tcW w:w="1581" w:type="pct"/>
          </w:tcPr>
          <w:p w14:paraId="1413E49B" w14:textId="2F361EE6" w:rsidR="00740C12" w:rsidRPr="004A6A2B" w:rsidRDefault="00740C12" w:rsidP="00F67FB5">
            <w:pPr>
              <w:pStyle w:val="Txt"/>
            </w:pPr>
          </w:p>
        </w:tc>
        <w:tc>
          <w:tcPr>
            <w:tcW w:w="884" w:type="pct"/>
          </w:tcPr>
          <w:p w14:paraId="5A35DB7C" w14:textId="63863899" w:rsidR="00740C12" w:rsidRPr="004A6A2B" w:rsidRDefault="00740C12" w:rsidP="00F67FB5">
            <w:pPr>
              <w:pStyle w:val="Txt"/>
            </w:pPr>
          </w:p>
        </w:tc>
        <w:tc>
          <w:tcPr>
            <w:tcW w:w="2279" w:type="pct"/>
          </w:tcPr>
          <w:p w14:paraId="5F320155" w14:textId="542D28E2" w:rsidR="00740C12" w:rsidRPr="004A6A2B" w:rsidRDefault="00740C12" w:rsidP="00F67FB5">
            <w:pPr>
              <w:pStyle w:val="Txt"/>
            </w:pPr>
          </w:p>
        </w:tc>
      </w:tr>
      <w:tr w:rsidR="00740C12" w:rsidRPr="004A6A2B" w14:paraId="342E355C" w14:textId="77777777" w:rsidTr="00BC6760">
        <w:trPr>
          <w:trHeight w:val="270"/>
        </w:trPr>
        <w:tc>
          <w:tcPr>
            <w:tcW w:w="256" w:type="pct"/>
          </w:tcPr>
          <w:p w14:paraId="10A89566" w14:textId="77777777" w:rsidR="00740C12" w:rsidRPr="004A6A2B" w:rsidRDefault="00740C12" w:rsidP="00E401C3">
            <w:pPr>
              <w:pStyle w:val="a0"/>
            </w:pPr>
          </w:p>
        </w:tc>
        <w:tc>
          <w:tcPr>
            <w:tcW w:w="1581" w:type="pct"/>
          </w:tcPr>
          <w:p w14:paraId="2E7825B3" w14:textId="69B6074A" w:rsidR="00740C12" w:rsidRPr="004A6A2B" w:rsidRDefault="00740C12" w:rsidP="00F67FB5">
            <w:pPr>
              <w:pStyle w:val="Txt"/>
            </w:pPr>
          </w:p>
        </w:tc>
        <w:tc>
          <w:tcPr>
            <w:tcW w:w="884" w:type="pct"/>
          </w:tcPr>
          <w:p w14:paraId="524B0DFB" w14:textId="662D0F6F" w:rsidR="00740C12" w:rsidRPr="004A6A2B" w:rsidRDefault="00740C12" w:rsidP="00F67FB5">
            <w:pPr>
              <w:pStyle w:val="Txt"/>
            </w:pPr>
          </w:p>
        </w:tc>
        <w:tc>
          <w:tcPr>
            <w:tcW w:w="2279" w:type="pct"/>
          </w:tcPr>
          <w:p w14:paraId="24643ABD" w14:textId="4A4C24D0" w:rsidR="00740C12" w:rsidRPr="004A6A2B" w:rsidRDefault="00740C12" w:rsidP="00F67FB5">
            <w:pPr>
              <w:pStyle w:val="Txt"/>
            </w:pPr>
          </w:p>
        </w:tc>
      </w:tr>
      <w:tr w:rsidR="009E3AA3" w:rsidRPr="004A6A2B" w14:paraId="042703D4" w14:textId="77777777" w:rsidTr="00BC6760">
        <w:trPr>
          <w:trHeight w:val="270"/>
        </w:trPr>
        <w:tc>
          <w:tcPr>
            <w:tcW w:w="256" w:type="pct"/>
          </w:tcPr>
          <w:p w14:paraId="10A3DEEF" w14:textId="77777777" w:rsidR="009E3AA3" w:rsidRPr="004A6A2B" w:rsidRDefault="009E3AA3" w:rsidP="00E401C3">
            <w:pPr>
              <w:pStyle w:val="a0"/>
            </w:pPr>
          </w:p>
        </w:tc>
        <w:tc>
          <w:tcPr>
            <w:tcW w:w="1581" w:type="pct"/>
          </w:tcPr>
          <w:p w14:paraId="79AC2F18" w14:textId="472E98B6" w:rsidR="009E3AA3" w:rsidRPr="004A6A2B" w:rsidRDefault="009E3AA3" w:rsidP="00F67FB5">
            <w:pPr>
              <w:pStyle w:val="Txt"/>
            </w:pPr>
          </w:p>
        </w:tc>
        <w:tc>
          <w:tcPr>
            <w:tcW w:w="884" w:type="pct"/>
          </w:tcPr>
          <w:p w14:paraId="5D97955E" w14:textId="1E2687A5" w:rsidR="009E3AA3" w:rsidRPr="004A6A2B" w:rsidRDefault="009E3AA3" w:rsidP="00F67FB5">
            <w:pPr>
              <w:pStyle w:val="Txt"/>
            </w:pPr>
          </w:p>
        </w:tc>
        <w:tc>
          <w:tcPr>
            <w:tcW w:w="2279" w:type="pct"/>
          </w:tcPr>
          <w:p w14:paraId="1B4A157C" w14:textId="0742864A" w:rsidR="009E3AA3" w:rsidRPr="004A6A2B" w:rsidRDefault="009E3AA3" w:rsidP="00F67FB5">
            <w:pPr>
              <w:pStyle w:val="Txt"/>
            </w:pPr>
          </w:p>
        </w:tc>
      </w:tr>
      <w:tr w:rsidR="009E3AA3" w:rsidRPr="004A6A2B" w14:paraId="164A1B74" w14:textId="77777777" w:rsidTr="00BC6760">
        <w:trPr>
          <w:trHeight w:val="270"/>
        </w:trPr>
        <w:tc>
          <w:tcPr>
            <w:tcW w:w="256" w:type="pct"/>
          </w:tcPr>
          <w:p w14:paraId="5C7AD3C8" w14:textId="77777777" w:rsidR="009E3AA3" w:rsidRPr="004A6A2B" w:rsidRDefault="009E3AA3" w:rsidP="00E401C3">
            <w:pPr>
              <w:pStyle w:val="a0"/>
            </w:pPr>
          </w:p>
        </w:tc>
        <w:tc>
          <w:tcPr>
            <w:tcW w:w="1581" w:type="pct"/>
          </w:tcPr>
          <w:p w14:paraId="6F1B76B8" w14:textId="59D53515" w:rsidR="009E3AA3" w:rsidRPr="004A6A2B" w:rsidRDefault="009E3AA3" w:rsidP="00F67FB5">
            <w:pPr>
              <w:pStyle w:val="Txt"/>
            </w:pPr>
          </w:p>
        </w:tc>
        <w:tc>
          <w:tcPr>
            <w:tcW w:w="884" w:type="pct"/>
          </w:tcPr>
          <w:p w14:paraId="0BA67399" w14:textId="1F995EC3" w:rsidR="009E3AA3" w:rsidRPr="004A6A2B" w:rsidRDefault="009E3AA3" w:rsidP="00F67FB5">
            <w:pPr>
              <w:pStyle w:val="Txt"/>
            </w:pPr>
          </w:p>
        </w:tc>
        <w:tc>
          <w:tcPr>
            <w:tcW w:w="2279" w:type="pct"/>
          </w:tcPr>
          <w:p w14:paraId="0BAD66B6" w14:textId="61A55ACD" w:rsidR="009E3AA3" w:rsidRPr="004A6A2B" w:rsidRDefault="009E3AA3" w:rsidP="00F67FB5">
            <w:pPr>
              <w:pStyle w:val="Txt"/>
            </w:pPr>
          </w:p>
        </w:tc>
      </w:tr>
      <w:tr w:rsidR="009E3AA3" w:rsidRPr="004A6A2B" w14:paraId="52FB84F7" w14:textId="77777777" w:rsidTr="00BC6760">
        <w:trPr>
          <w:trHeight w:val="270"/>
        </w:trPr>
        <w:tc>
          <w:tcPr>
            <w:tcW w:w="256" w:type="pct"/>
          </w:tcPr>
          <w:p w14:paraId="00D197AF" w14:textId="77777777" w:rsidR="009E3AA3" w:rsidRPr="004A6A2B" w:rsidRDefault="009E3AA3" w:rsidP="00E401C3">
            <w:pPr>
              <w:pStyle w:val="a0"/>
            </w:pPr>
          </w:p>
        </w:tc>
        <w:tc>
          <w:tcPr>
            <w:tcW w:w="1581" w:type="pct"/>
          </w:tcPr>
          <w:p w14:paraId="03B4C62E" w14:textId="6CBA3D43" w:rsidR="009E3AA3" w:rsidRPr="004A6A2B" w:rsidRDefault="009E3AA3" w:rsidP="00F67FB5">
            <w:pPr>
              <w:pStyle w:val="Txt"/>
            </w:pPr>
          </w:p>
        </w:tc>
        <w:tc>
          <w:tcPr>
            <w:tcW w:w="884" w:type="pct"/>
          </w:tcPr>
          <w:p w14:paraId="49238FA1" w14:textId="4BB4A8BD" w:rsidR="009E3AA3" w:rsidRPr="004A6A2B" w:rsidRDefault="009E3AA3" w:rsidP="00F67FB5">
            <w:pPr>
              <w:pStyle w:val="Txt"/>
            </w:pPr>
          </w:p>
        </w:tc>
        <w:tc>
          <w:tcPr>
            <w:tcW w:w="2279" w:type="pct"/>
          </w:tcPr>
          <w:p w14:paraId="7449EC4F" w14:textId="63624317" w:rsidR="009E3AA3" w:rsidRPr="004A6A2B" w:rsidRDefault="009E3AA3" w:rsidP="00F67FB5">
            <w:pPr>
              <w:pStyle w:val="Txt"/>
            </w:pPr>
          </w:p>
        </w:tc>
      </w:tr>
      <w:tr w:rsidR="009E3AA3" w:rsidRPr="004A6A2B" w14:paraId="52E0538A" w14:textId="77777777" w:rsidTr="00BC6760">
        <w:trPr>
          <w:trHeight w:val="270"/>
        </w:trPr>
        <w:tc>
          <w:tcPr>
            <w:tcW w:w="256" w:type="pct"/>
          </w:tcPr>
          <w:p w14:paraId="39DE48A9" w14:textId="77777777" w:rsidR="009E3AA3" w:rsidRPr="004A6A2B" w:rsidRDefault="009E3AA3" w:rsidP="00E401C3">
            <w:pPr>
              <w:pStyle w:val="a0"/>
            </w:pPr>
          </w:p>
        </w:tc>
        <w:tc>
          <w:tcPr>
            <w:tcW w:w="1581" w:type="pct"/>
          </w:tcPr>
          <w:p w14:paraId="1F965469" w14:textId="3637C9B2" w:rsidR="009E3AA3" w:rsidRPr="004A6A2B" w:rsidRDefault="009E3AA3" w:rsidP="00F67FB5">
            <w:pPr>
              <w:pStyle w:val="Txt"/>
            </w:pPr>
          </w:p>
        </w:tc>
        <w:tc>
          <w:tcPr>
            <w:tcW w:w="884" w:type="pct"/>
          </w:tcPr>
          <w:p w14:paraId="653111E4" w14:textId="3E78AAA8" w:rsidR="009E3AA3" w:rsidRPr="004A6A2B" w:rsidRDefault="009E3AA3" w:rsidP="00F67FB5">
            <w:pPr>
              <w:pStyle w:val="Txt"/>
            </w:pPr>
          </w:p>
        </w:tc>
        <w:tc>
          <w:tcPr>
            <w:tcW w:w="2279" w:type="pct"/>
          </w:tcPr>
          <w:p w14:paraId="26883830" w14:textId="3FCD350B" w:rsidR="009E3AA3" w:rsidRPr="004A6A2B" w:rsidRDefault="009E3AA3" w:rsidP="00F67FB5">
            <w:pPr>
              <w:pStyle w:val="Txt"/>
            </w:pPr>
          </w:p>
        </w:tc>
      </w:tr>
      <w:tr w:rsidR="009E3AA3" w:rsidRPr="004A6A2B" w14:paraId="16B1669A" w14:textId="77777777" w:rsidTr="00BC6760">
        <w:trPr>
          <w:trHeight w:val="270"/>
        </w:trPr>
        <w:tc>
          <w:tcPr>
            <w:tcW w:w="256" w:type="pct"/>
          </w:tcPr>
          <w:p w14:paraId="2142F4EE" w14:textId="77777777" w:rsidR="009E3AA3" w:rsidRPr="004A6A2B" w:rsidRDefault="009E3AA3" w:rsidP="00E401C3">
            <w:pPr>
              <w:pStyle w:val="a0"/>
            </w:pPr>
          </w:p>
        </w:tc>
        <w:tc>
          <w:tcPr>
            <w:tcW w:w="1581" w:type="pct"/>
          </w:tcPr>
          <w:p w14:paraId="20BB1FFC" w14:textId="2246D230" w:rsidR="009E3AA3" w:rsidRPr="004A6A2B" w:rsidRDefault="009E3AA3" w:rsidP="00F67FB5">
            <w:pPr>
              <w:pStyle w:val="Txt"/>
            </w:pPr>
          </w:p>
        </w:tc>
        <w:tc>
          <w:tcPr>
            <w:tcW w:w="884" w:type="pct"/>
          </w:tcPr>
          <w:p w14:paraId="45C6D200" w14:textId="0D5573C4" w:rsidR="009E3AA3" w:rsidRPr="004A6A2B" w:rsidRDefault="009E3AA3" w:rsidP="00F67FB5">
            <w:pPr>
              <w:pStyle w:val="Txt"/>
            </w:pPr>
          </w:p>
        </w:tc>
        <w:tc>
          <w:tcPr>
            <w:tcW w:w="2279" w:type="pct"/>
          </w:tcPr>
          <w:p w14:paraId="77732077" w14:textId="15418344" w:rsidR="009E3AA3" w:rsidRPr="004A6A2B" w:rsidRDefault="009E3AA3" w:rsidP="00F67FB5">
            <w:pPr>
              <w:pStyle w:val="Txt"/>
            </w:pPr>
          </w:p>
        </w:tc>
      </w:tr>
      <w:tr w:rsidR="00740C12" w:rsidRPr="004A6A2B" w14:paraId="0CB467EA" w14:textId="77777777" w:rsidTr="00BC6760">
        <w:trPr>
          <w:trHeight w:val="270"/>
        </w:trPr>
        <w:tc>
          <w:tcPr>
            <w:tcW w:w="256" w:type="pct"/>
          </w:tcPr>
          <w:p w14:paraId="5CDBBD89" w14:textId="77777777" w:rsidR="00740C12" w:rsidRPr="004A6A2B" w:rsidRDefault="00740C12" w:rsidP="00E401C3">
            <w:pPr>
              <w:pStyle w:val="a0"/>
            </w:pPr>
          </w:p>
        </w:tc>
        <w:tc>
          <w:tcPr>
            <w:tcW w:w="1581" w:type="pct"/>
          </w:tcPr>
          <w:p w14:paraId="7503134C" w14:textId="243A17B9" w:rsidR="00740C12" w:rsidRPr="004A6A2B" w:rsidRDefault="00740C12" w:rsidP="00F67FB5">
            <w:pPr>
              <w:pStyle w:val="Txt"/>
            </w:pPr>
          </w:p>
        </w:tc>
        <w:tc>
          <w:tcPr>
            <w:tcW w:w="884" w:type="pct"/>
          </w:tcPr>
          <w:p w14:paraId="12084558" w14:textId="497B8F6D" w:rsidR="00740C12" w:rsidRPr="004A6A2B" w:rsidRDefault="00740C12" w:rsidP="00F67FB5">
            <w:pPr>
              <w:pStyle w:val="Txt"/>
            </w:pPr>
          </w:p>
        </w:tc>
        <w:tc>
          <w:tcPr>
            <w:tcW w:w="2279" w:type="pct"/>
          </w:tcPr>
          <w:p w14:paraId="625908D3" w14:textId="11FA46D2" w:rsidR="00740C12" w:rsidRPr="004A6A2B" w:rsidRDefault="00740C12" w:rsidP="00F67FB5">
            <w:pPr>
              <w:pStyle w:val="Txt"/>
            </w:pPr>
          </w:p>
        </w:tc>
      </w:tr>
      <w:tr w:rsidR="00740C12" w:rsidRPr="004A6A2B" w14:paraId="5E88DE30" w14:textId="77777777" w:rsidTr="00BC6760">
        <w:trPr>
          <w:trHeight w:val="270"/>
        </w:trPr>
        <w:tc>
          <w:tcPr>
            <w:tcW w:w="256" w:type="pct"/>
          </w:tcPr>
          <w:p w14:paraId="16037086" w14:textId="77777777" w:rsidR="00740C12" w:rsidRPr="004A6A2B" w:rsidRDefault="00740C12" w:rsidP="00E401C3">
            <w:pPr>
              <w:pStyle w:val="a0"/>
            </w:pPr>
          </w:p>
        </w:tc>
        <w:tc>
          <w:tcPr>
            <w:tcW w:w="1581" w:type="pct"/>
          </w:tcPr>
          <w:p w14:paraId="1D00936F" w14:textId="40E69ACB" w:rsidR="00740C12" w:rsidRPr="004A6A2B" w:rsidRDefault="00740C12" w:rsidP="00F67FB5">
            <w:pPr>
              <w:pStyle w:val="Txt"/>
            </w:pPr>
          </w:p>
        </w:tc>
        <w:tc>
          <w:tcPr>
            <w:tcW w:w="884" w:type="pct"/>
          </w:tcPr>
          <w:p w14:paraId="3A24B921" w14:textId="7B212071" w:rsidR="00740C12" w:rsidRPr="004A6A2B" w:rsidRDefault="00740C12" w:rsidP="00F67FB5">
            <w:pPr>
              <w:pStyle w:val="Txt"/>
            </w:pPr>
          </w:p>
        </w:tc>
        <w:tc>
          <w:tcPr>
            <w:tcW w:w="2279" w:type="pct"/>
          </w:tcPr>
          <w:p w14:paraId="2DDEFC7C" w14:textId="63ACE6DA" w:rsidR="00740C12" w:rsidRPr="004A6A2B" w:rsidRDefault="00740C12" w:rsidP="00F67FB5">
            <w:pPr>
              <w:pStyle w:val="Txt"/>
            </w:pPr>
          </w:p>
        </w:tc>
      </w:tr>
      <w:tr w:rsidR="00740C12" w:rsidRPr="004A6A2B" w14:paraId="0321B370" w14:textId="77777777" w:rsidTr="00EC44D9">
        <w:trPr>
          <w:trHeight w:val="270"/>
        </w:trPr>
        <w:tc>
          <w:tcPr>
            <w:tcW w:w="5000" w:type="pct"/>
            <w:gridSpan w:val="4"/>
            <w:shd w:val="clear" w:color="auto" w:fill="FAECF8"/>
          </w:tcPr>
          <w:p w14:paraId="38CF489E" w14:textId="3897457C" w:rsidR="00740C12" w:rsidRPr="004A6A2B" w:rsidRDefault="00EC44D9" w:rsidP="00F67FB5">
            <w:pPr>
              <w:pStyle w:val="TableParagraph"/>
              <w:keepNext/>
              <w:ind w:left="323" w:hanging="323"/>
            </w:pPr>
            <w:r w:rsidRPr="004A6A2B">
              <w:t>(*) Αφορά μελέτες και άδειες πέραν των κτιριακών εργασιών.</w:t>
            </w:r>
          </w:p>
        </w:tc>
      </w:tr>
    </w:tbl>
    <w:p w14:paraId="5F46C378" w14:textId="77777777" w:rsidR="00740C12" w:rsidRPr="004A6A2B" w:rsidRDefault="00740C12" w:rsidP="008B64B8"/>
    <w:tbl>
      <w:tblPr>
        <w:tblW w:w="5000" w:type="pct"/>
        <w:tblLook w:val="04A0" w:firstRow="1" w:lastRow="0" w:firstColumn="1" w:lastColumn="0" w:noHBand="0" w:noVBand="1"/>
      </w:tblPr>
      <w:tblGrid>
        <w:gridCol w:w="1985"/>
        <w:gridCol w:w="4678"/>
        <w:gridCol w:w="2974"/>
      </w:tblGrid>
      <w:tr w:rsidR="00F67FB5" w:rsidRPr="004A6A2B" w14:paraId="6EDB66F0" w14:textId="77777777" w:rsidTr="00350780">
        <w:tc>
          <w:tcPr>
            <w:tcW w:w="5000" w:type="pct"/>
            <w:gridSpan w:val="3"/>
          </w:tcPr>
          <w:p w14:paraId="54702F82" w14:textId="77777777" w:rsidR="00F67FB5" w:rsidRPr="004A6A2B" w:rsidRDefault="00F67FB5" w:rsidP="00073290">
            <w:pPr>
              <w:pStyle w:val="22"/>
              <w:ind w:left="462" w:hanging="425"/>
            </w:pPr>
            <w:r w:rsidRPr="004A6A2B">
              <w:t>Τεκμηρίωση ετοιμότητας έναρξης υλοποίησης της πράξης</w:t>
            </w:r>
          </w:p>
        </w:tc>
      </w:tr>
      <w:tr w:rsidR="00F67FB5" w:rsidRPr="004A6A2B" w14:paraId="15CFC6CE" w14:textId="77777777" w:rsidTr="00350780">
        <w:tc>
          <w:tcPr>
            <w:tcW w:w="3457" w:type="pct"/>
            <w:gridSpan w:val="2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0907C9" w14:textId="252925F4" w:rsidR="00F67FB5" w:rsidRPr="004A6A2B" w:rsidRDefault="00F67FB5" w:rsidP="00F67FB5">
            <w:pPr>
              <w:pStyle w:val="TableParagraph"/>
              <w:keepNext/>
              <w:jc w:val="center"/>
              <w:rPr>
                <w:b/>
                <w:bCs/>
              </w:rPr>
            </w:pPr>
            <w:r w:rsidRPr="004A6A2B">
              <w:rPr>
                <w:b/>
                <w:bCs/>
              </w:rPr>
              <w:t>Είδος αδειοδότησης- στάδιο εξέλιξης</w:t>
            </w:r>
          </w:p>
          <w:p w14:paraId="5F7C9AEF" w14:textId="77777777" w:rsidR="00F67FB5" w:rsidRPr="004A6A2B" w:rsidRDefault="00F67FB5" w:rsidP="00F67FB5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>(συμπληρώνεται κατά περίπτωση)</w:t>
            </w:r>
          </w:p>
        </w:tc>
        <w:tc>
          <w:tcPr>
            <w:tcW w:w="1543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50B8D6" w14:textId="77777777" w:rsidR="00F67FB5" w:rsidRPr="004A6A2B" w:rsidRDefault="00F67FB5" w:rsidP="00F67FB5">
            <w:pPr>
              <w:pStyle w:val="TableParagraph"/>
              <w:keepNext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 xml:space="preserve">Ημερομηνία/ </w:t>
            </w:r>
            <w:proofErr w:type="spellStart"/>
            <w:r w:rsidRPr="004A6A2B">
              <w:rPr>
                <w:sz w:val="20"/>
                <w:szCs w:val="20"/>
              </w:rPr>
              <w:t>Αρ</w:t>
            </w:r>
            <w:proofErr w:type="spellEnd"/>
            <w:r w:rsidRPr="004A6A2B">
              <w:rPr>
                <w:sz w:val="20"/>
                <w:szCs w:val="20"/>
              </w:rPr>
              <w:t>. πρωτοκόλλου</w:t>
            </w:r>
          </w:p>
        </w:tc>
      </w:tr>
      <w:tr w:rsidR="00E751DB" w:rsidRPr="004A6A2B" w14:paraId="51A8EE3A" w14:textId="77777777" w:rsidTr="00E751DB">
        <w:tc>
          <w:tcPr>
            <w:tcW w:w="5000" w:type="pct"/>
            <w:gridSpan w:val="3"/>
          </w:tcPr>
          <w:p w14:paraId="3458E729" w14:textId="0A0A90EF" w:rsidR="00E751DB" w:rsidRPr="00E751DB" w:rsidRDefault="00E751DB">
            <w:pPr>
              <w:pStyle w:val="af7"/>
              <w:numPr>
                <w:ilvl w:val="0"/>
                <w:numId w:val="2"/>
              </w:numPr>
              <w:ind w:left="340" w:hanging="170"/>
              <w:rPr>
                <w:b/>
                <w:bCs/>
              </w:rPr>
            </w:pPr>
            <w:r w:rsidRPr="004A6A2B">
              <w:rPr>
                <w:b/>
                <w:bCs/>
              </w:rPr>
              <w:t>Υποβολή αιτήσεων στις αρμόδιες αρχές για απαραίτητες γνωμοδοτήσεις</w:t>
            </w:r>
            <w:r>
              <w:rPr>
                <w:b/>
                <w:bCs/>
              </w:rPr>
              <w:t xml:space="preserve"> </w:t>
            </w:r>
            <w:r w:rsidRPr="004A6A2B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4A6A2B">
              <w:rPr>
                <w:b/>
                <w:bCs/>
              </w:rPr>
              <w:t>εγκρίσεις / άδειες.</w:t>
            </w:r>
          </w:p>
        </w:tc>
      </w:tr>
      <w:tr w:rsidR="00F67FB5" w:rsidRPr="004A6A2B" w14:paraId="20EB7871" w14:textId="77777777" w:rsidTr="006A6A92">
        <w:tc>
          <w:tcPr>
            <w:tcW w:w="3457" w:type="pct"/>
            <w:gridSpan w:val="2"/>
          </w:tcPr>
          <w:p w14:paraId="58C81B35" w14:textId="77777777" w:rsidR="00F67FB5" w:rsidRPr="004A6A2B" w:rsidRDefault="00F67FB5">
            <w:pPr>
              <w:pStyle w:val="af7"/>
              <w:numPr>
                <w:ilvl w:val="0"/>
                <w:numId w:val="3"/>
              </w:numPr>
              <w:ind w:left="340" w:hanging="170"/>
            </w:pPr>
            <w:r w:rsidRPr="004A6A2B">
              <w:t>Αίτηση Δ/</w:t>
            </w:r>
            <w:proofErr w:type="spellStart"/>
            <w:r w:rsidRPr="004A6A2B">
              <w:t>νση</w:t>
            </w:r>
            <w:proofErr w:type="spellEnd"/>
            <w:r w:rsidRPr="004A6A2B">
              <w:t xml:space="preserve"> Ανάπτυξης , Δ/</w:t>
            </w:r>
            <w:proofErr w:type="spellStart"/>
            <w:r w:rsidRPr="004A6A2B">
              <w:t>νση</w:t>
            </w:r>
            <w:proofErr w:type="spellEnd"/>
            <w:r w:rsidRPr="004A6A2B">
              <w:t xml:space="preserve"> Πολεοδομίας</w:t>
            </w:r>
          </w:p>
        </w:tc>
        <w:tc>
          <w:tcPr>
            <w:tcW w:w="1543" w:type="pct"/>
            <w:vAlign w:val="bottom"/>
          </w:tcPr>
          <w:p w14:paraId="0FC8AEED" w14:textId="3BFCD204" w:rsidR="00F67FB5" w:rsidRPr="004A6A2B" w:rsidRDefault="00F67FB5" w:rsidP="00281A7C">
            <w:pPr>
              <w:pStyle w:val="Txt"/>
            </w:pPr>
          </w:p>
        </w:tc>
      </w:tr>
      <w:tr w:rsidR="00281A7C" w:rsidRPr="004A6A2B" w14:paraId="7AC3A4DE" w14:textId="77777777" w:rsidTr="00E751DB">
        <w:tc>
          <w:tcPr>
            <w:tcW w:w="1030" w:type="pct"/>
          </w:tcPr>
          <w:p w14:paraId="6DED63DB" w14:textId="03FD5E53" w:rsidR="00281A7C" w:rsidRPr="004A6A2B" w:rsidRDefault="00281A7C">
            <w:pPr>
              <w:pStyle w:val="af7"/>
              <w:numPr>
                <w:ilvl w:val="0"/>
                <w:numId w:val="3"/>
              </w:numPr>
              <w:ind w:left="340" w:right="-103" w:hanging="170"/>
            </w:pPr>
            <w:r w:rsidRPr="004A6A2B">
              <w:t xml:space="preserve">Άλλο </w:t>
            </w:r>
            <w:r w:rsidRPr="00E751DB">
              <w:rPr>
                <w:rStyle w:val="Charc"/>
                <w:sz w:val="20"/>
                <w:szCs w:val="20"/>
              </w:rPr>
              <w:t>(ειδικότερα)</w:t>
            </w:r>
            <w:r w:rsidR="00E751DB">
              <w:t>:</w:t>
            </w:r>
          </w:p>
        </w:tc>
        <w:tc>
          <w:tcPr>
            <w:tcW w:w="2427" w:type="pct"/>
          </w:tcPr>
          <w:p w14:paraId="04783F53" w14:textId="2D55D52E" w:rsidR="00281A7C" w:rsidRPr="004A6A2B" w:rsidRDefault="00281A7C" w:rsidP="00281A7C">
            <w:pPr>
              <w:pStyle w:val="Txt"/>
            </w:pPr>
          </w:p>
        </w:tc>
        <w:tc>
          <w:tcPr>
            <w:tcW w:w="1543" w:type="pct"/>
            <w:vAlign w:val="bottom"/>
          </w:tcPr>
          <w:p w14:paraId="14221671" w14:textId="7484FFCA" w:rsidR="00281A7C" w:rsidRPr="004A6A2B" w:rsidRDefault="00281A7C" w:rsidP="00281A7C">
            <w:pPr>
              <w:pStyle w:val="Txt"/>
            </w:pPr>
          </w:p>
        </w:tc>
      </w:tr>
      <w:tr w:rsidR="00725D87" w:rsidRPr="004A6A2B" w14:paraId="46574AF5" w14:textId="77777777" w:rsidTr="00E751DB">
        <w:tc>
          <w:tcPr>
            <w:tcW w:w="1030" w:type="pct"/>
          </w:tcPr>
          <w:p w14:paraId="5368A084" w14:textId="77777777" w:rsidR="00725D87" w:rsidRPr="004A6A2B" w:rsidRDefault="00725D87">
            <w:pPr>
              <w:pStyle w:val="af7"/>
              <w:numPr>
                <w:ilvl w:val="0"/>
                <w:numId w:val="3"/>
              </w:numPr>
              <w:ind w:left="340" w:hanging="170"/>
            </w:pPr>
          </w:p>
        </w:tc>
        <w:tc>
          <w:tcPr>
            <w:tcW w:w="2427" w:type="pct"/>
          </w:tcPr>
          <w:p w14:paraId="6FE2D74B" w14:textId="3FABC6F7" w:rsidR="00725D87" w:rsidRPr="004A6A2B" w:rsidRDefault="00725D87" w:rsidP="00281A7C">
            <w:pPr>
              <w:pStyle w:val="Txt"/>
            </w:pPr>
          </w:p>
        </w:tc>
        <w:tc>
          <w:tcPr>
            <w:tcW w:w="1543" w:type="pct"/>
            <w:vAlign w:val="bottom"/>
          </w:tcPr>
          <w:p w14:paraId="6C6A554D" w14:textId="50E015A9" w:rsidR="00725D87" w:rsidRPr="004A6A2B" w:rsidRDefault="00725D87" w:rsidP="00281A7C">
            <w:pPr>
              <w:pStyle w:val="Txt"/>
            </w:pPr>
          </w:p>
        </w:tc>
      </w:tr>
      <w:tr w:rsidR="00E751DB" w:rsidRPr="004A6A2B" w14:paraId="73F801FF" w14:textId="77777777" w:rsidTr="00E751DB">
        <w:tc>
          <w:tcPr>
            <w:tcW w:w="5000" w:type="pct"/>
            <w:gridSpan w:val="3"/>
          </w:tcPr>
          <w:p w14:paraId="0A9E3F88" w14:textId="71A11876" w:rsidR="00E751DB" w:rsidRPr="004A6A2B" w:rsidRDefault="00E751DB">
            <w:pPr>
              <w:pStyle w:val="af7"/>
              <w:numPr>
                <w:ilvl w:val="0"/>
                <w:numId w:val="2"/>
              </w:numPr>
              <w:ind w:left="340" w:hanging="170"/>
            </w:pPr>
            <w:r w:rsidRPr="004A6A2B">
              <w:rPr>
                <w:b/>
                <w:bCs/>
              </w:rPr>
              <w:t>Εξασφάλιση μέρους των απαιτούμενων</w:t>
            </w:r>
            <w:r>
              <w:rPr>
                <w:b/>
                <w:bCs/>
              </w:rPr>
              <w:t xml:space="preserve"> </w:t>
            </w:r>
            <w:r w:rsidRPr="004A6A2B">
              <w:rPr>
                <w:b/>
                <w:bCs/>
              </w:rPr>
              <w:t>γνωμοδοτήσεων</w:t>
            </w:r>
            <w:r>
              <w:rPr>
                <w:b/>
                <w:bCs/>
              </w:rPr>
              <w:t xml:space="preserve"> </w:t>
            </w:r>
            <w:r w:rsidRPr="004A6A2B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4A6A2B">
              <w:rPr>
                <w:b/>
                <w:bCs/>
              </w:rPr>
              <w:t>εγκρίσεων / αδειών</w:t>
            </w:r>
          </w:p>
        </w:tc>
      </w:tr>
      <w:tr w:rsidR="00F67FB5" w:rsidRPr="004A6A2B" w14:paraId="7834CE41" w14:textId="77777777" w:rsidTr="006A6A92">
        <w:tc>
          <w:tcPr>
            <w:tcW w:w="3457" w:type="pct"/>
            <w:gridSpan w:val="2"/>
          </w:tcPr>
          <w:p w14:paraId="0C717951" w14:textId="77777777" w:rsidR="00F67FB5" w:rsidRPr="004A6A2B" w:rsidRDefault="00F67FB5">
            <w:pPr>
              <w:pStyle w:val="af7"/>
              <w:numPr>
                <w:ilvl w:val="0"/>
                <w:numId w:val="4"/>
              </w:numPr>
              <w:ind w:left="340" w:hanging="170"/>
            </w:pPr>
            <w:r w:rsidRPr="004A6A2B">
              <w:t>Προέγκριση συναρμόδιων υπηρεσιών (Δ/</w:t>
            </w:r>
            <w:proofErr w:type="spellStart"/>
            <w:r w:rsidRPr="004A6A2B">
              <w:t>νση</w:t>
            </w:r>
            <w:proofErr w:type="spellEnd"/>
            <w:r w:rsidRPr="004A6A2B">
              <w:t xml:space="preserve"> Ανάπτυξης </w:t>
            </w:r>
            <w:proofErr w:type="spellStart"/>
            <w:r w:rsidRPr="004A6A2B">
              <w:t>κλπ</w:t>
            </w:r>
            <w:proofErr w:type="spellEnd"/>
            <w:r w:rsidRPr="004A6A2B">
              <w:t>)</w:t>
            </w:r>
          </w:p>
        </w:tc>
        <w:tc>
          <w:tcPr>
            <w:tcW w:w="1543" w:type="pct"/>
            <w:vAlign w:val="bottom"/>
          </w:tcPr>
          <w:p w14:paraId="7847DEA1" w14:textId="6D11A696" w:rsidR="00F67FB5" w:rsidRPr="004A6A2B" w:rsidRDefault="00F67FB5" w:rsidP="00281A7C">
            <w:pPr>
              <w:pStyle w:val="Txt"/>
            </w:pPr>
          </w:p>
        </w:tc>
      </w:tr>
      <w:tr w:rsidR="00F67FB5" w:rsidRPr="004A6A2B" w14:paraId="4770E968" w14:textId="77777777" w:rsidTr="006A6A92">
        <w:tc>
          <w:tcPr>
            <w:tcW w:w="3457" w:type="pct"/>
            <w:gridSpan w:val="2"/>
          </w:tcPr>
          <w:p w14:paraId="1CD998EA" w14:textId="301786B0" w:rsidR="00F67FB5" w:rsidRPr="004A6A2B" w:rsidRDefault="00F67FB5">
            <w:pPr>
              <w:pStyle w:val="af7"/>
              <w:numPr>
                <w:ilvl w:val="0"/>
                <w:numId w:val="4"/>
              </w:numPr>
              <w:ind w:left="340" w:hanging="170"/>
            </w:pPr>
            <w:r w:rsidRPr="004A6A2B">
              <w:t>Προέγκριση Οικ. Άδειας (</w:t>
            </w:r>
            <w:proofErr w:type="spellStart"/>
            <w:r w:rsidRPr="004A6A2B">
              <w:t>Άρ</w:t>
            </w:r>
            <w:proofErr w:type="spellEnd"/>
            <w:r w:rsidRPr="004A6A2B">
              <w:t>. 35. Ν 4495/</w:t>
            </w:r>
            <w:r w:rsidR="00073290">
              <w:t>20</w:t>
            </w:r>
            <w:r w:rsidRPr="004A6A2B">
              <w:t>17)</w:t>
            </w:r>
          </w:p>
        </w:tc>
        <w:tc>
          <w:tcPr>
            <w:tcW w:w="1543" w:type="pct"/>
            <w:vAlign w:val="bottom"/>
          </w:tcPr>
          <w:p w14:paraId="62CC01E0" w14:textId="5930BF1A" w:rsidR="00F67FB5" w:rsidRPr="004A6A2B" w:rsidRDefault="00F67FB5" w:rsidP="00281A7C">
            <w:pPr>
              <w:pStyle w:val="Txt"/>
            </w:pPr>
          </w:p>
        </w:tc>
      </w:tr>
      <w:tr w:rsidR="00F67FB5" w:rsidRPr="004A6A2B" w14:paraId="262FE680" w14:textId="77777777" w:rsidTr="006A6A92">
        <w:tc>
          <w:tcPr>
            <w:tcW w:w="3457" w:type="pct"/>
            <w:gridSpan w:val="2"/>
          </w:tcPr>
          <w:p w14:paraId="51B71E5C" w14:textId="77777777" w:rsidR="00F67FB5" w:rsidRPr="004A6A2B" w:rsidRDefault="00F67FB5">
            <w:pPr>
              <w:pStyle w:val="af7"/>
              <w:numPr>
                <w:ilvl w:val="0"/>
                <w:numId w:val="4"/>
              </w:numPr>
              <w:ind w:left="340" w:hanging="170"/>
            </w:pPr>
            <w:r w:rsidRPr="004A6A2B">
              <w:t xml:space="preserve">Έγκριση Άδειας Δόμησης (για όσο ισχύει) </w:t>
            </w:r>
          </w:p>
        </w:tc>
        <w:tc>
          <w:tcPr>
            <w:tcW w:w="1543" w:type="pct"/>
            <w:vAlign w:val="bottom"/>
          </w:tcPr>
          <w:p w14:paraId="7914989E" w14:textId="3E2036F7" w:rsidR="00F67FB5" w:rsidRPr="004A6A2B" w:rsidRDefault="00F67FB5" w:rsidP="00281A7C">
            <w:pPr>
              <w:pStyle w:val="Txt"/>
            </w:pPr>
          </w:p>
        </w:tc>
      </w:tr>
      <w:tr w:rsidR="00F67FB5" w:rsidRPr="004A6A2B" w14:paraId="0C4533EF" w14:textId="77777777" w:rsidTr="006A6A92">
        <w:tc>
          <w:tcPr>
            <w:tcW w:w="3457" w:type="pct"/>
            <w:gridSpan w:val="2"/>
          </w:tcPr>
          <w:p w14:paraId="16AA9525" w14:textId="77777777" w:rsidR="00F67FB5" w:rsidRPr="004A6A2B" w:rsidRDefault="00F67FB5">
            <w:pPr>
              <w:pStyle w:val="af7"/>
              <w:numPr>
                <w:ilvl w:val="0"/>
                <w:numId w:val="4"/>
              </w:numPr>
              <w:ind w:left="340" w:hanging="170"/>
            </w:pPr>
            <w:r w:rsidRPr="004A6A2B">
              <w:t>Γνωστοποίηση εκτέλεσης πρόσθετων εργασιών</w:t>
            </w:r>
          </w:p>
        </w:tc>
        <w:tc>
          <w:tcPr>
            <w:tcW w:w="1543" w:type="pct"/>
            <w:vAlign w:val="bottom"/>
          </w:tcPr>
          <w:p w14:paraId="29285B59" w14:textId="74E9787F" w:rsidR="00F67FB5" w:rsidRPr="004A6A2B" w:rsidRDefault="00F67FB5" w:rsidP="00281A7C">
            <w:pPr>
              <w:pStyle w:val="Txt"/>
            </w:pPr>
          </w:p>
        </w:tc>
      </w:tr>
      <w:tr w:rsidR="006A6A92" w:rsidRPr="004A6A2B" w14:paraId="5F6ED90B" w14:textId="77777777" w:rsidTr="00E751DB">
        <w:tc>
          <w:tcPr>
            <w:tcW w:w="1030" w:type="pct"/>
          </w:tcPr>
          <w:p w14:paraId="2FC2A088" w14:textId="6447DEAC" w:rsidR="006A6A92" w:rsidRPr="004A6A2B" w:rsidRDefault="006A6A92">
            <w:pPr>
              <w:pStyle w:val="af7"/>
              <w:numPr>
                <w:ilvl w:val="0"/>
                <w:numId w:val="4"/>
              </w:numPr>
              <w:ind w:left="340" w:right="-103" w:hanging="170"/>
            </w:pPr>
            <w:r w:rsidRPr="004A6A2B">
              <w:t xml:space="preserve">Άλλο </w:t>
            </w:r>
            <w:r w:rsidRPr="00E751DB">
              <w:rPr>
                <w:rStyle w:val="Charc"/>
                <w:sz w:val="20"/>
                <w:szCs w:val="20"/>
              </w:rPr>
              <w:t>(ειδικότερα)</w:t>
            </w:r>
            <w:r w:rsidR="00E751DB">
              <w:t>:</w:t>
            </w:r>
          </w:p>
        </w:tc>
        <w:tc>
          <w:tcPr>
            <w:tcW w:w="2427" w:type="pct"/>
          </w:tcPr>
          <w:p w14:paraId="55E6200E" w14:textId="3166BD03" w:rsidR="006A6A92" w:rsidRPr="004A6A2B" w:rsidRDefault="006A6A92" w:rsidP="006A6A92">
            <w:pPr>
              <w:pStyle w:val="Txt"/>
            </w:pPr>
          </w:p>
        </w:tc>
        <w:tc>
          <w:tcPr>
            <w:tcW w:w="1543" w:type="pct"/>
            <w:vAlign w:val="bottom"/>
          </w:tcPr>
          <w:p w14:paraId="786896D1" w14:textId="3BC08704" w:rsidR="006A6A92" w:rsidRPr="004A6A2B" w:rsidRDefault="006A6A92" w:rsidP="006A6A92">
            <w:pPr>
              <w:pStyle w:val="Txt"/>
            </w:pPr>
          </w:p>
        </w:tc>
      </w:tr>
      <w:tr w:rsidR="00725D87" w:rsidRPr="004A6A2B" w14:paraId="523D2CCD" w14:textId="77777777" w:rsidTr="00E751DB">
        <w:tc>
          <w:tcPr>
            <w:tcW w:w="1030" w:type="pct"/>
          </w:tcPr>
          <w:p w14:paraId="3CCA16BB" w14:textId="77777777" w:rsidR="00725D87" w:rsidRPr="004A6A2B" w:rsidRDefault="00725D87">
            <w:pPr>
              <w:pStyle w:val="af7"/>
              <w:numPr>
                <w:ilvl w:val="0"/>
                <w:numId w:val="4"/>
              </w:numPr>
              <w:ind w:left="340" w:hanging="170"/>
            </w:pPr>
          </w:p>
        </w:tc>
        <w:tc>
          <w:tcPr>
            <w:tcW w:w="2427" w:type="pct"/>
          </w:tcPr>
          <w:p w14:paraId="2FD6DA07" w14:textId="4D6DDAA8" w:rsidR="00725D87" w:rsidRPr="004A6A2B" w:rsidRDefault="00725D87" w:rsidP="006A6A92">
            <w:pPr>
              <w:pStyle w:val="Txt"/>
            </w:pPr>
          </w:p>
        </w:tc>
        <w:tc>
          <w:tcPr>
            <w:tcW w:w="1543" w:type="pct"/>
            <w:vAlign w:val="bottom"/>
          </w:tcPr>
          <w:p w14:paraId="60770D11" w14:textId="64086710" w:rsidR="00725D87" w:rsidRPr="004A6A2B" w:rsidRDefault="00725D87" w:rsidP="006A6A92">
            <w:pPr>
              <w:pStyle w:val="Txt"/>
            </w:pPr>
          </w:p>
        </w:tc>
      </w:tr>
      <w:tr w:rsidR="00E751DB" w:rsidRPr="004A6A2B" w14:paraId="422A3028" w14:textId="77777777" w:rsidTr="00E751DB">
        <w:tc>
          <w:tcPr>
            <w:tcW w:w="5000" w:type="pct"/>
            <w:gridSpan w:val="3"/>
          </w:tcPr>
          <w:p w14:paraId="43DE4C84" w14:textId="45FDAE67" w:rsidR="00E751DB" w:rsidRPr="004A6A2B" w:rsidRDefault="00E751DB">
            <w:pPr>
              <w:pStyle w:val="af7"/>
              <w:numPr>
                <w:ilvl w:val="0"/>
                <w:numId w:val="2"/>
              </w:numPr>
              <w:ind w:left="340" w:hanging="170"/>
            </w:pPr>
            <w:r w:rsidRPr="004A6A2B">
              <w:rPr>
                <w:b/>
                <w:bCs/>
              </w:rPr>
              <w:t>Εξασφάλιση του συνόλου των απαιτούμενων γνωμοδοτήσεων</w:t>
            </w:r>
            <w:r>
              <w:rPr>
                <w:b/>
                <w:bCs/>
              </w:rPr>
              <w:t xml:space="preserve"> </w:t>
            </w:r>
            <w:r w:rsidRPr="004A6A2B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4A6A2B">
              <w:rPr>
                <w:b/>
                <w:bCs/>
              </w:rPr>
              <w:t>εγκρίσεων / αδειών</w:t>
            </w:r>
          </w:p>
        </w:tc>
      </w:tr>
      <w:tr w:rsidR="00F67FB5" w:rsidRPr="004A6A2B" w14:paraId="3B5703A9" w14:textId="77777777" w:rsidTr="006A6A92">
        <w:tc>
          <w:tcPr>
            <w:tcW w:w="3457" w:type="pct"/>
            <w:gridSpan w:val="2"/>
          </w:tcPr>
          <w:p w14:paraId="67863DF4" w14:textId="77777777" w:rsidR="00F67FB5" w:rsidRPr="004A6A2B" w:rsidRDefault="00F67FB5">
            <w:pPr>
              <w:pStyle w:val="af7"/>
              <w:numPr>
                <w:ilvl w:val="0"/>
                <w:numId w:val="5"/>
              </w:numPr>
              <w:ind w:left="340" w:hanging="170"/>
            </w:pPr>
            <w:r w:rsidRPr="004A6A2B">
              <w:t xml:space="preserve">Βεβαίωση χρήσης γης </w:t>
            </w:r>
          </w:p>
        </w:tc>
        <w:tc>
          <w:tcPr>
            <w:tcW w:w="1543" w:type="pct"/>
            <w:vAlign w:val="bottom"/>
          </w:tcPr>
          <w:p w14:paraId="2403A829" w14:textId="0A6A2C36" w:rsidR="00F67FB5" w:rsidRPr="004A6A2B" w:rsidRDefault="00F67FB5" w:rsidP="00281A7C">
            <w:pPr>
              <w:pStyle w:val="Txt"/>
            </w:pPr>
          </w:p>
        </w:tc>
      </w:tr>
      <w:tr w:rsidR="00F67FB5" w:rsidRPr="004A6A2B" w14:paraId="51DE64F5" w14:textId="77777777" w:rsidTr="006A6A92">
        <w:tc>
          <w:tcPr>
            <w:tcW w:w="3457" w:type="pct"/>
            <w:gridSpan w:val="2"/>
          </w:tcPr>
          <w:p w14:paraId="14345146" w14:textId="6360C4D2" w:rsidR="00F67FB5" w:rsidRPr="004A6A2B" w:rsidRDefault="00F67FB5">
            <w:pPr>
              <w:pStyle w:val="af7"/>
              <w:numPr>
                <w:ilvl w:val="0"/>
                <w:numId w:val="5"/>
              </w:numPr>
              <w:ind w:left="340" w:hanging="170"/>
            </w:pPr>
            <w:r w:rsidRPr="004A6A2B">
              <w:t>Όλα τα είδη αδειών του άρθρου 28 Ν. 4495/</w:t>
            </w:r>
            <w:r w:rsidR="00073290">
              <w:t>20</w:t>
            </w:r>
            <w:r w:rsidRPr="004A6A2B">
              <w:t>17 - ενδεικτικά:</w:t>
            </w:r>
          </w:p>
        </w:tc>
        <w:tc>
          <w:tcPr>
            <w:tcW w:w="1543" w:type="pct"/>
            <w:vAlign w:val="bottom"/>
          </w:tcPr>
          <w:p w14:paraId="361EACF8" w14:textId="262ECA8B" w:rsidR="00F67FB5" w:rsidRPr="004A6A2B" w:rsidRDefault="00F67FB5" w:rsidP="00281A7C">
            <w:pPr>
              <w:pStyle w:val="Txt"/>
            </w:pPr>
          </w:p>
        </w:tc>
      </w:tr>
      <w:tr w:rsidR="00F67FB5" w:rsidRPr="004A6A2B" w14:paraId="4624AA46" w14:textId="77777777" w:rsidTr="006A6A92">
        <w:tc>
          <w:tcPr>
            <w:tcW w:w="3457" w:type="pct"/>
            <w:gridSpan w:val="2"/>
          </w:tcPr>
          <w:p w14:paraId="5BD3F40D" w14:textId="77777777" w:rsidR="00F67FB5" w:rsidRPr="004A6A2B" w:rsidRDefault="00F67FB5">
            <w:pPr>
              <w:pStyle w:val="af7"/>
              <w:numPr>
                <w:ilvl w:val="0"/>
                <w:numId w:val="5"/>
              </w:numPr>
              <w:ind w:left="340" w:hanging="170"/>
            </w:pPr>
            <w:r w:rsidRPr="004A6A2B">
              <w:t>Οικοδομική Άδεια</w:t>
            </w:r>
          </w:p>
        </w:tc>
        <w:tc>
          <w:tcPr>
            <w:tcW w:w="1543" w:type="pct"/>
            <w:vAlign w:val="bottom"/>
          </w:tcPr>
          <w:p w14:paraId="6D4689E3" w14:textId="6C1CEF70" w:rsidR="00F67FB5" w:rsidRPr="004A6A2B" w:rsidRDefault="00F67FB5" w:rsidP="00281A7C">
            <w:pPr>
              <w:pStyle w:val="Txt"/>
            </w:pPr>
          </w:p>
        </w:tc>
      </w:tr>
      <w:tr w:rsidR="00F67FB5" w:rsidRPr="004A6A2B" w14:paraId="487C7EFB" w14:textId="77777777" w:rsidTr="006A6A92">
        <w:tc>
          <w:tcPr>
            <w:tcW w:w="3457" w:type="pct"/>
            <w:gridSpan w:val="2"/>
          </w:tcPr>
          <w:p w14:paraId="07A50CFC" w14:textId="77777777" w:rsidR="00F67FB5" w:rsidRPr="004A6A2B" w:rsidRDefault="00F67FB5">
            <w:pPr>
              <w:pStyle w:val="af7"/>
              <w:numPr>
                <w:ilvl w:val="0"/>
                <w:numId w:val="5"/>
              </w:numPr>
              <w:ind w:left="340" w:hanging="170"/>
            </w:pPr>
            <w:r w:rsidRPr="004A6A2B">
              <w:t>Έγκριση Εργασιών Μικρής Κλίμακας</w:t>
            </w:r>
          </w:p>
        </w:tc>
        <w:tc>
          <w:tcPr>
            <w:tcW w:w="1543" w:type="pct"/>
            <w:vAlign w:val="bottom"/>
          </w:tcPr>
          <w:p w14:paraId="61EFD2F2" w14:textId="2D1A9DB1" w:rsidR="00F67FB5" w:rsidRPr="004A6A2B" w:rsidRDefault="00F67FB5" w:rsidP="00281A7C">
            <w:pPr>
              <w:pStyle w:val="Txt"/>
            </w:pPr>
          </w:p>
        </w:tc>
      </w:tr>
      <w:tr w:rsidR="00F67FB5" w:rsidRPr="004A6A2B" w14:paraId="0026294E" w14:textId="77777777" w:rsidTr="006A6A92">
        <w:tc>
          <w:tcPr>
            <w:tcW w:w="3457" w:type="pct"/>
            <w:gridSpan w:val="2"/>
          </w:tcPr>
          <w:p w14:paraId="6B2040B1" w14:textId="77777777" w:rsidR="00F67FB5" w:rsidRPr="004A6A2B" w:rsidRDefault="00F67FB5">
            <w:pPr>
              <w:pStyle w:val="af7"/>
              <w:numPr>
                <w:ilvl w:val="0"/>
                <w:numId w:val="5"/>
              </w:numPr>
              <w:ind w:left="340" w:hanging="170"/>
            </w:pPr>
            <w:r w:rsidRPr="004A6A2B">
              <w:t>Άδεια Αναθεώρησης</w:t>
            </w:r>
          </w:p>
        </w:tc>
        <w:tc>
          <w:tcPr>
            <w:tcW w:w="1543" w:type="pct"/>
            <w:vAlign w:val="bottom"/>
          </w:tcPr>
          <w:p w14:paraId="4F5EBA84" w14:textId="71204878" w:rsidR="00F67FB5" w:rsidRPr="004A6A2B" w:rsidRDefault="00F67FB5" w:rsidP="00281A7C">
            <w:pPr>
              <w:pStyle w:val="Txt"/>
            </w:pPr>
          </w:p>
        </w:tc>
      </w:tr>
      <w:tr w:rsidR="00F67FB5" w:rsidRPr="004A6A2B" w14:paraId="15F80891" w14:textId="77777777" w:rsidTr="006A6A92">
        <w:tc>
          <w:tcPr>
            <w:tcW w:w="3457" w:type="pct"/>
            <w:gridSpan w:val="2"/>
          </w:tcPr>
          <w:p w14:paraId="530B5686" w14:textId="77777777" w:rsidR="00F67FB5" w:rsidRPr="004A6A2B" w:rsidRDefault="00F67FB5">
            <w:pPr>
              <w:pStyle w:val="af7"/>
              <w:numPr>
                <w:ilvl w:val="0"/>
                <w:numId w:val="5"/>
              </w:numPr>
              <w:ind w:left="340" w:hanging="170"/>
            </w:pPr>
            <w:r w:rsidRPr="004A6A2B">
              <w:t>Ενημέρωση φακέλου Οικοδομικής αδείας</w:t>
            </w:r>
          </w:p>
        </w:tc>
        <w:tc>
          <w:tcPr>
            <w:tcW w:w="1543" w:type="pct"/>
            <w:vAlign w:val="bottom"/>
          </w:tcPr>
          <w:p w14:paraId="75032D91" w14:textId="7E891422" w:rsidR="00F67FB5" w:rsidRPr="004A6A2B" w:rsidRDefault="00F67FB5" w:rsidP="00281A7C">
            <w:pPr>
              <w:pStyle w:val="Txt"/>
            </w:pPr>
          </w:p>
        </w:tc>
      </w:tr>
      <w:tr w:rsidR="006A6A92" w:rsidRPr="004A6A2B" w14:paraId="0FFD1861" w14:textId="77777777" w:rsidTr="00E751DB">
        <w:tc>
          <w:tcPr>
            <w:tcW w:w="1030" w:type="pct"/>
          </w:tcPr>
          <w:p w14:paraId="2CB7D985" w14:textId="4FD8FDA4" w:rsidR="006A6A92" w:rsidRPr="004A6A2B" w:rsidRDefault="006A6A92">
            <w:pPr>
              <w:pStyle w:val="af7"/>
              <w:numPr>
                <w:ilvl w:val="0"/>
                <w:numId w:val="5"/>
              </w:numPr>
              <w:ind w:left="340" w:right="-103" w:hanging="170"/>
            </w:pPr>
            <w:r w:rsidRPr="004A6A2B">
              <w:t xml:space="preserve">Άλλο </w:t>
            </w:r>
            <w:r w:rsidRPr="00E751DB">
              <w:rPr>
                <w:rStyle w:val="Charc"/>
                <w:sz w:val="20"/>
                <w:szCs w:val="20"/>
              </w:rPr>
              <w:t>(ειδικότερα)</w:t>
            </w:r>
            <w:r w:rsidR="00E751DB">
              <w:t>:</w:t>
            </w:r>
          </w:p>
        </w:tc>
        <w:tc>
          <w:tcPr>
            <w:tcW w:w="2427" w:type="pct"/>
          </w:tcPr>
          <w:p w14:paraId="676D63F0" w14:textId="2F3887EF" w:rsidR="006A6A92" w:rsidRPr="004A6A2B" w:rsidRDefault="006A6A92" w:rsidP="006A6A92">
            <w:pPr>
              <w:pStyle w:val="Txt"/>
            </w:pPr>
          </w:p>
        </w:tc>
        <w:tc>
          <w:tcPr>
            <w:tcW w:w="1543" w:type="pct"/>
            <w:vAlign w:val="bottom"/>
          </w:tcPr>
          <w:p w14:paraId="6A9FD00B" w14:textId="6BD655F5" w:rsidR="006A6A92" w:rsidRPr="004A6A2B" w:rsidRDefault="006A6A92" w:rsidP="006A6A92">
            <w:pPr>
              <w:pStyle w:val="Txt"/>
            </w:pPr>
          </w:p>
        </w:tc>
      </w:tr>
      <w:tr w:rsidR="00725D87" w:rsidRPr="004A6A2B" w14:paraId="6A8F5BBF" w14:textId="77777777" w:rsidTr="00E751DB">
        <w:tc>
          <w:tcPr>
            <w:tcW w:w="1030" w:type="pct"/>
          </w:tcPr>
          <w:p w14:paraId="0500DB04" w14:textId="77777777" w:rsidR="00725D87" w:rsidRPr="004A6A2B" w:rsidRDefault="00725D87">
            <w:pPr>
              <w:pStyle w:val="af7"/>
              <w:numPr>
                <w:ilvl w:val="0"/>
                <w:numId w:val="5"/>
              </w:numPr>
              <w:ind w:left="340" w:hanging="170"/>
            </w:pPr>
          </w:p>
        </w:tc>
        <w:tc>
          <w:tcPr>
            <w:tcW w:w="2427" w:type="pct"/>
          </w:tcPr>
          <w:p w14:paraId="0CDEEA52" w14:textId="26C3B24B" w:rsidR="00725D87" w:rsidRPr="004A6A2B" w:rsidRDefault="00725D87" w:rsidP="006A6A92">
            <w:pPr>
              <w:pStyle w:val="Txt"/>
            </w:pPr>
          </w:p>
        </w:tc>
        <w:tc>
          <w:tcPr>
            <w:tcW w:w="1543" w:type="pct"/>
            <w:vAlign w:val="bottom"/>
          </w:tcPr>
          <w:p w14:paraId="5ECFF24D" w14:textId="18AC90B7" w:rsidR="00725D87" w:rsidRPr="004A6A2B" w:rsidRDefault="00725D87" w:rsidP="006A6A92">
            <w:pPr>
              <w:pStyle w:val="Txt"/>
            </w:pPr>
          </w:p>
        </w:tc>
      </w:tr>
      <w:tr w:rsidR="00F67FB5" w:rsidRPr="004A6A2B" w14:paraId="523C216F" w14:textId="77777777" w:rsidTr="00281A7C">
        <w:tc>
          <w:tcPr>
            <w:tcW w:w="5000" w:type="pct"/>
            <w:gridSpan w:val="3"/>
            <w:shd w:val="clear" w:color="auto" w:fill="FAECF8"/>
          </w:tcPr>
          <w:p w14:paraId="7B9D07AB" w14:textId="5C57CEEF" w:rsidR="00F67FB5" w:rsidRPr="004A6A2B" w:rsidRDefault="00F67FB5" w:rsidP="00281A7C">
            <w:pPr>
              <w:pStyle w:val="TableParagraph"/>
              <w:keepNext/>
              <w:ind w:left="37"/>
              <w:jc w:val="both"/>
            </w:pPr>
            <w:r w:rsidRPr="004A6A2B">
              <w:t>Σε περίπτωση που δεν έχει εκδοθεί</w:t>
            </w:r>
            <w:r w:rsidR="00E958A3">
              <w:t xml:space="preserve"> </w:t>
            </w:r>
            <w:r w:rsidRPr="004A6A2B">
              <w:t>/</w:t>
            </w:r>
            <w:r w:rsidR="00E958A3">
              <w:t xml:space="preserve"> </w:t>
            </w:r>
            <w:r w:rsidRPr="004A6A2B">
              <w:t>εκπονηθεί κάποια από τις απαιτούμενες για την υλοποίηση του προτεινόμενου έργου άδεια/μελέτη, να εκτιμηθεί ο χρόνος έκδοσης, καθώς και ο χρόνος για την έναρξη  εργασιών ανά κατηγορία / είδος άδειας</w:t>
            </w:r>
          </w:p>
        </w:tc>
      </w:tr>
    </w:tbl>
    <w:p w14:paraId="44E14E3D" w14:textId="77777777" w:rsidR="00BC6760" w:rsidRPr="004A6A2B" w:rsidRDefault="00BC6760" w:rsidP="008B64B8"/>
    <w:p w14:paraId="26749352" w14:textId="77777777" w:rsidR="00356D02" w:rsidRPr="004A6A2B" w:rsidRDefault="00356D02" w:rsidP="002E6EE5">
      <w:pPr>
        <w:pStyle w:val="1"/>
        <w:sectPr w:rsidR="00356D02" w:rsidRPr="004A6A2B" w:rsidSect="00B72ABB">
          <w:pgSz w:w="11906" w:h="16838" w:code="9"/>
          <w:pgMar w:top="1418" w:right="851" w:bottom="1418" w:left="1418" w:header="720" w:footer="720" w:gutter="0"/>
          <w:cols w:space="720"/>
          <w:docGrid w:linePitch="299"/>
        </w:sectPr>
      </w:pPr>
    </w:p>
    <w:p w14:paraId="523A55D7" w14:textId="0D3D0690" w:rsidR="0075304A" w:rsidRPr="004A6A2B" w:rsidRDefault="002E6EE5" w:rsidP="002E6EE5">
      <w:pPr>
        <w:pStyle w:val="1"/>
      </w:pPr>
      <w:r w:rsidRPr="004A6A2B">
        <w:t>ΟΙΚΟΝΟΜΙΚΟ ΑΝΤΙΚΕΙΜΕΝΟ -  ΠΡΟΫΠΟΛΟΓΙΣΜΟΣ ΠΡΟΤΕΙΝΟΜΕΝΗΣ ΠΡΑΞΗΣ</w:t>
      </w:r>
    </w:p>
    <w:p w14:paraId="6F9EAD77" w14:textId="0548622B" w:rsidR="002E6EE5" w:rsidRPr="004A6A2B" w:rsidRDefault="00356D02" w:rsidP="0068316A">
      <w:pPr>
        <w:pStyle w:val="30"/>
      </w:pPr>
      <w:r w:rsidRPr="004A6A2B">
        <w:t>ΧΡΗΜΑΤΟΔΟΤΙΚΟ ΣΧΕΔΙΟ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38"/>
        <w:gridCol w:w="2339"/>
        <w:gridCol w:w="2339"/>
        <w:gridCol w:w="2339"/>
        <w:gridCol w:w="2339"/>
        <w:gridCol w:w="2339"/>
        <w:gridCol w:w="1274"/>
      </w:tblGrid>
      <w:tr w:rsidR="00356D02" w:rsidRPr="004A6A2B" w14:paraId="63AB580D" w14:textId="77777777" w:rsidTr="00350780">
        <w:trPr>
          <w:trHeight w:val="381"/>
        </w:trPr>
        <w:tc>
          <w:tcPr>
            <w:tcW w:w="5000" w:type="pct"/>
            <w:gridSpan w:val="7"/>
          </w:tcPr>
          <w:p w14:paraId="7E6429FA" w14:textId="6CC52222" w:rsidR="00356D02" w:rsidRPr="004A6A2B" w:rsidRDefault="00356D02" w:rsidP="00356D02">
            <w:pPr>
              <w:pStyle w:val="22"/>
              <w:numPr>
                <w:ilvl w:val="1"/>
                <w:numId w:val="1"/>
              </w:numPr>
            </w:pPr>
            <w:bookmarkStart w:id="0" w:name="_Hlk190698900"/>
            <w:r w:rsidRPr="004A6A2B">
              <w:t>ΟΙΚΟΝΟΜΙΚΑ ΣΤΟΙΧΕΙΑ ΠΡΑΞΗΣ</w:t>
            </w:r>
          </w:p>
        </w:tc>
      </w:tr>
      <w:bookmarkEnd w:id="0"/>
      <w:tr w:rsidR="002E5975" w:rsidRPr="004A6A2B" w14:paraId="756E7AC2" w14:textId="77777777" w:rsidTr="00350780">
        <w:trPr>
          <w:trHeight w:val="1264"/>
        </w:trPr>
        <w:tc>
          <w:tcPr>
            <w:tcW w:w="764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5DCADB" w14:textId="4683C78D" w:rsidR="002E5975" w:rsidRPr="004A6A2B" w:rsidRDefault="002E5975" w:rsidP="002E59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 xml:space="preserve">Συνολικός Προϋπολογισμός </w:t>
            </w:r>
            <w:r w:rsidRPr="004A6A2B">
              <w:rPr>
                <w:sz w:val="20"/>
                <w:szCs w:val="20"/>
              </w:rPr>
              <w:br/>
              <w:t>Χωρίς ΦΠΑ (*)</w:t>
            </w:r>
          </w:p>
        </w:tc>
        <w:tc>
          <w:tcPr>
            <w:tcW w:w="764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3C0F20" w14:textId="22538241" w:rsidR="002E5975" w:rsidRPr="004A6A2B" w:rsidRDefault="002E5975" w:rsidP="002E59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>ΦΠΑ</w:t>
            </w:r>
          </w:p>
        </w:tc>
        <w:tc>
          <w:tcPr>
            <w:tcW w:w="764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71CF0C0" w14:textId="6145EEFB" w:rsidR="002E5975" w:rsidRPr="004A6A2B" w:rsidRDefault="002E5975" w:rsidP="002E59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 xml:space="preserve">Συνολικός Προϋπολογισμός </w:t>
            </w:r>
            <w:r w:rsidRPr="004A6A2B">
              <w:rPr>
                <w:sz w:val="20"/>
                <w:szCs w:val="20"/>
              </w:rPr>
              <w:br/>
              <w:t>Με ΦΠΑ (*)</w:t>
            </w:r>
          </w:p>
        </w:tc>
        <w:tc>
          <w:tcPr>
            <w:tcW w:w="764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4CE372" w14:textId="0E9EFA5A" w:rsidR="002E5975" w:rsidRPr="004A6A2B" w:rsidRDefault="002E5975" w:rsidP="002E59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 xml:space="preserve">Επιλεξιμότητα </w:t>
            </w:r>
            <w:r w:rsidRPr="004A6A2B">
              <w:rPr>
                <w:sz w:val="20"/>
                <w:szCs w:val="20"/>
              </w:rPr>
              <w:br/>
              <w:t xml:space="preserve">ΦΠΑ </w:t>
            </w:r>
            <w:r w:rsidRPr="004A6A2B">
              <w:rPr>
                <w:sz w:val="20"/>
                <w:szCs w:val="20"/>
              </w:rPr>
              <w:br/>
              <w:t>ΝΑΙ / ΟΧΙ</w:t>
            </w:r>
          </w:p>
        </w:tc>
        <w:tc>
          <w:tcPr>
            <w:tcW w:w="764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BE6342" w14:textId="37D01000" w:rsidR="002E5975" w:rsidRPr="004A6A2B" w:rsidRDefault="002E5975" w:rsidP="002E59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 xml:space="preserve">Δημόσια Δαπάνη </w:t>
            </w:r>
            <w:r w:rsidRPr="004A6A2B">
              <w:rPr>
                <w:i/>
                <w:iCs/>
                <w:sz w:val="20"/>
                <w:szCs w:val="20"/>
              </w:rPr>
              <w:t>(συμπεριλαμβανομένου του ΦΠΑ, εφόσον είναι επιλέξιμος)</w:t>
            </w:r>
          </w:p>
        </w:tc>
        <w:tc>
          <w:tcPr>
            <w:tcW w:w="764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F2A275" w14:textId="33464548" w:rsidR="002E5975" w:rsidRPr="004A6A2B" w:rsidRDefault="002E5975" w:rsidP="002E59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>Ιδιωτική Συμμετοχή</w:t>
            </w:r>
          </w:p>
        </w:tc>
        <w:tc>
          <w:tcPr>
            <w:tcW w:w="41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D4F4748" w14:textId="11410185" w:rsidR="002E5975" w:rsidRPr="004A6A2B" w:rsidRDefault="002E5975" w:rsidP="002E5975">
            <w:pPr>
              <w:pStyle w:val="TableParagraph"/>
              <w:jc w:val="center"/>
              <w:rPr>
                <w:sz w:val="20"/>
                <w:szCs w:val="20"/>
              </w:rPr>
            </w:pPr>
            <w:r w:rsidRPr="004A6A2B">
              <w:rPr>
                <w:sz w:val="20"/>
                <w:szCs w:val="20"/>
              </w:rPr>
              <w:t xml:space="preserve">Ποσοστό Ενίσχυσης </w:t>
            </w:r>
            <w:r w:rsidRPr="004A6A2B">
              <w:rPr>
                <w:sz w:val="20"/>
                <w:szCs w:val="20"/>
              </w:rPr>
              <w:br/>
              <w:t>(%)</w:t>
            </w:r>
          </w:p>
        </w:tc>
      </w:tr>
      <w:tr w:rsidR="00356D02" w:rsidRPr="004A6A2B" w14:paraId="671C17F2" w14:textId="77777777" w:rsidTr="00D86D1B">
        <w:trPr>
          <w:trHeight w:val="624"/>
        </w:trPr>
        <w:tc>
          <w:tcPr>
            <w:tcW w:w="764" w:type="pct"/>
            <w:vAlign w:val="center"/>
          </w:tcPr>
          <w:p w14:paraId="2A684A02" w14:textId="35A0CA7D" w:rsidR="00356D02" w:rsidRPr="004A6A2B" w:rsidRDefault="00356D02" w:rsidP="0068316A">
            <w:pPr>
              <w:pStyle w:val="Txt"/>
              <w:jc w:val="right"/>
            </w:pPr>
          </w:p>
        </w:tc>
        <w:tc>
          <w:tcPr>
            <w:tcW w:w="764" w:type="pct"/>
            <w:vAlign w:val="center"/>
          </w:tcPr>
          <w:p w14:paraId="7DEBE6FF" w14:textId="78998C1A" w:rsidR="00356D02" w:rsidRPr="004A6A2B" w:rsidRDefault="00356D02" w:rsidP="0068316A">
            <w:pPr>
              <w:pStyle w:val="Txt"/>
              <w:jc w:val="right"/>
            </w:pPr>
          </w:p>
        </w:tc>
        <w:tc>
          <w:tcPr>
            <w:tcW w:w="764" w:type="pct"/>
            <w:vAlign w:val="center"/>
          </w:tcPr>
          <w:p w14:paraId="5E09AE49" w14:textId="657FF2FC" w:rsidR="00356D02" w:rsidRPr="004A6A2B" w:rsidRDefault="00356D02" w:rsidP="0068316A">
            <w:pPr>
              <w:pStyle w:val="Txt"/>
              <w:jc w:val="right"/>
            </w:pPr>
          </w:p>
        </w:tc>
        <w:tc>
          <w:tcPr>
            <w:tcW w:w="764" w:type="pct"/>
            <w:vAlign w:val="center"/>
          </w:tcPr>
          <w:p w14:paraId="347004DB" w14:textId="558EE1F9" w:rsidR="00356D02" w:rsidRPr="004A6A2B" w:rsidRDefault="00356D02" w:rsidP="0068316A">
            <w:pPr>
              <w:pStyle w:val="Txt"/>
              <w:jc w:val="center"/>
            </w:pPr>
          </w:p>
        </w:tc>
        <w:tc>
          <w:tcPr>
            <w:tcW w:w="764" w:type="pct"/>
            <w:vAlign w:val="center"/>
          </w:tcPr>
          <w:p w14:paraId="48771355" w14:textId="51C389EB" w:rsidR="00356D02" w:rsidRPr="004A6A2B" w:rsidRDefault="00356D02" w:rsidP="0068316A">
            <w:pPr>
              <w:pStyle w:val="Txt"/>
              <w:jc w:val="right"/>
            </w:pPr>
          </w:p>
        </w:tc>
        <w:tc>
          <w:tcPr>
            <w:tcW w:w="764" w:type="pct"/>
            <w:vAlign w:val="center"/>
          </w:tcPr>
          <w:p w14:paraId="1B2D928D" w14:textId="5A001F74" w:rsidR="00356D02" w:rsidRPr="004A6A2B" w:rsidRDefault="00356D02" w:rsidP="0068316A">
            <w:pPr>
              <w:pStyle w:val="Txt"/>
              <w:jc w:val="right"/>
            </w:pPr>
          </w:p>
        </w:tc>
        <w:tc>
          <w:tcPr>
            <w:tcW w:w="416" w:type="pct"/>
            <w:vAlign w:val="center"/>
          </w:tcPr>
          <w:p w14:paraId="3E5BE990" w14:textId="5EAE264C" w:rsidR="00356D02" w:rsidRPr="004A6A2B" w:rsidRDefault="00356D02" w:rsidP="0068316A">
            <w:pPr>
              <w:pStyle w:val="Txt"/>
              <w:jc w:val="center"/>
            </w:pPr>
          </w:p>
        </w:tc>
      </w:tr>
      <w:tr w:rsidR="0068316A" w:rsidRPr="004A6A2B" w14:paraId="5C9B1E7D" w14:textId="77777777" w:rsidTr="0068316A">
        <w:trPr>
          <w:trHeight w:val="624"/>
        </w:trPr>
        <w:tc>
          <w:tcPr>
            <w:tcW w:w="5000" w:type="pct"/>
            <w:gridSpan w:val="7"/>
            <w:shd w:val="clear" w:color="auto" w:fill="FAECF8"/>
            <w:vAlign w:val="center"/>
          </w:tcPr>
          <w:p w14:paraId="7DB9D130" w14:textId="7E07D012" w:rsidR="0068316A" w:rsidRPr="004A6A2B" w:rsidRDefault="0068316A" w:rsidP="0068316A">
            <w:pPr>
              <w:pStyle w:val="TableParagraph"/>
            </w:pPr>
            <w:r w:rsidRPr="004A6A2B">
              <w:t>(*) Ο συνολικός προϋπολογισμός της πράξης (χωρίς ΦΠΑ ή με ΦΠΑ στις περιπτώσεις που είναι επιλέξιμος) δεν μπορεί να ξεπερνά τον μέγιστο προϋπολογισμό ανά πράξη για την εν λόγω υποπαρέµβαση, όπως αναλύεται στην πρόσκληση.</w:t>
            </w:r>
          </w:p>
        </w:tc>
      </w:tr>
    </w:tbl>
    <w:p w14:paraId="51247332" w14:textId="77777777" w:rsidR="00356D02" w:rsidRPr="004A6A2B" w:rsidRDefault="00356D02" w:rsidP="002E6EE5"/>
    <w:tbl>
      <w:tblPr>
        <w:tblW w:w="5000" w:type="pct"/>
        <w:tblLook w:val="04E0" w:firstRow="1" w:lastRow="1" w:firstColumn="1" w:lastColumn="0" w:noHBand="0" w:noVBand="1"/>
      </w:tblPr>
      <w:tblGrid>
        <w:gridCol w:w="12708"/>
        <w:gridCol w:w="2599"/>
      </w:tblGrid>
      <w:tr w:rsidR="0068316A" w:rsidRPr="004A6A2B" w14:paraId="6557970C" w14:textId="77777777" w:rsidTr="00350780">
        <w:trPr>
          <w:trHeight w:val="295"/>
        </w:trPr>
        <w:tc>
          <w:tcPr>
            <w:tcW w:w="5000" w:type="pct"/>
            <w:gridSpan w:val="2"/>
          </w:tcPr>
          <w:p w14:paraId="2B6F3BD8" w14:textId="22F3CF5C" w:rsidR="0068316A" w:rsidRPr="004A6A2B" w:rsidRDefault="0068316A" w:rsidP="00BA0BCA">
            <w:pPr>
              <w:pStyle w:val="22"/>
              <w:numPr>
                <w:ilvl w:val="1"/>
                <w:numId w:val="1"/>
              </w:numPr>
            </w:pPr>
            <w:r w:rsidRPr="004A6A2B">
              <w:t xml:space="preserve">ΑΠΟΔΕΙΞΗ ΙΔΙΩΤΙΚΗΣ ΣΥΜΜΕΤΟΧΗΣ </w:t>
            </w:r>
          </w:p>
        </w:tc>
      </w:tr>
      <w:tr w:rsidR="0068316A" w:rsidRPr="004A6A2B" w14:paraId="1A063C25" w14:textId="77777777" w:rsidTr="00350780">
        <w:trPr>
          <w:trHeight w:val="306"/>
        </w:trPr>
        <w:tc>
          <w:tcPr>
            <w:tcW w:w="4151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4A8F6F" w14:textId="0D384D7A" w:rsidR="0068316A" w:rsidRPr="004A6A2B" w:rsidRDefault="0068316A" w:rsidP="00BA0BCA">
            <w:pPr>
              <w:pStyle w:val="TableParagraph"/>
              <w:keepNext/>
              <w:jc w:val="center"/>
            </w:pPr>
            <w:r w:rsidRPr="004A6A2B">
              <w:t>Δικαιολογητικό</w:t>
            </w:r>
          </w:p>
        </w:tc>
        <w:tc>
          <w:tcPr>
            <w:tcW w:w="849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6D7AA2" w14:textId="3E533BA7" w:rsidR="0068316A" w:rsidRPr="004A6A2B" w:rsidRDefault="0068316A" w:rsidP="00BA0BCA">
            <w:pPr>
              <w:pStyle w:val="TableParagraph"/>
              <w:keepNext/>
              <w:jc w:val="center"/>
            </w:pPr>
            <w:r w:rsidRPr="004A6A2B">
              <w:t>ΠΟΣΑ (€)</w:t>
            </w:r>
          </w:p>
        </w:tc>
      </w:tr>
      <w:tr w:rsidR="0068316A" w:rsidRPr="004A6A2B" w14:paraId="54C6AD84" w14:textId="77777777" w:rsidTr="007931D2">
        <w:trPr>
          <w:trHeight w:val="295"/>
        </w:trPr>
        <w:tc>
          <w:tcPr>
            <w:tcW w:w="4151" w:type="pct"/>
            <w:vAlign w:val="center"/>
          </w:tcPr>
          <w:p w14:paraId="7C3E201E" w14:textId="6BEFAA06" w:rsidR="0068316A" w:rsidRPr="004A6A2B" w:rsidRDefault="0068316A" w:rsidP="00BA0BCA">
            <w:pPr>
              <w:pStyle w:val="Txt"/>
            </w:pPr>
          </w:p>
        </w:tc>
        <w:tc>
          <w:tcPr>
            <w:tcW w:w="849" w:type="pct"/>
            <w:vAlign w:val="center"/>
          </w:tcPr>
          <w:p w14:paraId="76632671" w14:textId="60E0B67E" w:rsidR="0068316A" w:rsidRPr="004A6A2B" w:rsidRDefault="0068316A" w:rsidP="00BA0BCA">
            <w:pPr>
              <w:pStyle w:val="Txt"/>
              <w:jc w:val="right"/>
            </w:pPr>
          </w:p>
        </w:tc>
      </w:tr>
      <w:tr w:rsidR="007931D2" w:rsidRPr="004A6A2B" w14:paraId="1B48629F" w14:textId="77777777" w:rsidTr="007931D2">
        <w:trPr>
          <w:trHeight w:val="295"/>
        </w:trPr>
        <w:tc>
          <w:tcPr>
            <w:tcW w:w="4151" w:type="pct"/>
            <w:vAlign w:val="center"/>
          </w:tcPr>
          <w:p w14:paraId="5C5D3127" w14:textId="645AAAED" w:rsidR="007931D2" w:rsidRPr="004A6A2B" w:rsidRDefault="007931D2" w:rsidP="00BA0BCA">
            <w:pPr>
              <w:pStyle w:val="Txt"/>
            </w:pPr>
          </w:p>
        </w:tc>
        <w:tc>
          <w:tcPr>
            <w:tcW w:w="849" w:type="pct"/>
            <w:vAlign w:val="center"/>
          </w:tcPr>
          <w:p w14:paraId="7E3390D6" w14:textId="27C5DF62" w:rsidR="007931D2" w:rsidRPr="004A6A2B" w:rsidRDefault="007931D2" w:rsidP="00BA0BCA">
            <w:pPr>
              <w:pStyle w:val="Txt"/>
              <w:jc w:val="right"/>
            </w:pPr>
          </w:p>
        </w:tc>
      </w:tr>
      <w:tr w:rsidR="007931D2" w:rsidRPr="004A6A2B" w14:paraId="3F774EA7" w14:textId="77777777" w:rsidTr="00110C23">
        <w:trPr>
          <w:trHeight w:val="295"/>
        </w:trPr>
        <w:tc>
          <w:tcPr>
            <w:tcW w:w="4151" w:type="pct"/>
            <w:vAlign w:val="center"/>
          </w:tcPr>
          <w:p w14:paraId="5A70B63E" w14:textId="055C44F5" w:rsidR="007931D2" w:rsidRPr="004A6A2B" w:rsidRDefault="007931D2" w:rsidP="00BA0BCA">
            <w:pPr>
              <w:pStyle w:val="Txt"/>
            </w:pPr>
          </w:p>
        </w:tc>
        <w:tc>
          <w:tcPr>
            <w:tcW w:w="849" w:type="pct"/>
            <w:vAlign w:val="center"/>
          </w:tcPr>
          <w:p w14:paraId="310C49C8" w14:textId="6D1783BF" w:rsidR="007931D2" w:rsidRPr="004A6A2B" w:rsidRDefault="007931D2" w:rsidP="00BA0BCA">
            <w:pPr>
              <w:pStyle w:val="Txt"/>
              <w:jc w:val="right"/>
            </w:pPr>
          </w:p>
        </w:tc>
      </w:tr>
      <w:tr w:rsidR="007931D2" w:rsidRPr="004A6A2B" w14:paraId="3D2615AF" w14:textId="77777777" w:rsidTr="00110C23">
        <w:trPr>
          <w:trHeight w:val="295"/>
        </w:trPr>
        <w:tc>
          <w:tcPr>
            <w:tcW w:w="4151" w:type="pct"/>
            <w:vAlign w:val="center"/>
          </w:tcPr>
          <w:p w14:paraId="5F042E6A" w14:textId="3FCE0BF9" w:rsidR="007931D2" w:rsidRPr="004A6A2B" w:rsidRDefault="007931D2" w:rsidP="00BA0BCA">
            <w:pPr>
              <w:pStyle w:val="Txt"/>
            </w:pPr>
          </w:p>
        </w:tc>
        <w:tc>
          <w:tcPr>
            <w:tcW w:w="849" w:type="pct"/>
            <w:tcBorders>
              <w:bottom w:val="double" w:sz="4" w:space="0" w:color="A6A6A6" w:themeColor="background1" w:themeShade="A6"/>
            </w:tcBorders>
            <w:vAlign w:val="center"/>
          </w:tcPr>
          <w:p w14:paraId="3E7582C2" w14:textId="3A262BBA" w:rsidR="007931D2" w:rsidRPr="004A6A2B" w:rsidRDefault="007931D2" w:rsidP="00BA0BCA">
            <w:pPr>
              <w:pStyle w:val="Txt"/>
              <w:jc w:val="right"/>
            </w:pPr>
          </w:p>
        </w:tc>
      </w:tr>
      <w:tr w:rsidR="0068316A" w:rsidRPr="004A6A2B" w14:paraId="0429552F" w14:textId="77777777" w:rsidTr="00110C23">
        <w:trPr>
          <w:trHeight w:val="295"/>
        </w:trPr>
        <w:tc>
          <w:tcPr>
            <w:tcW w:w="4151" w:type="pct"/>
            <w:vAlign w:val="center"/>
          </w:tcPr>
          <w:p w14:paraId="64FB9384" w14:textId="6758C066" w:rsidR="0068316A" w:rsidRPr="004A6A2B" w:rsidRDefault="0068316A" w:rsidP="00BA0BCA">
            <w:pPr>
              <w:pStyle w:val="af7"/>
              <w:jc w:val="right"/>
              <w:rPr>
                <w:b/>
                <w:bCs/>
              </w:rPr>
            </w:pPr>
            <w:r w:rsidRPr="004A6A2B">
              <w:rPr>
                <w:b/>
                <w:bCs/>
              </w:rPr>
              <w:t>ΣΥΝΟΛΟ ΙΔΙΩΤΙΚΗΣ ΣΥΜΜΕΤΟΧΗΣ</w:t>
            </w:r>
            <w:r w:rsidR="007931D2" w:rsidRPr="004A6A2B">
              <w:rPr>
                <w:b/>
                <w:bCs/>
              </w:rPr>
              <w:t>:</w:t>
            </w:r>
          </w:p>
        </w:tc>
        <w:tc>
          <w:tcPr>
            <w:tcW w:w="849" w:type="pct"/>
            <w:tcBorders>
              <w:top w:val="double" w:sz="4" w:space="0" w:color="A6A6A6" w:themeColor="background1" w:themeShade="A6"/>
            </w:tcBorders>
            <w:vAlign w:val="center"/>
          </w:tcPr>
          <w:p w14:paraId="225724BE" w14:textId="6568436D" w:rsidR="0068316A" w:rsidRPr="004A6A2B" w:rsidRDefault="0068316A" w:rsidP="00BA0BCA">
            <w:pPr>
              <w:pStyle w:val="Txt"/>
              <w:jc w:val="right"/>
              <w:rPr>
                <w:b/>
                <w:bCs/>
              </w:rPr>
            </w:pPr>
          </w:p>
        </w:tc>
      </w:tr>
    </w:tbl>
    <w:p w14:paraId="002F8B59" w14:textId="77777777" w:rsidR="0068316A" w:rsidRPr="004A6A2B" w:rsidRDefault="0068316A" w:rsidP="002E6EE5"/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567"/>
        <w:gridCol w:w="3972"/>
        <w:gridCol w:w="1700"/>
        <w:gridCol w:w="1418"/>
        <w:gridCol w:w="848"/>
        <w:gridCol w:w="851"/>
        <w:gridCol w:w="851"/>
        <w:gridCol w:w="851"/>
        <w:gridCol w:w="848"/>
        <w:gridCol w:w="854"/>
        <w:gridCol w:w="854"/>
        <w:gridCol w:w="854"/>
        <w:gridCol w:w="842"/>
      </w:tblGrid>
      <w:tr w:rsidR="00D86D1B" w:rsidRPr="004A6A2B" w14:paraId="37073DC4" w14:textId="77777777" w:rsidTr="00350780">
        <w:trPr>
          <w:trHeight w:val="255"/>
        </w:trPr>
        <w:tc>
          <w:tcPr>
            <w:tcW w:w="5000" w:type="pct"/>
            <w:gridSpan w:val="13"/>
            <w:noWrap/>
          </w:tcPr>
          <w:p w14:paraId="7844CB6C" w14:textId="77777777" w:rsidR="00D86D1B" w:rsidRPr="004A6A2B" w:rsidRDefault="00D86D1B" w:rsidP="00D86D1B">
            <w:pPr>
              <w:pStyle w:val="22"/>
              <w:numPr>
                <w:ilvl w:val="1"/>
                <w:numId w:val="1"/>
              </w:numPr>
            </w:pPr>
            <w:r w:rsidRPr="004A6A2B">
              <w:t>ΠΡΟΫΠΟΛΟΓΙΣΜΟΣ ΠΡΟΤΕΙΝΟΜΕΝΗΣ ΠΡΑΞΗΣ</w:t>
            </w:r>
          </w:p>
          <w:p w14:paraId="503FB4C8" w14:textId="1EFBB6DB" w:rsidR="00D86D1B" w:rsidRPr="004A6A2B" w:rsidRDefault="00D86D1B" w:rsidP="00D86D1B">
            <w:pPr>
              <w:pStyle w:val="af7"/>
              <w:rPr>
                <w:i/>
                <w:iCs/>
                <w:color w:val="153D63" w:themeColor="text2" w:themeTint="E6"/>
                <w:shd w:val="clear" w:color="auto" w:fill="F1F9F6"/>
                <w:lang w:eastAsia="el-GR"/>
              </w:rPr>
            </w:pPr>
            <w:r w:rsidRPr="004A6A2B">
              <w:t>(</w:t>
            </w:r>
            <w:r w:rsidRPr="004A6A2B">
              <w:rPr>
                <w:rStyle w:val="Charc"/>
              </w:rPr>
              <w:t>Απαιτείται η αποτύπωση των δαπανών ανά κατηγορία. Σημειώνεται ότι τα πεδία συμπληρώνονται σε συμφωνία με τα αντίστοιχα πεδία στην ηλεκτρονική πλατφόρμα ΟΠΣΚΕ: «Αναλυτικός πίνακας δαπανών παρέμβασης»)</w:t>
            </w:r>
          </w:p>
        </w:tc>
      </w:tr>
      <w:tr w:rsidR="00D86D1B" w:rsidRPr="004A6A2B" w14:paraId="20C76223" w14:textId="77777777" w:rsidTr="00350780">
        <w:trPr>
          <w:trHeight w:val="255"/>
        </w:trPr>
        <w:tc>
          <w:tcPr>
            <w:tcW w:w="5000" w:type="pct"/>
            <w:gridSpan w:val="13"/>
            <w:tcBorders>
              <w:bottom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2211D28E" w14:textId="7588CCC5" w:rsidR="00D86D1B" w:rsidRPr="004A6A2B" w:rsidRDefault="00D86D1B" w:rsidP="00D86D1B">
            <w:pPr>
              <w:pStyle w:val="TableParagraph"/>
              <w:keepNext/>
              <w:jc w:val="center"/>
            </w:pPr>
            <w:r w:rsidRPr="004A6A2B">
              <w:t>ΠΙΝΑΚΑΣ ΑΝΑΛΥΣΗΣ ΚΟΣΤΟΥΣ ΤΗΣ ΠΡΟΤΑΣΗΣ – ΧΡΟΝΟΔΙΑΓΡΑΜΜΑ</w:t>
            </w:r>
          </w:p>
        </w:tc>
      </w:tr>
      <w:tr w:rsidR="00D86D1B" w:rsidRPr="004A6A2B" w14:paraId="7DFB466C" w14:textId="77777777" w:rsidTr="00350780">
        <w:trPr>
          <w:trHeight w:val="255"/>
        </w:trPr>
        <w:tc>
          <w:tcPr>
            <w:tcW w:w="185" w:type="pct"/>
            <w:vMerge w:val="restar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77627F4A" w14:textId="77777777" w:rsidR="00D86D1B" w:rsidRPr="004A6A2B" w:rsidRDefault="00D86D1B" w:rsidP="00D86D1B">
            <w:pPr>
              <w:keepNext/>
              <w:jc w:val="center"/>
            </w:pPr>
            <w:r w:rsidRPr="004A6A2B">
              <w:t>Α/Α</w:t>
            </w:r>
          </w:p>
        </w:tc>
        <w:tc>
          <w:tcPr>
            <w:tcW w:w="1297" w:type="pct"/>
            <w:vMerge w:val="restar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18BA2555" w14:textId="77777777" w:rsidR="00D86D1B" w:rsidRPr="004A6A2B" w:rsidRDefault="00D86D1B" w:rsidP="00D86D1B">
            <w:pPr>
              <w:pStyle w:val="TableParagraph"/>
              <w:keepNext/>
              <w:jc w:val="center"/>
            </w:pPr>
            <w:r w:rsidRPr="004A6A2B">
              <w:t>ΚΑΤΗΓΟΡΙΑ ΔΑΠΑΝΗΣ</w:t>
            </w:r>
          </w:p>
          <w:p w14:paraId="3836F3A3" w14:textId="77777777" w:rsidR="00D86D1B" w:rsidRPr="004A6A2B" w:rsidRDefault="00D86D1B" w:rsidP="00D86D1B">
            <w:pPr>
              <w:pStyle w:val="TableParagraph"/>
              <w:keepNext/>
              <w:jc w:val="center"/>
            </w:pPr>
            <w:r w:rsidRPr="004A6A2B">
              <w:t>(συμπληρώνεται κατά περίπτωση)</w:t>
            </w:r>
          </w:p>
        </w:tc>
        <w:tc>
          <w:tcPr>
            <w:tcW w:w="555" w:type="pct"/>
            <w:vMerge w:val="restar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2F2D922D" w14:textId="77777777" w:rsidR="00D86D1B" w:rsidRPr="004A6A2B" w:rsidRDefault="00D86D1B" w:rsidP="00D86D1B">
            <w:pPr>
              <w:pStyle w:val="TableParagraph"/>
              <w:keepNext/>
              <w:jc w:val="center"/>
            </w:pPr>
            <w:r w:rsidRPr="004A6A2B">
              <w:t>Συνολικός προϋπολογισμός (€)</w:t>
            </w:r>
          </w:p>
        </w:tc>
        <w:tc>
          <w:tcPr>
            <w:tcW w:w="463" w:type="pct"/>
            <w:vMerge w:val="restar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4D99A6" w14:textId="77777777" w:rsidR="00D86D1B" w:rsidRPr="004A6A2B" w:rsidRDefault="00D86D1B" w:rsidP="00D86D1B">
            <w:pPr>
              <w:pStyle w:val="TableParagraph"/>
              <w:keepNext/>
              <w:jc w:val="center"/>
            </w:pPr>
            <w:r w:rsidRPr="004A6A2B">
              <w:t>ΠΟΣΟΣΤΟ (*)</w:t>
            </w:r>
          </w:p>
          <w:p w14:paraId="760C2BD9" w14:textId="77777777" w:rsidR="00D86D1B" w:rsidRPr="004A6A2B" w:rsidRDefault="00D86D1B" w:rsidP="00D86D1B">
            <w:pPr>
              <w:pStyle w:val="TableParagraph"/>
              <w:keepNext/>
              <w:jc w:val="center"/>
            </w:pPr>
            <w:r w:rsidRPr="004A6A2B">
              <w:t>(%)</w:t>
            </w:r>
          </w:p>
        </w:tc>
        <w:tc>
          <w:tcPr>
            <w:tcW w:w="2499" w:type="pct"/>
            <w:gridSpan w:val="9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4BFB2D07" w14:textId="77777777" w:rsidR="00D86D1B" w:rsidRPr="004A6A2B" w:rsidRDefault="00D86D1B" w:rsidP="00D86D1B">
            <w:pPr>
              <w:pStyle w:val="TableParagraph"/>
              <w:keepNext/>
              <w:jc w:val="center"/>
            </w:pPr>
            <w:r w:rsidRPr="004A6A2B">
              <w:t xml:space="preserve">ΚΑΤΑΝΟΜΗ </w:t>
            </w:r>
            <w:proofErr w:type="spellStart"/>
            <w:r w:rsidRPr="004A6A2B">
              <w:t>ΠΡΟΫΠΟΛΟΓΙΣΜΟΥ</w:t>
            </w:r>
            <w:proofErr w:type="spellEnd"/>
            <w:r w:rsidRPr="004A6A2B">
              <w:t xml:space="preserve"> ΑΝΑ ΕΞΑΜΗΝΟ (**)</w:t>
            </w:r>
          </w:p>
        </w:tc>
      </w:tr>
      <w:tr w:rsidR="00E27120" w:rsidRPr="004A6A2B" w14:paraId="7427D82E" w14:textId="4B2E8817" w:rsidTr="00350780">
        <w:tc>
          <w:tcPr>
            <w:tcW w:w="185" w:type="pct"/>
            <w:vMerge/>
            <w:tcBorders>
              <w:top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2BC9981E" w14:textId="77777777" w:rsidR="00E27120" w:rsidRPr="004A6A2B" w:rsidRDefault="00E27120" w:rsidP="00E27120">
            <w:pPr>
              <w:keepNext/>
              <w:jc w:val="center"/>
            </w:pPr>
          </w:p>
        </w:tc>
        <w:tc>
          <w:tcPr>
            <w:tcW w:w="1297" w:type="pct"/>
            <w:vMerge/>
            <w:tcBorders>
              <w:top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6FDD8C8A" w14:textId="77777777" w:rsidR="00E27120" w:rsidRPr="004A6A2B" w:rsidRDefault="00E27120" w:rsidP="00E27120">
            <w:pPr>
              <w:pStyle w:val="TableParagraph"/>
              <w:keepNext/>
              <w:jc w:val="center"/>
            </w:pPr>
          </w:p>
        </w:tc>
        <w:tc>
          <w:tcPr>
            <w:tcW w:w="555" w:type="pct"/>
            <w:vMerge/>
            <w:tcBorders>
              <w:top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21657B94" w14:textId="77777777" w:rsidR="00E27120" w:rsidRPr="004A6A2B" w:rsidRDefault="00E27120" w:rsidP="00E27120">
            <w:pPr>
              <w:pStyle w:val="TableParagraph"/>
              <w:keepNext/>
              <w:jc w:val="center"/>
              <w:rPr>
                <w:highlight w:val="cyan"/>
              </w:rPr>
            </w:pPr>
          </w:p>
        </w:tc>
        <w:tc>
          <w:tcPr>
            <w:tcW w:w="463" w:type="pct"/>
            <w:vMerge/>
            <w:tcBorders>
              <w:top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D42908A" w14:textId="77777777" w:rsidR="00E27120" w:rsidRPr="004A6A2B" w:rsidRDefault="00E27120" w:rsidP="00E27120">
            <w:pPr>
              <w:pStyle w:val="TableParagraph"/>
              <w:keepNext/>
              <w:jc w:val="center"/>
              <w:rPr>
                <w:highlight w:val="cyan"/>
              </w:rPr>
            </w:pPr>
          </w:p>
        </w:tc>
        <w:tc>
          <w:tcPr>
            <w:tcW w:w="277" w:type="pc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DAFEBAE" w14:textId="2A10897E" w:rsidR="00E27120" w:rsidRPr="004A6A2B" w:rsidRDefault="00E27120" w:rsidP="00E27120">
            <w:pPr>
              <w:pStyle w:val="TableParagraph"/>
              <w:keepNext/>
              <w:jc w:val="center"/>
            </w:pPr>
            <w:r w:rsidRPr="004A6A2B">
              <w:t xml:space="preserve">Α’ </w:t>
            </w:r>
            <w:proofErr w:type="spellStart"/>
            <w:r w:rsidRPr="004A6A2B">
              <w:t>ΕΞΑΜ</w:t>
            </w:r>
            <w:proofErr w:type="spellEnd"/>
            <w:r w:rsidRPr="004A6A2B">
              <w:t>. (%)</w:t>
            </w:r>
          </w:p>
        </w:tc>
        <w:tc>
          <w:tcPr>
            <w:tcW w:w="278" w:type="pc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0F13B1E" w14:textId="223F17CD" w:rsidR="00E27120" w:rsidRPr="004A6A2B" w:rsidRDefault="00E27120" w:rsidP="00E27120">
            <w:pPr>
              <w:pStyle w:val="TableParagraph"/>
              <w:keepNext/>
              <w:jc w:val="center"/>
            </w:pPr>
            <w:r w:rsidRPr="004A6A2B">
              <w:t xml:space="preserve">Β’ </w:t>
            </w:r>
            <w:proofErr w:type="spellStart"/>
            <w:r w:rsidRPr="004A6A2B">
              <w:t>ΕΞΑΜ</w:t>
            </w:r>
            <w:proofErr w:type="spellEnd"/>
            <w:r w:rsidRPr="004A6A2B">
              <w:t>. (%)</w:t>
            </w:r>
          </w:p>
        </w:tc>
        <w:tc>
          <w:tcPr>
            <w:tcW w:w="278" w:type="pc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3175BDA0" w14:textId="753FC057" w:rsidR="00E27120" w:rsidRPr="004A6A2B" w:rsidRDefault="00E27120" w:rsidP="00E27120">
            <w:pPr>
              <w:pStyle w:val="TableParagraph"/>
              <w:keepNext/>
              <w:jc w:val="center"/>
            </w:pPr>
            <w:r w:rsidRPr="004A6A2B">
              <w:t xml:space="preserve">Γ’ </w:t>
            </w:r>
            <w:proofErr w:type="spellStart"/>
            <w:r w:rsidRPr="004A6A2B">
              <w:t>ΕΞΑΜ</w:t>
            </w:r>
            <w:proofErr w:type="spellEnd"/>
            <w:r w:rsidRPr="004A6A2B">
              <w:t>. (%)</w:t>
            </w:r>
          </w:p>
        </w:tc>
        <w:tc>
          <w:tcPr>
            <w:tcW w:w="278" w:type="pc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14:paraId="0CF860CB" w14:textId="701EF099" w:rsidR="00E27120" w:rsidRPr="004A6A2B" w:rsidRDefault="00E27120" w:rsidP="00E27120">
            <w:pPr>
              <w:pStyle w:val="TableParagraph"/>
              <w:keepNext/>
              <w:jc w:val="center"/>
            </w:pPr>
            <w:r w:rsidRPr="004A6A2B">
              <w:t xml:space="preserve">Δ’ </w:t>
            </w:r>
            <w:proofErr w:type="spellStart"/>
            <w:r w:rsidRPr="004A6A2B">
              <w:t>ΕΞΑΜ</w:t>
            </w:r>
            <w:proofErr w:type="spellEnd"/>
            <w:r w:rsidRPr="004A6A2B">
              <w:t>. (%)</w:t>
            </w:r>
          </w:p>
        </w:tc>
        <w:tc>
          <w:tcPr>
            <w:tcW w:w="277" w:type="pc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A61208" w14:textId="59D407C6" w:rsidR="00E27120" w:rsidRPr="004A6A2B" w:rsidRDefault="00E27120" w:rsidP="00E27120">
            <w:pPr>
              <w:pStyle w:val="TableParagraph"/>
              <w:keepNext/>
              <w:jc w:val="center"/>
            </w:pPr>
            <w:r w:rsidRPr="004A6A2B">
              <w:t xml:space="preserve">Ε’ </w:t>
            </w:r>
            <w:proofErr w:type="spellStart"/>
            <w:r w:rsidRPr="004A6A2B">
              <w:t>ΕΞΑΜ</w:t>
            </w:r>
            <w:proofErr w:type="spellEnd"/>
            <w:r w:rsidRPr="004A6A2B">
              <w:t>. (%)</w:t>
            </w:r>
          </w:p>
        </w:tc>
        <w:tc>
          <w:tcPr>
            <w:tcW w:w="279" w:type="pc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0E7EEC" w14:textId="3CCDD2C6" w:rsidR="00E27120" w:rsidRPr="004A6A2B" w:rsidRDefault="00E27120" w:rsidP="00E27120">
            <w:pPr>
              <w:pStyle w:val="TableParagraph"/>
              <w:keepNext/>
              <w:jc w:val="center"/>
            </w:pPr>
            <w:r w:rsidRPr="004A6A2B">
              <w:t xml:space="preserve">ΣΤ’ </w:t>
            </w:r>
            <w:proofErr w:type="spellStart"/>
            <w:r w:rsidRPr="004A6A2B">
              <w:t>ΕΞΑΜ</w:t>
            </w:r>
            <w:proofErr w:type="spellEnd"/>
            <w:r w:rsidRPr="004A6A2B">
              <w:t>. (%)</w:t>
            </w:r>
          </w:p>
        </w:tc>
        <w:tc>
          <w:tcPr>
            <w:tcW w:w="279" w:type="pc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34E89E" w14:textId="3D6C57F8" w:rsidR="00E27120" w:rsidRPr="00E27120" w:rsidRDefault="00E27120" w:rsidP="00E27120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279" w:type="pc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92BC48" w14:textId="4CADAA55" w:rsidR="00E27120" w:rsidRPr="00E27120" w:rsidRDefault="00E27120" w:rsidP="00E27120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275" w:type="pc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27C6ED" w14:textId="04DA7B02" w:rsidR="00E27120" w:rsidRPr="00E27120" w:rsidRDefault="00E27120" w:rsidP="00E27120">
            <w:pPr>
              <w:jc w:val="left"/>
              <w:rPr>
                <w:rFonts w:ascii="Aptos Narrow" w:hAnsi="Aptos Narrow"/>
              </w:rPr>
            </w:pPr>
          </w:p>
        </w:tc>
      </w:tr>
      <w:tr w:rsidR="00E27120" w:rsidRPr="004A6A2B" w14:paraId="638CC6E0" w14:textId="0C1B5ACD" w:rsidTr="00E27120">
        <w:tc>
          <w:tcPr>
            <w:tcW w:w="185" w:type="pct"/>
            <w:vAlign w:val="center"/>
          </w:tcPr>
          <w:p w14:paraId="379D629C" w14:textId="08303AC6" w:rsidR="00E27120" w:rsidRPr="004A6A2B" w:rsidRDefault="00E27120">
            <w:pPr>
              <w:pStyle w:val="a0"/>
              <w:numPr>
                <w:ilvl w:val="0"/>
                <w:numId w:val="16"/>
              </w:numPr>
            </w:pPr>
            <w:bookmarkStart w:id="1" w:name="_Hlk205281516"/>
            <w:bookmarkStart w:id="2" w:name="_Hlk192157185"/>
          </w:p>
        </w:tc>
        <w:tc>
          <w:tcPr>
            <w:tcW w:w="1297" w:type="pct"/>
            <w:vAlign w:val="center"/>
          </w:tcPr>
          <w:p w14:paraId="2BDCC4ED" w14:textId="77777777" w:rsidR="00E27120" w:rsidRPr="004A6A2B" w:rsidRDefault="00E27120" w:rsidP="00E27120">
            <w:pPr>
              <w:pStyle w:val="af7"/>
              <w:ind w:left="586" w:hanging="586"/>
            </w:pPr>
            <w:r w:rsidRPr="00BE2E3A">
              <w:rPr>
                <w:b/>
                <w:bCs/>
              </w:rPr>
              <w:t>02.06.</w:t>
            </w:r>
            <w:r w:rsidRPr="004A6A2B">
              <w:t xml:space="preserve"> Λοιπός Εξοπλισμός επιχείρησης</w:t>
            </w:r>
          </w:p>
        </w:tc>
        <w:tc>
          <w:tcPr>
            <w:tcW w:w="555" w:type="pct"/>
            <w:vAlign w:val="center"/>
          </w:tcPr>
          <w:p w14:paraId="4F7B9229" w14:textId="402A6865" w:rsidR="00E27120" w:rsidRPr="00E27120" w:rsidRDefault="00E27120" w:rsidP="00E27120">
            <w:pPr>
              <w:pStyle w:val="Txt"/>
              <w:jc w:val="right"/>
              <w:rPr>
                <w:lang w:val="en-US"/>
              </w:rPr>
            </w:pPr>
          </w:p>
        </w:tc>
        <w:tc>
          <w:tcPr>
            <w:tcW w:w="463" w:type="pct"/>
            <w:vAlign w:val="center"/>
          </w:tcPr>
          <w:p w14:paraId="52A31578" w14:textId="4ECA40F2" w:rsidR="00E27120" w:rsidRPr="004A6A2B" w:rsidRDefault="00E27120" w:rsidP="00E27120">
            <w:pPr>
              <w:pStyle w:val="Txt"/>
              <w:jc w:val="center"/>
            </w:pPr>
          </w:p>
        </w:tc>
        <w:tc>
          <w:tcPr>
            <w:tcW w:w="277" w:type="pct"/>
            <w:vAlign w:val="center"/>
          </w:tcPr>
          <w:p w14:paraId="557B8FFB" w14:textId="34D44790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004F85E6" w14:textId="02132DE4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05D089BF" w14:textId="19919BD0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2C4118EA" w14:textId="46006E3B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7" w:type="pct"/>
            <w:vAlign w:val="center"/>
          </w:tcPr>
          <w:p w14:paraId="58659784" w14:textId="2EE5EEA1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4C729A0D" w14:textId="498282EF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12865F81" w14:textId="2D524DE1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023BD78B" w14:textId="2294461B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5" w:type="pct"/>
            <w:vAlign w:val="center"/>
          </w:tcPr>
          <w:p w14:paraId="10772346" w14:textId="36136EF4" w:rsidR="00E27120" w:rsidRPr="00E27120" w:rsidRDefault="00E27120" w:rsidP="00E27120">
            <w:pPr>
              <w:pStyle w:val="Txt"/>
              <w:jc w:val="right"/>
            </w:pPr>
          </w:p>
        </w:tc>
      </w:tr>
      <w:tr w:rsidR="00E27120" w:rsidRPr="004A6A2B" w14:paraId="198A4826" w14:textId="614BD5E7" w:rsidTr="00E27120">
        <w:tc>
          <w:tcPr>
            <w:tcW w:w="185" w:type="pct"/>
            <w:vAlign w:val="center"/>
          </w:tcPr>
          <w:p w14:paraId="2AB67DA1" w14:textId="3D4B7A66" w:rsidR="00E27120" w:rsidRPr="004A6A2B" w:rsidRDefault="00E27120" w:rsidP="00E401C3">
            <w:pPr>
              <w:pStyle w:val="a0"/>
            </w:pPr>
          </w:p>
        </w:tc>
        <w:tc>
          <w:tcPr>
            <w:tcW w:w="1297" w:type="pct"/>
            <w:vAlign w:val="center"/>
          </w:tcPr>
          <w:p w14:paraId="35FE65CD" w14:textId="77777777" w:rsidR="00E27120" w:rsidRPr="004A6A2B" w:rsidRDefault="00E27120" w:rsidP="00E27120">
            <w:pPr>
              <w:pStyle w:val="af7"/>
              <w:ind w:left="586" w:hanging="586"/>
            </w:pPr>
            <w:r w:rsidRPr="00BE2E3A">
              <w:rPr>
                <w:b/>
                <w:bCs/>
              </w:rPr>
              <w:t>02.20</w:t>
            </w:r>
            <w:r w:rsidRPr="004A6A2B">
              <w:t>. Παραγωγικός &amp; Μηχανολογικός Εξοπλισμός</w:t>
            </w:r>
          </w:p>
        </w:tc>
        <w:tc>
          <w:tcPr>
            <w:tcW w:w="555" w:type="pct"/>
            <w:vAlign w:val="center"/>
          </w:tcPr>
          <w:p w14:paraId="7B943AEB" w14:textId="5DCC554C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463" w:type="pct"/>
            <w:vAlign w:val="center"/>
          </w:tcPr>
          <w:p w14:paraId="00A53439" w14:textId="451550DF" w:rsidR="00E27120" w:rsidRPr="004A6A2B" w:rsidRDefault="00E27120" w:rsidP="00E27120">
            <w:pPr>
              <w:pStyle w:val="Txt"/>
              <w:jc w:val="center"/>
            </w:pPr>
          </w:p>
        </w:tc>
        <w:tc>
          <w:tcPr>
            <w:tcW w:w="277" w:type="pct"/>
            <w:vAlign w:val="center"/>
          </w:tcPr>
          <w:p w14:paraId="5CD12315" w14:textId="5F6F1F6C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5E3BB532" w14:textId="026B0A19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33A318EE" w14:textId="1C8A5852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13002D2B" w14:textId="22EA9607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7" w:type="pct"/>
            <w:vAlign w:val="center"/>
          </w:tcPr>
          <w:p w14:paraId="08D181C6" w14:textId="44559965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686C306A" w14:textId="6C7AF6A9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754557E3" w14:textId="56A75529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6983139A" w14:textId="615D62E2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5" w:type="pct"/>
            <w:vAlign w:val="center"/>
          </w:tcPr>
          <w:p w14:paraId="3559E7BE" w14:textId="35F3B46C" w:rsidR="00E27120" w:rsidRPr="00E27120" w:rsidRDefault="00E27120" w:rsidP="00E27120">
            <w:pPr>
              <w:pStyle w:val="Txt"/>
              <w:jc w:val="right"/>
            </w:pPr>
          </w:p>
        </w:tc>
      </w:tr>
      <w:tr w:rsidR="00E27120" w:rsidRPr="004A6A2B" w14:paraId="2FF3DFEC" w14:textId="3827B154" w:rsidTr="00E27120">
        <w:tc>
          <w:tcPr>
            <w:tcW w:w="185" w:type="pct"/>
            <w:vAlign w:val="center"/>
          </w:tcPr>
          <w:p w14:paraId="68FE9406" w14:textId="13A364F0" w:rsidR="00E27120" w:rsidRPr="004A6A2B" w:rsidRDefault="00E27120" w:rsidP="00E401C3">
            <w:pPr>
              <w:pStyle w:val="a0"/>
            </w:pPr>
          </w:p>
        </w:tc>
        <w:tc>
          <w:tcPr>
            <w:tcW w:w="1297" w:type="pct"/>
            <w:vAlign w:val="center"/>
          </w:tcPr>
          <w:p w14:paraId="09818931" w14:textId="67FD5514" w:rsidR="00E27120" w:rsidRPr="004A6A2B" w:rsidRDefault="00E27120" w:rsidP="00E27120">
            <w:pPr>
              <w:pStyle w:val="af7"/>
              <w:ind w:left="586" w:hanging="586"/>
            </w:pPr>
            <w:r w:rsidRPr="00BE2E3A">
              <w:rPr>
                <w:b/>
                <w:bCs/>
              </w:rPr>
              <w:t>03.01</w:t>
            </w:r>
            <w:r w:rsidRPr="004A6A2B">
              <w:t>. Αγορά μη οικοδομημένης η/και οικοδομημένης γης</w:t>
            </w:r>
          </w:p>
        </w:tc>
        <w:tc>
          <w:tcPr>
            <w:tcW w:w="555" w:type="pct"/>
            <w:vAlign w:val="center"/>
          </w:tcPr>
          <w:p w14:paraId="4978DC91" w14:textId="5143F073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463" w:type="pct"/>
            <w:vAlign w:val="center"/>
          </w:tcPr>
          <w:p w14:paraId="3CB27042" w14:textId="04E49C11" w:rsidR="00E27120" w:rsidRPr="004A6A2B" w:rsidRDefault="00E27120" w:rsidP="00E27120">
            <w:pPr>
              <w:pStyle w:val="Txt"/>
              <w:jc w:val="center"/>
            </w:pPr>
          </w:p>
        </w:tc>
        <w:tc>
          <w:tcPr>
            <w:tcW w:w="277" w:type="pct"/>
            <w:vAlign w:val="center"/>
          </w:tcPr>
          <w:p w14:paraId="248955B1" w14:textId="0098E70D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43A9263E" w14:textId="44A171D6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4B2CE22D" w14:textId="2B10F55B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13EDC765" w14:textId="362E58C9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7" w:type="pct"/>
            <w:vAlign w:val="center"/>
          </w:tcPr>
          <w:p w14:paraId="24072883" w14:textId="7DDD846E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41A9F39F" w14:textId="0A4E6DF8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238BEF78" w14:textId="08ED1515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465013F9" w14:textId="7C349961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5" w:type="pct"/>
            <w:vAlign w:val="center"/>
          </w:tcPr>
          <w:p w14:paraId="65CAAFF1" w14:textId="02F14018" w:rsidR="00E27120" w:rsidRPr="00E27120" w:rsidRDefault="00E27120" w:rsidP="00E27120">
            <w:pPr>
              <w:pStyle w:val="Txt"/>
              <w:jc w:val="right"/>
            </w:pPr>
          </w:p>
        </w:tc>
      </w:tr>
      <w:tr w:rsidR="00E27120" w:rsidRPr="004A6A2B" w14:paraId="19CE500C" w14:textId="62785DE4" w:rsidTr="00E27120">
        <w:tc>
          <w:tcPr>
            <w:tcW w:w="185" w:type="pct"/>
            <w:vAlign w:val="center"/>
          </w:tcPr>
          <w:p w14:paraId="39E22D50" w14:textId="7E640268" w:rsidR="00E27120" w:rsidRPr="004A6A2B" w:rsidRDefault="00E27120" w:rsidP="00E401C3">
            <w:pPr>
              <w:pStyle w:val="a0"/>
            </w:pPr>
          </w:p>
        </w:tc>
        <w:tc>
          <w:tcPr>
            <w:tcW w:w="1297" w:type="pct"/>
            <w:vAlign w:val="center"/>
          </w:tcPr>
          <w:p w14:paraId="34F121F7" w14:textId="13EC1F6E" w:rsidR="00E27120" w:rsidRPr="004A6A2B" w:rsidRDefault="00E27120" w:rsidP="00E27120">
            <w:pPr>
              <w:pStyle w:val="af7"/>
              <w:ind w:left="586" w:hanging="586"/>
            </w:pPr>
            <w:r w:rsidRPr="00BE2E3A">
              <w:rPr>
                <w:b/>
                <w:bCs/>
              </w:rPr>
              <w:t>03.13</w:t>
            </w:r>
            <w:r w:rsidRPr="004A6A2B">
              <w:t>. Κτίρια, εγκαταστάσεις και περιβάλλον χώρος</w:t>
            </w:r>
          </w:p>
        </w:tc>
        <w:tc>
          <w:tcPr>
            <w:tcW w:w="555" w:type="pct"/>
            <w:vAlign w:val="center"/>
          </w:tcPr>
          <w:p w14:paraId="21B0DAA6" w14:textId="19645D42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463" w:type="pct"/>
            <w:vAlign w:val="center"/>
          </w:tcPr>
          <w:p w14:paraId="18C0C496" w14:textId="5445EB65" w:rsidR="00E27120" w:rsidRPr="004A6A2B" w:rsidRDefault="00E27120" w:rsidP="00E27120">
            <w:pPr>
              <w:pStyle w:val="Txt"/>
              <w:jc w:val="center"/>
            </w:pPr>
          </w:p>
        </w:tc>
        <w:tc>
          <w:tcPr>
            <w:tcW w:w="277" w:type="pct"/>
            <w:vAlign w:val="center"/>
          </w:tcPr>
          <w:p w14:paraId="36425D66" w14:textId="21339E20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2B05E0A8" w14:textId="721EC334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1B885544" w14:textId="1165313E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583BC913" w14:textId="754C7659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7" w:type="pct"/>
            <w:vAlign w:val="center"/>
          </w:tcPr>
          <w:p w14:paraId="089DC0A9" w14:textId="78732B2E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26F4D64F" w14:textId="59B10E01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6EC55D54" w14:textId="76A95865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51AE71E8" w14:textId="710F652D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5" w:type="pct"/>
            <w:vAlign w:val="center"/>
          </w:tcPr>
          <w:p w14:paraId="3EB6F215" w14:textId="366C3A90" w:rsidR="00E27120" w:rsidRPr="00E27120" w:rsidRDefault="00E27120" w:rsidP="00E27120">
            <w:pPr>
              <w:pStyle w:val="Txt"/>
              <w:jc w:val="right"/>
            </w:pPr>
          </w:p>
        </w:tc>
      </w:tr>
      <w:tr w:rsidR="00E27120" w:rsidRPr="004A6A2B" w14:paraId="669011E7" w14:textId="2C754E00" w:rsidTr="00E27120">
        <w:trPr>
          <w:trHeight w:val="219"/>
        </w:trPr>
        <w:tc>
          <w:tcPr>
            <w:tcW w:w="185" w:type="pct"/>
            <w:vAlign w:val="center"/>
          </w:tcPr>
          <w:p w14:paraId="1AE18A71" w14:textId="5DBD4AF6" w:rsidR="00E27120" w:rsidRPr="004A6A2B" w:rsidRDefault="00E27120" w:rsidP="00E401C3">
            <w:pPr>
              <w:pStyle w:val="a0"/>
            </w:pPr>
          </w:p>
        </w:tc>
        <w:tc>
          <w:tcPr>
            <w:tcW w:w="1297" w:type="pct"/>
            <w:vAlign w:val="center"/>
          </w:tcPr>
          <w:p w14:paraId="5988DFB9" w14:textId="3A637BCA" w:rsidR="00E27120" w:rsidRPr="004A6A2B" w:rsidRDefault="00E27120" w:rsidP="00E27120">
            <w:pPr>
              <w:pStyle w:val="af7"/>
              <w:ind w:left="586" w:hanging="586"/>
            </w:pPr>
            <w:r w:rsidRPr="00BE2E3A">
              <w:rPr>
                <w:b/>
                <w:bCs/>
              </w:rPr>
              <w:t>04.10.</w:t>
            </w:r>
            <w:r w:rsidRPr="004A6A2B">
              <w:t xml:space="preserve"> Μελέτες / έρευνες αγοράς</w:t>
            </w:r>
          </w:p>
        </w:tc>
        <w:tc>
          <w:tcPr>
            <w:tcW w:w="555" w:type="pct"/>
            <w:vAlign w:val="center"/>
          </w:tcPr>
          <w:p w14:paraId="72FBB1C4" w14:textId="0486B44F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463" w:type="pct"/>
            <w:vAlign w:val="center"/>
          </w:tcPr>
          <w:p w14:paraId="3CDFAC2E" w14:textId="200BECC3" w:rsidR="00E27120" w:rsidRPr="004A6A2B" w:rsidRDefault="00E27120" w:rsidP="00E27120">
            <w:pPr>
              <w:pStyle w:val="Txt"/>
              <w:jc w:val="center"/>
            </w:pPr>
          </w:p>
        </w:tc>
        <w:tc>
          <w:tcPr>
            <w:tcW w:w="277" w:type="pct"/>
            <w:vAlign w:val="center"/>
          </w:tcPr>
          <w:p w14:paraId="6BDD43D7" w14:textId="400F2504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228074DC" w14:textId="0E03BA4F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350FE92D" w14:textId="31D330CB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3E71213D" w14:textId="2D83BC15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7" w:type="pct"/>
            <w:vAlign w:val="center"/>
          </w:tcPr>
          <w:p w14:paraId="1514FC5A" w14:textId="521C94C2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6121BE58" w14:textId="498A1A37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027416DB" w14:textId="599879EB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77C4B3F5" w14:textId="37FF5624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5" w:type="pct"/>
            <w:vAlign w:val="center"/>
          </w:tcPr>
          <w:p w14:paraId="2B3E1A7C" w14:textId="3A5A5F1B" w:rsidR="00E27120" w:rsidRPr="00E27120" w:rsidRDefault="00E27120" w:rsidP="00E27120">
            <w:pPr>
              <w:pStyle w:val="Txt"/>
              <w:jc w:val="right"/>
            </w:pPr>
          </w:p>
        </w:tc>
      </w:tr>
      <w:tr w:rsidR="00E27120" w:rsidRPr="004A6A2B" w14:paraId="1DBB2E4F" w14:textId="52FEF4D8" w:rsidTr="00E27120">
        <w:tc>
          <w:tcPr>
            <w:tcW w:w="185" w:type="pct"/>
            <w:vAlign w:val="center"/>
          </w:tcPr>
          <w:p w14:paraId="400BC640" w14:textId="41F1B0E2" w:rsidR="00E27120" w:rsidRPr="004A6A2B" w:rsidRDefault="00E27120" w:rsidP="00E401C3">
            <w:pPr>
              <w:pStyle w:val="a0"/>
            </w:pPr>
          </w:p>
        </w:tc>
        <w:tc>
          <w:tcPr>
            <w:tcW w:w="1297" w:type="pct"/>
            <w:vAlign w:val="center"/>
          </w:tcPr>
          <w:p w14:paraId="1EC15E58" w14:textId="1590C9E1" w:rsidR="00E27120" w:rsidRPr="004A6A2B" w:rsidRDefault="00E27120" w:rsidP="00E27120">
            <w:pPr>
              <w:pStyle w:val="af7"/>
              <w:ind w:left="586" w:hanging="586"/>
            </w:pPr>
            <w:r w:rsidRPr="00BE2E3A">
              <w:rPr>
                <w:b/>
                <w:bCs/>
              </w:rPr>
              <w:t>04.12</w:t>
            </w:r>
            <w:r w:rsidRPr="004A6A2B">
              <w:t>. Τεχνική υποστήριξη για την υλοποίηση του επενδυτικού σχεδίου</w:t>
            </w:r>
          </w:p>
        </w:tc>
        <w:tc>
          <w:tcPr>
            <w:tcW w:w="555" w:type="pct"/>
            <w:vAlign w:val="center"/>
          </w:tcPr>
          <w:p w14:paraId="7B4D0851" w14:textId="2B1C130A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463" w:type="pct"/>
            <w:vAlign w:val="center"/>
          </w:tcPr>
          <w:p w14:paraId="55450E06" w14:textId="4AA15A90" w:rsidR="00E27120" w:rsidRPr="004A6A2B" w:rsidRDefault="00E27120" w:rsidP="00E27120">
            <w:pPr>
              <w:pStyle w:val="Txt"/>
              <w:jc w:val="center"/>
            </w:pPr>
          </w:p>
        </w:tc>
        <w:tc>
          <w:tcPr>
            <w:tcW w:w="277" w:type="pct"/>
            <w:vAlign w:val="center"/>
          </w:tcPr>
          <w:p w14:paraId="5537ED18" w14:textId="4907C870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5D8FA7A8" w14:textId="4E846AF3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6B1FAE1F" w14:textId="523ECE7D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vAlign w:val="center"/>
          </w:tcPr>
          <w:p w14:paraId="3967D027" w14:textId="70C86104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7" w:type="pct"/>
            <w:vAlign w:val="center"/>
          </w:tcPr>
          <w:p w14:paraId="5EA9296E" w14:textId="29991506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1AA742D2" w14:textId="6F22EADD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3150527B" w14:textId="36C2EDA0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vAlign w:val="center"/>
          </w:tcPr>
          <w:p w14:paraId="23863C31" w14:textId="6343AFFA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5" w:type="pct"/>
            <w:vAlign w:val="center"/>
          </w:tcPr>
          <w:p w14:paraId="1A03D903" w14:textId="3EBFE868" w:rsidR="00E27120" w:rsidRPr="00E27120" w:rsidRDefault="00E27120" w:rsidP="00E27120">
            <w:pPr>
              <w:pStyle w:val="Txt"/>
              <w:jc w:val="right"/>
            </w:pPr>
          </w:p>
        </w:tc>
      </w:tr>
      <w:bookmarkEnd w:id="1"/>
      <w:tr w:rsidR="00E27120" w:rsidRPr="004A6A2B" w14:paraId="4AFC7D38" w14:textId="1259A6B7" w:rsidTr="00E27120">
        <w:tc>
          <w:tcPr>
            <w:tcW w:w="185" w:type="pct"/>
            <w:tcBorders>
              <w:bottom w:val="double" w:sz="4" w:space="0" w:color="7F7F7F" w:themeColor="text1" w:themeTint="80"/>
            </w:tcBorders>
            <w:vAlign w:val="center"/>
          </w:tcPr>
          <w:p w14:paraId="5351643D" w14:textId="24E004D9" w:rsidR="00E27120" w:rsidRPr="00F93C31" w:rsidRDefault="00E27120" w:rsidP="00E401C3">
            <w:pPr>
              <w:pStyle w:val="a0"/>
            </w:pPr>
          </w:p>
        </w:tc>
        <w:tc>
          <w:tcPr>
            <w:tcW w:w="1297" w:type="pct"/>
            <w:tcBorders>
              <w:bottom w:val="double" w:sz="4" w:space="0" w:color="7F7F7F" w:themeColor="text1" w:themeTint="80"/>
            </w:tcBorders>
            <w:vAlign w:val="center"/>
          </w:tcPr>
          <w:p w14:paraId="747F4F4D" w14:textId="2A4DC134" w:rsidR="00E27120" w:rsidRPr="00BE2E3A" w:rsidRDefault="00E27120" w:rsidP="00E27120">
            <w:pPr>
              <w:pStyle w:val="af7"/>
              <w:ind w:left="586" w:hanging="586"/>
              <w:rPr>
                <w:b/>
                <w:bCs/>
              </w:rPr>
            </w:pPr>
            <w:r w:rsidRPr="000D3474">
              <w:rPr>
                <w:b/>
                <w:bCs/>
              </w:rPr>
              <w:t xml:space="preserve">04.34. </w:t>
            </w:r>
            <w:proofErr w:type="spellStart"/>
            <w:r w:rsidRPr="000D3474">
              <w:t>Kατ</w:t>
            </w:r>
            <w:proofErr w:type="spellEnd"/>
            <w:r w:rsidRPr="000D3474">
              <w:t>’ αποκοπή δαπάνες για εκπαίδευση και συνεργασία</w:t>
            </w:r>
          </w:p>
        </w:tc>
        <w:tc>
          <w:tcPr>
            <w:tcW w:w="555" w:type="pct"/>
            <w:tcBorders>
              <w:bottom w:val="double" w:sz="4" w:space="0" w:color="7F7F7F" w:themeColor="text1" w:themeTint="80"/>
            </w:tcBorders>
            <w:vAlign w:val="center"/>
          </w:tcPr>
          <w:p w14:paraId="53122054" w14:textId="048A5226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463" w:type="pct"/>
            <w:tcBorders>
              <w:bottom w:val="double" w:sz="4" w:space="0" w:color="7F7F7F" w:themeColor="text1" w:themeTint="80"/>
            </w:tcBorders>
            <w:vAlign w:val="center"/>
          </w:tcPr>
          <w:p w14:paraId="796F0AF5" w14:textId="27C9D202" w:rsidR="00E27120" w:rsidRPr="004A6A2B" w:rsidRDefault="00E27120" w:rsidP="00E27120">
            <w:pPr>
              <w:pStyle w:val="Txt"/>
              <w:jc w:val="center"/>
            </w:pPr>
          </w:p>
        </w:tc>
        <w:tc>
          <w:tcPr>
            <w:tcW w:w="277" w:type="pct"/>
            <w:tcBorders>
              <w:bottom w:val="double" w:sz="4" w:space="0" w:color="7F7F7F" w:themeColor="text1" w:themeTint="80"/>
            </w:tcBorders>
            <w:vAlign w:val="center"/>
          </w:tcPr>
          <w:p w14:paraId="34044E0B" w14:textId="16391AE7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tcBorders>
              <w:bottom w:val="double" w:sz="4" w:space="0" w:color="7F7F7F" w:themeColor="text1" w:themeTint="80"/>
            </w:tcBorders>
            <w:vAlign w:val="center"/>
          </w:tcPr>
          <w:p w14:paraId="2432CB59" w14:textId="62815224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tcBorders>
              <w:bottom w:val="double" w:sz="4" w:space="0" w:color="7F7F7F" w:themeColor="text1" w:themeTint="80"/>
            </w:tcBorders>
            <w:vAlign w:val="center"/>
          </w:tcPr>
          <w:p w14:paraId="4BAFD685" w14:textId="6E021F8D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8" w:type="pct"/>
            <w:tcBorders>
              <w:bottom w:val="double" w:sz="4" w:space="0" w:color="7F7F7F" w:themeColor="text1" w:themeTint="80"/>
            </w:tcBorders>
            <w:vAlign w:val="center"/>
          </w:tcPr>
          <w:p w14:paraId="33C58735" w14:textId="31A3A51D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7" w:type="pct"/>
            <w:tcBorders>
              <w:bottom w:val="double" w:sz="4" w:space="0" w:color="7F7F7F" w:themeColor="text1" w:themeTint="80"/>
            </w:tcBorders>
            <w:vAlign w:val="center"/>
          </w:tcPr>
          <w:p w14:paraId="3BE0BC65" w14:textId="1DD28E23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tcBorders>
              <w:bottom w:val="double" w:sz="4" w:space="0" w:color="7F7F7F" w:themeColor="text1" w:themeTint="80"/>
            </w:tcBorders>
            <w:vAlign w:val="center"/>
          </w:tcPr>
          <w:p w14:paraId="37A834C0" w14:textId="18DE28DE" w:rsidR="00E27120" w:rsidRPr="004A6A2B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tcBorders>
              <w:bottom w:val="double" w:sz="4" w:space="0" w:color="7F7F7F" w:themeColor="text1" w:themeTint="80"/>
            </w:tcBorders>
            <w:vAlign w:val="center"/>
          </w:tcPr>
          <w:p w14:paraId="5894D9EB" w14:textId="294D6310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tcBorders>
              <w:bottom w:val="double" w:sz="4" w:space="0" w:color="7F7F7F" w:themeColor="text1" w:themeTint="80"/>
            </w:tcBorders>
            <w:vAlign w:val="center"/>
          </w:tcPr>
          <w:p w14:paraId="616BBB18" w14:textId="7FDF019A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5" w:type="pct"/>
            <w:tcBorders>
              <w:bottom w:val="double" w:sz="4" w:space="0" w:color="7F7F7F" w:themeColor="text1" w:themeTint="80"/>
            </w:tcBorders>
            <w:vAlign w:val="center"/>
          </w:tcPr>
          <w:p w14:paraId="145D7839" w14:textId="0EC6E8D6" w:rsidR="00E27120" w:rsidRPr="00E27120" w:rsidRDefault="00E27120" w:rsidP="00E27120">
            <w:pPr>
              <w:pStyle w:val="Txt"/>
              <w:jc w:val="right"/>
            </w:pPr>
          </w:p>
        </w:tc>
      </w:tr>
      <w:tr w:rsidR="00E27120" w:rsidRPr="004A6A2B" w14:paraId="4146CBB3" w14:textId="23D76E43" w:rsidTr="00E27120">
        <w:tc>
          <w:tcPr>
            <w:tcW w:w="185" w:type="pct"/>
            <w:tcBorders>
              <w:top w:val="double" w:sz="4" w:space="0" w:color="7F7F7F" w:themeColor="text1" w:themeTint="80"/>
            </w:tcBorders>
            <w:noWrap/>
            <w:vAlign w:val="center"/>
          </w:tcPr>
          <w:p w14:paraId="30EC5322" w14:textId="32AE542A" w:rsidR="00E27120" w:rsidRPr="004A6A2B" w:rsidRDefault="00E27120" w:rsidP="00E401C3">
            <w:pPr>
              <w:pStyle w:val="a0"/>
              <w:numPr>
                <w:ilvl w:val="0"/>
                <w:numId w:val="0"/>
              </w:numPr>
            </w:pPr>
          </w:p>
        </w:tc>
        <w:tc>
          <w:tcPr>
            <w:tcW w:w="1297" w:type="pct"/>
            <w:tcBorders>
              <w:top w:val="double" w:sz="4" w:space="0" w:color="7F7F7F" w:themeColor="text1" w:themeTint="80"/>
            </w:tcBorders>
            <w:vAlign w:val="center"/>
          </w:tcPr>
          <w:p w14:paraId="753E0F4C" w14:textId="6E9D79E1" w:rsidR="00E27120" w:rsidRPr="004A6A2B" w:rsidRDefault="00E27120" w:rsidP="00E27120">
            <w:pPr>
              <w:pStyle w:val="af7"/>
              <w:jc w:val="right"/>
              <w:rPr>
                <w:b/>
                <w:bCs/>
              </w:rPr>
            </w:pPr>
            <w:r w:rsidRPr="004A6A2B">
              <w:rPr>
                <w:b/>
                <w:bCs/>
              </w:rPr>
              <w:t>ΣΥΝΟΛΙΚΟ ΚΟΣΤΟΣ ΠΡΟΤΑΣΗΣ ΚΑΙ ΚΑΤΑΝΟΜΗ ΑΝΑ ΕΞΑΜΗΝΟ:</w:t>
            </w:r>
          </w:p>
        </w:tc>
        <w:tc>
          <w:tcPr>
            <w:tcW w:w="555" w:type="pct"/>
            <w:tcBorders>
              <w:top w:val="double" w:sz="4" w:space="0" w:color="7F7F7F" w:themeColor="text1" w:themeTint="80"/>
            </w:tcBorders>
            <w:noWrap/>
            <w:vAlign w:val="center"/>
          </w:tcPr>
          <w:p w14:paraId="68DDCF8B" w14:textId="497E30DB" w:rsidR="00E27120" w:rsidRPr="004A6A2B" w:rsidRDefault="00E27120" w:rsidP="00E27120">
            <w:pPr>
              <w:pStyle w:val="Txt"/>
              <w:jc w:val="right"/>
              <w:rPr>
                <w:b/>
                <w:bCs/>
              </w:rPr>
            </w:pPr>
            <w:r w:rsidRPr="004A6A2B">
              <w:rPr>
                <w:b/>
                <w:bCs/>
              </w:rPr>
              <w:t> </w:t>
            </w:r>
          </w:p>
        </w:tc>
        <w:tc>
          <w:tcPr>
            <w:tcW w:w="463" w:type="pct"/>
            <w:tcBorders>
              <w:top w:val="double" w:sz="4" w:space="0" w:color="7F7F7F" w:themeColor="text1" w:themeTint="80"/>
            </w:tcBorders>
            <w:vAlign w:val="center"/>
          </w:tcPr>
          <w:p w14:paraId="206FE7EE" w14:textId="77777777" w:rsidR="00E27120" w:rsidRPr="004A6A2B" w:rsidRDefault="00E27120" w:rsidP="00E27120">
            <w:pPr>
              <w:pStyle w:val="Txt"/>
              <w:jc w:val="center"/>
              <w:rPr>
                <w:b/>
                <w:bCs/>
              </w:rPr>
            </w:pPr>
            <w:r w:rsidRPr="004A6A2B">
              <w:rPr>
                <w:b/>
                <w:bCs/>
              </w:rPr>
              <w:t>100%</w:t>
            </w:r>
          </w:p>
        </w:tc>
        <w:tc>
          <w:tcPr>
            <w:tcW w:w="277" w:type="pct"/>
            <w:tcBorders>
              <w:top w:val="double" w:sz="4" w:space="0" w:color="7F7F7F" w:themeColor="text1" w:themeTint="80"/>
            </w:tcBorders>
            <w:noWrap/>
            <w:vAlign w:val="center"/>
          </w:tcPr>
          <w:p w14:paraId="0021668A" w14:textId="77777777" w:rsidR="00E27120" w:rsidRPr="004A6A2B" w:rsidRDefault="00E27120" w:rsidP="00E27120">
            <w:pPr>
              <w:pStyle w:val="Txt"/>
              <w:jc w:val="right"/>
              <w:rPr>
                <w:b/>
                <w:bCs/>
              </w:rPr>
            </w:pPr>
            <w:r w:rsidRPr="004A6A2B">
              <w:rPr>
                <w:b/>
                <w:bCs/>
              </w:rPr>
              <w:t>(***) </w:t>
            </w:r>
          </w:p>
        </w:tc>
        <w:tc>
          <w:tcPr>
            <w:tcW w:w="278" w:type="pct"/>
            <w:tcBorders>
              <w:top w:val="double" w:sz="4" w:space="0" w:color="7F7F7F" w:themeColor="text1" w:themeTint="80"/>
            </w:tcBorders>
            <w:noWrap/>
            <w:vAlign w:val="center"/>
          </w:tcPr>
          <w:p w14:paraId="1C675DC7" w14:textId="4FDF4208" w:rsidR="00E27120" w:rsidRPr="004A6A2B" w:rsidRDefault="00E27120" w:rsidP="00E27120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278" w:type="pct"/>
            <w:tcBorders>
              <w:top w:val="double" w:sz="4" w:space="0" w:color="7F7F7F" w:themeColor="text1" w:themeTint="80"/>
            </w:tcBorders>
            <w:noWrap/>
            <w:vAlign w:val="center"/>
          </w:tcPr>
          <w:p w14:paraId="44856420" w14:textId="17BD2FCB" w:rsidR="00E27120" w:rsidRPr="004A6A2B" w:rsidRDefault="00E27120" w:rsidP="00E27120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278" w:type="pct"/>
            <w:tcBorders>
              <w:top w:val="double" w:sz="4" w:space="0" w:color="7F7F7F" w:themeColor="text1" w:themeTint="80"/>
            </w:tcBorders>
            <w:noWrap/>
            <w:vAlign w:val="center"/>
          </w:tcPr>
          <w:p w14:paraId="4C5EF6C4" w14:textId="56F53348" w:rsidR="00E27120" w:rsidRPr="004A6A2B" w:rsidRDefault="00E27120" w:rsidP="00E27120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277" w:type="pct"/>
            <w:tcBorders>
              <w:top w:val="double" w:sz="4" w:space="0" w:color="7F7F7F" w:themeColor="text1" w:themeTint="80"/>
            </w:tcBorders>
            <w:vAlign w:val="center"/>
          </w:tcPr>
          <w:p w14:paraId="722DA08E" w14:textId="6D3CF7A4" w:rsidR="00E27120" w:rsidRPr="004A6A2B" w:rsidRDefault="00E27120" w:rsidP="00E27120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279" w:type="pct"/>
            <w:tcBorders>
              <w:top w:val="double" w:sz="4" w:space="0" w:color="7F7F7F" w:themeColor="text1" w:themeTint="80"/>
            </w:tcBorders>
            <w:vAlign w:val="center"/>
          </w:tcPr>
          <w:p w14:paraId="5B75623E" w14:textId="3D908B4E" w:rsidR="00E27120" w:rsidRPr="004A6A2B" w:rsidRDefault="00E27120" w:rsidP="00E27120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279" w:type="pct"/>
            <w:tcBorders>
              <w:top w:val="double" w:sz="4" w:space="0" w:color="7F7F7F" w:themeColor="text1" w:themeTint="80"/>
            </w:tcBorders>
            <w:vAlign w:val="center"/>
          </w:tcPr>
          <w:p w14:paraId="4A0B8974" w14:textId="782EFC43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9" w:type="pct"/>
            <w:tcBorders>
              <w:top w:val="double" w:sz="4" w:space="0" w:color="7F7F7F" w:themeColor="text1" w:themeTint="80"/>
            </w:tcBorders>
            <w:vAlign w:val="center"/>
          </w:tcPr>
          <w:p w14:paraId="36098287" w14:textId="6D4E841B" w:rsidR="00E27120" w:rsidRPr="00E27120" w:rsidRDefault="00E27120" w:rsidP="00E27120">
            <w:pPr>
              <w:pStyle w:val="Txt"/>
              <w:jc w:val="right"/>
            </w:pPr>
          </w:p>
        </w:tc>
        <w:tc>
          <w:tcPr>
            <w:tcW w:w="275" w:type="pct"/>
            <w:tcBorders>
              <w:top w:val="double" w:sz="4" w:space="0" w:color="7F7F7F" w:themeColor="text1" w:themeTint="80"/>
            </w:tcBorders>
            <w:vAlign w:val="center"/>
          </w:tcPr>
          <w:p w14:paraId="1AADB52B" w14:textId="09250C1E" w:rsidR="00E27120" w:rsidRPr="00E27120" w:rsidRDefault="00E27120" w:rsidP="00E27120">
            <w:pPr>
              <w:pStyle w:val="Txt"/>
              <w:jc w:val="right"/>
            </w:pPr>
          </w:p>
        </w:tc>
      </w:tr>
      <w:tr w:rsidR="00E27120" w:rsidRPr="004A6A2B" w14:paraId="68E93809" w14:textId="77777777" w:rsidTr="00E27120">
        <w:tc>
          <w:tcPr>
            <w:tcW w:w="5000" w:type="pct"/>
            <w:gridSpan w:val="13"/>
            <w:shd w:val="clear" w:color="auto" w:fill="FAECF8"/>
            <w:noWrap/>
            <w:vAlign w:val="center"/>
          </w:tcPr>
          <w:p w14:paraId="59C1C444" w14:textId="3139C009" w:rsidR="00E27120" w:rsidRPr="004A6A2B" w:rsidRDefault="00E27120" w:rsidP="00E27120">
            <w:pPr>
              <w:pStyle w:val="TableParagraph"/>
              <w:ind w:left="462" w:hanging="462"/>
            </w:pPr>
            <w:r w:rsidRPr="004A6A2B">
              <w:t xml:space="preserve">(*) </w:t>
            </w:r>
            <w:r w:rsidRPr="004A6A2B">
              <w:tab/>
            </w:r>
            <w:r w:rsidRPr="004A6A2B">
              <w:tab/>
              <w:t>Ποσοστό της κατηγορίας δαπάνης σε σχέση με το συνολικό προϋπολογισμό</w:t>
            </w:r>
          </w:p>
          <w:p w14:paraId="7993583D" w14:textId="319E0C0E" w:rsidR="00E27120" w:rsidRPr="004A6A2B" w:rsidRDefault="00E27120" w:rsidP="00E27120">
            <w:pPr>
              <w:pStyle w:val="TableParagraph"/>
              <w:ind w:left="462" w:hanging="462"/>
            </w:pPr>
            <w:r w:rsidRPr="004A6A2B">
              <w:t xml:space="preserve">(**) </w:t>
            </w:r>
            <w:r w:rsidRPr="004A6A2B">
              <w:tab/>
            </w:r>
            <w:r w:rsidRPr="004A6A2B">
              <w:tab/>
              <w:t xml:space="preserve">Στο χρονοδιάγραμμα συμπληρώνεται το ποσοστό της συγκεκριμένης κατηγορίας δαπάνης που υπολογίζεται να εκτελεστεί στο κάθε εξάμηνο. Συμπληρώνονται </w:t>
            </w:r>
            <w:r w:rsidRPr="004A6A2B">
              <w:tab/>
              <w:t xml:space="preserve">επιπλέον 6μηνα σε περίπτωση που απαιτείται. </w:t>
            </w:r>
            <w:r>
              <w:br/>
            </w:r>
            <w:r>
              <w:tab/>
            </w:r>
            <w:r w:rsidRPr="004A6A2B">
              <w:t>(</w:t>
            </w:r>
            <w:r w:rsidRPr="001B092C">
              <w:rPr>
                <w:b/>
                <w:bCs/>
              </w:rPr>
              <w:t>Προσοχή:</w:t>
            </w:r>
            <w:r w:rsidRPr="004A6A2B">
              <w:t xml:space="preserve"> το άθροισμα των ποσοστών των απαιτούμενων 6μηνων για την κάθε κατηγορία δαπάνης ξεχωριστά θα πρέπει να αθροίζει σε 100%)</w:t>
            </w:r>
          </w:p>
          <w:p w14:paraId="1226787E" w14:textId="1740EFBC" w:rsidR="00E27120" w:rsidRPr="004A6A2B" w:rsidRDefault="00E27120" w:rsidP="00E27120">
            <w:pPr>
              <w:pStyle w:val="TableParagraph"/>
              <w:ind w:left="462" w:hanging="462"/>
            </w:pPr>
            <w:r w:rsidRPr="004A6A2B">
              <w:t xml:space="preserve">(***) </w:t>
            </w:r>
            <w:r w:rsidRPr="004A6A2B">
              <w:tab/>
              <w:t xml:space="preserve">Συμπληρώνεται το ποσοστό υλοποίησης της πράξης ανά εξάμηνο  </w:t>
            </w:r>
          </w:p>
        </w:tc>
      </w:tr>
      <w:bookmarkEnd w:id="2"/>
    </w:tbl>
    <w:p w14:paraId="37C6A68B" w14:textId="77777777" w:rsidR="00072A0F" w:rsidRDefault="00072A0F">
      <w:pPr>
        <w:jc w:val="left"/>
      </w:pPr>
      <w:r>
        <w:br w:type="page"/>
      </w:r>
    </w:p>
    <w:tbl>
      <w:tblPr>
        <w:tblW w:w="5047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15451"/>
      </w:tblGrid>
      <w:tr w:rsidR="00BD0BBF" w:rsidRPr="004A6A2B" w14:paraId="23BA380D" w14:textId="77777777" w:rsidTr="00DC6826">
        <w:trPr>
          <w:trHeight w:val="255"/>
        </w:trPr>
        <w:tc>
          <w:tcPr>
            <w:tcW w:w="5000" w:type="pct"/>
          </w:tcPr>
          <w:p w14:paraId="47A7543B" w14:textId="144AD826" w:rsidR="00BD0BBF" w:rsidRPr="00BF4D8D" w:rsidRDefault="00BD0BBF" w:rsidP="00BE2E3A">
            <w:pPr>
              <w:pStyle w:val="22"/>
              <w:keepNext w:val="0"/>
              <w:numPr>
                <w:ilvl w:val="1"/>
                <w:numId w:val="1"/>
              </w:numPr>
            </w:pPr>
            <w:r w:rsidRPr="00BF4D8D">
              <w:t>ΠΙΝΑΚΑΣ ΑΝΑΛΥΣΗΣ ΔΑΠΑΝΩΝ ΑΝΑ ΚΑΤΗΓΟΡΙΑ ΔΑΠΑΝΗΣ</w:t>
            </w:r>
          </w:p>
          <w:p w14:paraId="79574335" w14:textId="25BA185C" w:rsidR="00BD0BBF" w:rsidRPr="004A6A2B" w:rsidRDefault="00BD0BBF" w:rsidP="00BE2E3A">
            <w:pPr>
              <w:pStyle w:val="af7"/>
              <w:keepNext w:val="0"/>
              <w:keepLines/>
              <w:rPr>
                <w:i/>
                <w:iCs/>
                <w:color w:val="153D63" w:themeColor="text2" w:themeTint="E6"/>
                <w:shd w:val="clear" w:color="auto" w:fill="F1F9F6"/>
                <w:lang w:eastAsia="el-GR"/>
              </w:rPr>
            </w:pPr>
            <w:r w:rsidRPr="00BF4D8D">
              <w:rPr>
                <w:rStyle w:val="Charc"/>
              </w:rPr>
              <w:t>(Να γίνει συνοπτική περιγραφή του είδους και του ύψους των δαπανών, ώστε να συνάδουν με τη φύση, τους στόχους και την λειτουργικότητα της πράξης)</w:t>
            </w:r>
          </w:p>
        </w:tc>
      </w:tr>
    </w:tbl>
    <w:p w14:paraId="39CAD20F" w14:textId="77777777" w:rsidR="00DC6826" w:rsidRPr="00DC6826" w:rsidRDefault="00DC6826" w:rsidP="00DC6826">
      <w:pPr>
        <w:pStyle w:val="a7"/>
        <w:rPr>
          <w:sz w:val="4"/>
          <w:szCs w:val="4"/>
        </w:rPr>
      </w:pPr>
    </w:p>
    <w:tbl>
      <w:tblPr>
        <w:tblW w:w="5047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2259"/>
        <w:gridCol w:w="563"/>
        <w:gridCol w:w="4943"/>
        <w:gridCol w:w="1413"/>
        <w:gridCol w:w="1413"/>
        <w:gridCol w:w="4799"/>
      </w:tblGrid>
      <w:tr w:rsidR="00BD0BBF" w:rsidRPr="00BD0BBF" w14:paraId="4DEE7CB6" w14:textId="77777777" w:rsidTr="00350780">
        <w:trPr>
          <w:cantSplit/>
          <w:tblHeader/>
        </w:trPr>
        <w:tc>
          <w:tcPr>
            <w:tcW w:w="734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9D0679" w14:textId="6C26DD59" w:rsidR="00BD0BBF" w:rsidRPr="00CB36AC" w:rsidRDefault="00BD0BBF" w:rsidP="00CB36AC">
            <w:pPr>
              <w:pStyle w:val="afd"/>
            </w:pPr>
            <w:r w:rsidRPr="00CB36AC">
              <w:t>ΚΑΤΗΓΟΡΙΑ ΔΑΠΑΝΗΣ</w:t>
            </w:r>
          </w:p>
        </w:tc>
        <w:tc>
          <w:tcPr>
            <w:tcW w:w="183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0E57BA" w14:textId="542E4281" w:rsidR="00BD0BBF" w:rsidRPr="00CB36AC" w:rsidRDefault="00BD0BBF" w:rsidP="00CB36AC">
            <w:pPr>
              <w:pStyle w:val="afd"/>
            </w:pPr>
            <w:r w:rsidRPr="00CB36AC">
              <w:t>α/α</w:t>
            </w:r>
          </w:p>
        </w:tc>
        <w:tc>
          <w:tcPr>
            <w:tcW w:w="160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485981" w14:textId="6B839B97" w:rsidR="00BD0BBF" w:rsidRPr="00CB36AC" w:rsidRDefault="00BD0BBF" w:rsidP="0090585C">
            <w:pPr>
              <w:pStyle w:val="afd"/>
            </w:pPr>
            <w:r w:rsidRPr="00CB36AC">
              <w:t>Περιγραφή δαπάνης</w:t>
            </w:r>
          </w:p>
        </w:tc>
        <w:tc>
          <w:tcPr>
            <w:tcW w:w="459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9E8906" w14:textId="3BB215CA" w:rsidR="00BD0BBF" w:rsidRPr="00CB36AC" w:rsidRDefault="00BD0BBF" w:rsidP="0090585C">
            <w:pPr>
              <w:pStyle w:val="afd"/>
            </w:pPr>
            <w:r w:rsidRPr="00CB36AC">
              <w:t>Αιτούμενη συνολική δαπάνη (€)</w:t>
            </w:r>
            <w:r w:rsidRPr="00CB36AC">
              <w:rPr>
                <w:b/>
                <w:bCs/>
              </w:rPr>
              <w:t>*</w:t>
            </w:r>
          </w:p>
        </w:tc>
        <w:tc>
          <w:tcPr>
            <w:tcW w:w="459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FB78E1" w14:textId="45447864" w:rsidR="00BD0BBF" w:rsidRPr="00CB36AC" w:rsidRDefault="00BD0BBF" w:rsidP="0090585C">
            <w:pPr>
              <w:pStyle w:val="afd"/>
            </w:pPr>
            <w:r w:rsidRPr="00CB36AC">
              <w:t>Αιτούμενη δημόσια δαπάνη (€)</w:t>
            </w:r>
          </w:p>
        </w:tc>
        <w:tc>
          <w:tcPr>
            <w:tcW w:w="1559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16E82E" w14:textId="73DC42F2" w:rsidR="00BD0BBF" w:rsidRPr="00CB36AC" w:rsidRDefault="00BD0BBF" w:rsidP="0090585C">
            <w:pPr>
              <w:pStyle w:val="afd"/>
            </w:pPr>
            <w:r w:rsidRPr="00CB36AC">
              <w:t xml:space="preserve">Συνοπτική ανάλυση </w:t>
            </w:r>
            <w:r w:rsidR="00072A0F" w:rsidRPr="00CB36AC">
              <w:br/>
            </w:r>
            <w:r w:rsidRPr="00CB36AC">
              <w:t>για τον προσδιορισμό της δαπάνης</w:t>
            </w:r>
          </w:p>
          <w:p w14:paraId="26956FCB" w14:textId="2FD61503" w:rsidR="00BD0BBF" w:rsidRPr="00CB36AC" w:rsidRDefault="00BD0BBF" w:rsidP="0090585C">
            <w:pPr>
              <w:pStyle w:val="afd"/>
              <w:rPr>
                <w:rStyle w:val="af8"/>
              </w:rPr>
            </w:pPr>
            <w:r w:rsidRPr="00CB36AC">
              <w:rPr>
                <w:rStyle w:val="af8"/>
                <w:sz w:val="20"/>
                <w:szCs w:val="20"/>
              </w:rPr>
              <w:t>(σε περίπτωση που κρίνεται απαραίτητο)</w:t>
            </w:r>
          </w:p>
        </w:tc>
      </w:tr>
      <w:tr w:rsidR="002B21D3" w:rsidRPr="004A6A2B" w14:paraId="07A6EA95" w14:textId="77777777" w:rsidTr="00434410">
        <w:trPr>
          <w:cantSplit/>
        </w:trPr>
        <w:tc>
          <w:tcPr>
            <w:tcW w:w="734" w:type="pct"/>
            <w:vMerge w:val="restart"/>
            <w:shd w:val="clear" w:color="auto" w:fill="F1F9F6"/>
          </w:tcPr>
          <w:p w14:paraId="13E21175" w14:textId="77570556" w:rsidR="002B21D3" w:rsidRPr="004A6A2B" w:rsidRDefault="002B21D3" w:rsidP="002B21D3">
            <w:pPr>
              <w:pStyle w:val="af7"/>
              <w:keepLines/>
              <w:ind w:left="586" w:hanging="586"/>
            </w:pPr>
            <w:r w:rsidRPr="00BE2E3A">
              <w:rPr>
                <w:b/>
                <w:bCs/>
              </w:rPr>
              <w:t>02.06.</w:t>
            </w:r>
            <w:r w:rsidRPr="004A6A2B">
              <w:t xml:space="preserve"> Λοιπός Εξοπλισμός επιχείρησης</w:t>
            </w:r>
          </w:p>
        </w:tc>
        <w:tc>
          <w:tcPr>
            <w:tcW w:w="183" w:type="pct"/>
            <w:vAlign w:val="center"/>
          </w:tcPr>
          <w:p w14:paraId="18C1C7CE" w14:textId="6CA59F5A" w:rsidR="002B21D3" w:rsidRPr="004A6A2B" w:rsidRDefault="002B21D3">
            <w:pPr>
              <w:pStyle w:val="a0"/>
              <w:numPr>
                <w:ilvl w:val="0"/>
                <w:numId w:val="17"/>
              </w:numPr>
            </w:pPr>
          </w:p>
        </w:tc>
        <w:tc>
          <w:tcPr>
            <w:tcW w:w="1606" w:type="pct"/>
            <w:vAlign w:val="center"/>
          </w:tcPr>
          <w:p w14:paraId="62C474BE" w14:textId="54F2C117" w:rsidR="002B21D3" w:rsidRPr="004A6A2B" w:rsidRDefault="002B21D3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25BF828E" w14:textId="0DA6D980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3F0039C8" w14:textId="4DB7578F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49922BCB" w14:textId="42F50B17" w:rsidR="002B21D3" w:rsidRPr="004A6A2B" w:rsidRDefault="002B21D3" w:rsidP="0090585C">
            <w:pPr>
              <w:pStyle w:val="Txt"/>
              <w:keepLines/>
            </w:pPr>
          </w:p>
        </w:tc>
      </w:tr>
      <w:tr w:rsidR="002B21D3" w:rsidRPr="004A6A2B" w14:paraId="5CAC3AB7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65A16658" w14:textId="77777777" w:rsidR="002B21D3" w:rsidRPr="004A6A2B" w:rsidRDefault="002B21D3" w:rsidP="002B21D3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7BE028E3" w14:textId="28DF3D0D" w:rsidR="002B21D3" w:rsidRPr="004A6A2B" w:rsidRDefault="002B21D3" w:rsidP="000D6CB6">
            <w:pPr>
              <w:pStyle w:val="a0"/>
            </w:pPr>
          </w:p>
        </w:tc>
        <w:tc>
          <w:tcPr>
            <w:tcW w:w="1606" w:type="pct"/>
            <w:vAlign w:val="center"/>
          </w:tcPr>
          <w:p w14:paraId="618D9462" w14:textId="6D2BD99D" w:rsidR="002B21D3" w:rsidRPr="004A6A2B" w:rsidRDefault="002B21D3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0F8260A0" w14:textId="632A69DB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17C1989E" w14:textId="4724A067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7908AB9A" w14:textId="7FE67508" w:rsidR="002B21D3" w:rsidRPr="004A6A2B" w:rsidRDefault="002B21D3" w:rsidP="0090585C">
            <w:pPr>
              <w:pStyle w:val="Txt"/>
              <w:keepLines/>
            </w:pPr>
          </w:p>
        </w:tc>
      </w:tr>
      <w:tr w:rsidR="002B21D3" w:rsidRPr="004A6A2B" w14:paraId="056FAFC5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6778D5EC" w14:textId="77777777" w:rsidR="002B21D3" w:rsidRPr="004A6A2B" w:rsidRDefault="002B21D3" w:rsidP="002B21D3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21B399C6" w14:textId="28D8C72D" w:rsidR="002B21D3" w:rsidRDefault="002B21D3" w:rsidP="000D6CB6">
            <w:pPr>
              <w:pStyle w:val="a0"/>
            </w:pPr>
          </w:p>
        </w:tc>
        <w:tc>
          <w:tcPr>
            <w:tcW w:w="1606" w:type="pct"/>
            <w:vAlign w:val="center"/>
          </w:tcPr>
          <w:p w14:paraId="021F0F02" w14:textId="4F40603F" w:rsidR="002B21D3" w:rsidRDefault="002B21D3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7C8F7D8A" w14:textId="54976667" w:rsidR="002B21D3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27D011B8" w14:textId="5C055B96" w:rsidR="002B21D3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744490B0" w14:textId="46483AD2" w:rsidR="002B21D3" w:rsidRDefault="002B21D3" w:rsidP="0090585C">
            <w:pPr>
              <w:pStyle w:val="Txt"/>
              <w:keepLines/>
            </w:pPr>
          </w:p>
        </w:tc>
      </w:tr>
      <w:tr w:rsidR="00EA52C5" w:rsidRPr="004A6A2B" w14:paraId="41440B42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26B76A87" w14:textId="77777777" w:rsidR="00EA52C5" w:rsidRPr="004A6A2B" w:rsidRDefault="00EA52C5" w:rsidP="00EA52C5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657E893E" w14:textId="77777777" w:rsidR="00EA52C5" w:rsidRPr="004A6A2B" w:rsidRDefault="00EA52C5" w:rsidP="00EA52C5">
            <w:pPr>
              <w:pStyle w:val="a0"/>
            </w:pPr>
          </w:p>
        </w:tc>
        <w:tc>
          <w:tcPr>
            <w:tcW w:w="1606" w:type="pct"/>
            <w:vAlign w:val="center"/>
          </w:tcPr>
          <w:p w14:paraId="42640550" w14:textId="0B9EEDBC" w:rsidR="00EA52C5" w:rsidRDefault="00EA52C5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122C9639" w14:textId="35C6184C" w:rsidR="00EA52C5" w:rsidRDefault="00EA52C5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538BB91C" w14:textId="25046C93" w:rsidR="00EA52C5" w:rsidRDefault="00EA52C5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32494E0D" w14:textId="73B94120" w:rsidR="00EA52C5" w:rsidRDefault="00EA52C5" w:rsidP="0090585C">
            <w:pPr>
              <w:pStyle w:val="Txt"/>
              <w:keepLines/>
            </w:pPr>
          </w:p>
        </w:tc>
      </w:tr>
      <w:tr w:rsidR="002B21D3" w:rsidRPr="004A6A2B" w14:paraId="1D83DCC0" w14:textId="77777777" w:rsidTr="00B6084A">
        <w:trPr>
          <w:cantSplit/>
        </w:trPr>
        <w:tc>
          <w:tcPr>
            <w:tcW w:w="734" w:type="pct"/>
            <w:vMerge/>
            <w:tcBorders>
              <w:bottom w:val="double" w:sz="4" w:space="0" w:color="BFBFBF" w:themeColor="background1" w:themeShade="BF"/>
            </w:tcBorders>
            <w:shd w:val="clear" w:color="auto" w:fill="F1F9F6"/>
          </w:tcPr>
          <w:p w14:paraId="5E0852C1" w14:textId="77777777" w:rsidR="002B21D3" w:rsidRPr="004A6A2B" w:rsidRDefault="002B21D3" w:rsidP="002B21D3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tcBorders>
              <w:bottom w:val="double" w:sz="4" w:space="0" w:color="BFBFBF" w:themeColor="background1" w:themeShade="BF"/>
            </w:tcBorders>
            <w:vAlign w:val="center"/>
          </w:tcPr>
          <w:p w14:paraId="005BA8E8" w14:textId="1F5DCD9C" w:rsidR="002B21D3" w:rsidRPr="004A6A2B" w:rsidRDefault="002B21D3" w:rsidP="000D6CB6">
            <w:pPr>
              <w:pStyle w:val="a0"/>
            </w:pPr>
          </w:p>
        </w:tc>
        <w:tc>
          <w:tcPr>
            <w:tcW w:w="1606" w:type="pct"/>
            <w:tcBorders>
              <w:bottom w:val="double" w:sz="4" w:space="0" w:color="BFBFBF" w:themeColor="background1" w:themeShade="BF"/>
            </w:tcBorders>
            <w:vAlign w:val="center"/>
          </w:tcPr>
          <w:p w14:paraId="576B8A3F" w14:textId="170B0F52" w:rsidR="002B21D3" w:rsidRPr="004A6A2B" w:rsidRDefault="002B21D3" w:rsidP="0090585C">
            <w:pPr>
              <w:pStyle w:val="Txt"/>
              <w:keepLines/>
            </w:pPr>
          </w:p>
        </w:tc>
        <w:tc>
          <w:tcPr>
            <w:tcW w:w="459" w:type="pct"/>
            <w:tcBorders>
              <w:bottom w:val="double" w:sz="4" w:space="0" w:color="BFBFBF" w:themeColor="background1" w:themeShade="BF"/>
            </w:tcBorders>
            <w:vAlign w:val="center"/>
          </w:tcPr>
          <w:p w14:paraId="53A3750B" w14:textId="1E1E9A1D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tcBorders>
              <w:bottom w:val="double" w:sz="4" w:space="0" w:color="BFBFBF" w:themeColor="background1" w:themeShade="BF"/>
            </w:tcBorders>
            <w:vAlign w:val="center"/>
          </w:tcPr>
          <w:p w14:paraId="40CE0D46" w14:textId="5251906D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tcBorders>
              <w:bottom w:val="double" w:sz="4" w:space="0" w:color="BFBFBF" w:themeColor="background1" w:themeShade="BF"/>
            </w:tcBorders>
            <w:vAlign w:val="center"/>
          </w:tcPr>
          <w:p w14:paraId="3BE00DF2" w14:textId="6B12FBC4" w:rsidR="002B21D3" w:rsidRPr="004A6A2B" w:rsidRDefault="002B21D3" w:rsidP="0090585C">
            <w:pPr>
              <w:pStyle w:val="Txt"/>
              <w:keepLines/>
            </w:pPr>
          </w:p>
        </w:tc>
      </w:tr>
      <w:tr w:rsidR="0090585C" w:rsidRPr="00C25E08" w14:paraId="3ABDA1FE" w14:textId="77777777" w:rsidTr="00B6084A">
        <w:trPr>
          <w:cantSplit/>
        </w:trPr>
        <w:tc>
          <w:tcPr>
            <w:tcW w:w="734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1B2CDFB" w14:textId="77777777" w:rsidR="0090585C" w:rsidRPr="00B6084A" w:rsidRDefault="0090585C" w:rsidP="0090585C">
            <w:pPr>
              <w:pStyle w:val="af7"/>
              <w:keepNext w:val="0"/>
              <w:keepLines/>
              <w:ind w:left="586" w:hanging="586"/>
              <w:rPr>
                <w:rFonts w:ascii="Aptos SemiBold" w:hAnsi="Aptos SemiBold"/>
                <w:b/>
                <w:bCs/>
              </w:rPr>
            </w:pPr>
          </w:p>
        </w:tc>
        <w:tc>
          <w:tcPr>
            <w:tcW w:w="1789" w:type="pct"/>
            <w:gridSpan w:val="2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E5C91D1" w14:textId="1077BBFB" w:rsidR="0090585C" w:rsidRPr="00B6084A" w:rsidRDefault="0090585C" w:rsidP="0090585C">
            <w:pPr>
              <w:pStyle w:val="af7"/>
              <w:keepNext w:val="0"/>
              <w:jc w:val="right"/>
              <w:rPr>
                <w:b/>
                <w:bCs/>
              </w:rPr>
            </w:pPr>
            <w:r w:rsidRPr="00B6084A">
              <w:rPr>
                <w:b/>
                <w:bCs/>
              </w:rPr>
              <w:t>Σύνολο:</w:t>
            </w: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052E295" w14:textId="665B5CE0" w:rsidR="0090585C" w:rsidRPr="00B6084A" w:rsidRDefault="0090585C" w:rsidP="0090585C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6CB37EF" w14:textId="735FD446" w:rsidR="0090585C" w:rsidRPr="00B6084A" w:rsidRDefault="0090585C" w:rsidP="0090585C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15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shd w:val="thinDiagStripe" w:color="BFBFBF" w:themeColor="background1" w:themeShade="BF" w:fill="auto"/>
            <w:vAlign w:val="center"/>
          </w:tcPr>
          <w:p w14:paraId="5D2DA271" w14:textId="3E5F8587" w:rsidR="0090585C" w:rsidRPr="00B6084A" w:rsidRDefault="0090585C" w:rsidP="00B6084A">
            <w:pPr>
              <w:pStyle w:val="aff"/>
            </w:pPr>
          </w:p>
        </w:tc>
      </w:tr>
      <w:tr w:rsidR="002B21D3" w:rsidRPr="004A6A2B" w14:paraId="48D10869" w14:textId="77777777" w:rsidTr="0090585C">
        <w:trPr>
          <w:cantSplit/>
        </w:trPr>
        <w:tc>
          <w:tcPr>
            <w:tcW w:w="734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F1F9F6"/>
          </w:tcPr>
          <w:p w14:paraId="7E8BDBE6" w14:textId="60749FB1" w:rsidR="002B21D3" w:rsidRPr="004A6A2B" w:rsidRDefault="002B21D3" w:rsidP="00434410">
            <w:pPr>
              <w:pStyle w:val="af7"/>
              <w:keepLines/>
              <w:ind w:left="586" w:hanging="586"/>
            </w:pPr>
            <w:r w:rsidRPr="00BE2E3A">
              <w:rPr>
                <w:b/>
                <w:bCs/>
              </w:rPr>
              <w:t>02.20.</w:t>
            </w:r>
            <w:r w:rsidRPr="004A6A2B">
              <w:t xml:space="preserve"> Παραγωγικός &amp; Μηχανολογικός Εξοπλισμός</w:t>
            </w:r>
          </w:p>
        </w:tc>
        <w:tc>
          <w:tcPr>
            <w:tcW w:w="183" w:type="pct"/>
            <w:tcBorders>
              <w:top w:val="single" w:sz="4" w:space="0" w:color="BFBFBF" w:themeColor="background1" w:themeShade="BF"/>
            </w:tcBorders>
            <w:vAlign w:val="center"/>
          </w:tcPr>
          <w:p w14:paraId="6C5B2434" w14:textId="1735F138" w:rsidR="002B21D3" w:rsidRPr="004A6A2B" w:rsidRDefault="002B21D3">
            <w:pPr>
              <w:pStyle w:val="a0"/>
              <w:numPr>
                <w:ilvl w:val="0"/>
                <w:numId w:val="8"/>
              </w:numPr>
            </w:pPr>
          </w:p>
        </w:tc>
        <w:tc>
          <w:tcPr>
            <w:tcW w:w="1606" w:type="pct"/>
            <w:tcBorders>
              <w:top w:val="single" w:sz="4" w:space="0" w:color="BFBFBF" w:themeColor="background1" w:themeShade="BF"/>
            </w:tcBorders>
            <w:vAlign w:val="center"/>
          </w:tcPr>
          <w:p w14:paraId="567FF2C0" w14:textId="61833A62" w:rsidR="002B21D3" w:rsidRPr="004A6A2B" w:rsidRDefault="002B21D3" w:rsidP="0090585C">
            <w:pPr>
              <w:pStyle w:val="Txt"/>
              <w:keepLines/>
            </w:pPr>
          </w:p>
        </w:tc>
        <w:tc>
          <w:tcPr>
            <w:tcW w:w="459" w:type="pct"/>
            <w:tcBorders>
              <w:top w:val="single" w:sz="4" w:space="0" w:color="BFBFBF" w:themeColor="background1" w:themeShade="BF"/>
            </w:tcBorders>
            <w:vAlign w:val="center"/>
          </w:tcPr>
          <w:p w14:paraId="059094AF" w14:textId="5A2BE87F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tcBorders>
              <w:top w:val="single" w:sz="4" w:space="0" w:color="BFBFBF" w:themeColor="background1" w:themeShade="BF"/>
            </w:tcBorders>
            <w:vAlign w:val="center"/>
          </w:tcPr>
          <w:p w14:paraId="16A4A464" w14:textId="1FC4C0FA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tcBorders>
              <w:top w:val="single" w:sz="4" w:space="0" w:color="BFBFBF" w:themeColor="background1" w:themeShade="BF"/>
            </w:tcBorders>
            <w:vAlign w:val="center"/>
          </w:tcPr>
          <w:p w14:paraId="1E2D3EDB" w14:textId="1E578CE4" w:rsidR="002B21D3" w:rsidRPr="004A6A2B" w:rsidRDefault="002B21D3" w:rsidP="0090585C">
            <w:pPr>
              <w:pStyle w:val="Txt"/>
              <w:keepLines/>
            </w:pPr>
          </w:p>
        </w:tc>
      </w:tr>
      <w:tr w:rsidR="002B21D3" w:rsidRPr="004A6A2B" w14:paraId="7EDD40E7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6D183DD6" w14:textId="77777777" w:rsidR="002B21D3" w:rsidRPr="004A6A2B" w:rsidRDefault="002B21D3" w:rsidP="00434410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560930CA" w14:textId="0B73AE7D" w:rsidR="002B21D3" w:rsidRPr="004A6A2B" w:rsidRDefault="002B21D3" w:rsidP="000D6CB6">
            <w:pPr>
              <w:pStyle w:val="a0"/>
            </w:pPr>
          </w:p>
        </w:tc>
        <w:tc>
          <w:tcPr>
            <w:tcW w:w="1606" w:type="pct"/>
            <w:vAlign w:val="center"/>
          </w:tcPr>
          <w:p w14:paraId="39A1A926" w14:textId="5A257E9C" w:rsidR="002B21D3" w:rsidRPr="004A6A2B" w:rsidRDefault="002B21D3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09E2E2A3" w14:textId="59DEF9E4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601D33CC" w14:textId="4590AA38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5B58F5DF" w14:textId="0263B12D" w:rsidR="002B21D3" w:rsidRPr="004A6A2B" w:rsidRDefault="002B21D3" w:rsidP="0090585C">
            <w:pPr>
              <w:pStyle w:val="Txt"/>
              <w:keepLines/>
            </w:pPr>
          </w:p>
        </w:tc>
      </w:tr>
      <w:tr w:rsidR="00EA52C5" w:rsidRPr="004A6A2B" w14:paraId="379ED718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63266048" w14:textId="77777777" w:rsidR="00EA52C5" w:rsidRPr="004A6A2B" w:rsidRDefault="00EA52C5" w:rsidP="00EA52C5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5248959A" w14:textId="77777777" w:rsidR="00EA52C5" w:rsidRPr="004A6A2B" w:rsidRDefault="00EA52C5" w:rsidP="00EA52C5">
            <w:pPr>
              <w:pStyle w:val="a0"/>
            </w:pPr>
          </w:p>
        </w:tc>
        <w:tc>
          <w:tcPr>
            <w:tcW w:w="1606" w:type="pct"/>
            <w:vAlign w:val="center"/>
          </w:tcPr>
          <w:p w14:paraId="45A020EB" w14:textId="153AD688" w:rsidR="00EA52C5" w:rsidRDefault="00EA52C5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2B1BA765" w14:textId="0593E167" w:rsidR="00EA52C5" w:rsidRDefault="00EA52C5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5EF1A73B" w14:textId="53D09FEB" w:rsidR="00EA52C5" w:rsidRDefault="00EA52C5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77A95E98" w14:textId="6B771E41" w:rsidR="00EA52C5" w:rsidRDefault="00EA52C5" w:rsidP="0090585C">
            <w:pPr>
              <w:pStyle w:val="Txt"/>
              <w:keepLines/>
            </w:pPr>
          </w:p>
        </w:tc>
      </w:tr>
      <w:tr w:rsidR="002B21D3" w:rsidRPr="004A6A2B" w14:paraId="6A6E1AE2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079A9971" w14:textId="77777777" w:rsidR="002B21D3" w:rsidRPr="004A6A2B" w:rsidRDefault="002B21D3" w:rsidP="00434410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50FD43BD" w14:textId="6FF9AD46" w:rsidR="002B21D3" w:rsidRPr="004A6A2B" w:rsidRDefault="002B21D3" w:rsidP="000D6CB6">
            <w:pPr>
              <w:pStyle w:val="a0"/>
            </w:pPr>
          </w:p>
        </w:tc>
        <w:tc>
          <w:tcPr>
            <w:tcW w:w="1606" w:type="pct"/>
            <w:vAlign w:val="center"/>
          </w:tcPr>
          <w:p w14:paraId="1F1C92A3" w14:textId="50111288" w:rsidR="002B21D3" w:rsidRPr="004A6A2B" w:rsidRDefault="002B21D3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26323D0D" w14:textId="68BA59BA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705CDA49" w14:textId="24D3B458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352F160F" w14:textId="0D44D608" w:rsidR="002B21D3" w:rsidRPr="004A6A2B" w:rsidRDefault="002B21D3" w:rsidP="0090585C">
            <w:pPr>
              <w:pStyle w:val="Txt"/>
              <w:keepLines/>
            </w:pPr>
          </w:p>
        </w:tc>
      </w:tr>
      <w:tr w:rsidR="002B21D3" w:rsidRPr="004A6A2B" w14:paraId="62D37AEE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091D59BA" w14:textId="77777777" w:rsidR="002B21D3" w:rsidRPr="004A6A2B" w:rsidRDefault="002B21D3" w:rsidP="00434410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4607EA98" w14:textId="58795BA7" w:rsidR="002B21D3" w:rsidRPr="004A6A2B" w:rsidRDefault="002B21D3" w:rsidP="000D6CB6">
            <w:pPr>
              <w:pStyle w:val="a0"/>
            </w:pPr>
          </w:p>
        </w:tc>
        <w:tc>
          <w:tcPr>
            <w:tcW w:w="1606" w:type="pct"/>
            <w:vAlign w:val="center"/>
          </w:tcPr>
          <w:p w14:paraId="38BFA1A3" w14:textId="213B96B8" w:rsidR="002B21D3" w:rsidRPr="004A6A2B" w:rsidRDefault="002B21D3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2AA8AA94" w14:textId="3BB4C6CE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23A4CABB" w14:textId="4954224D" w:rsidR="002B21D3" w:rsidRPr="004A6A2B" w:rsidRDefault="002B21D3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04022F0B" w14:textId="3A00BCB4" w:rsidR="002B21D3" w:rsidRPr="004A6A2B" w:rsidRDefault="002B21D3" w:rsidP="0090585C">
            <w:pPr>
              <w:pStyle w:val="Txt"/>
              <w:keepLines/>
            </w:pPr>
          </w:p>
        </w:tc>
      </w:tr>
      <w:tr w:rsidR="00B6084A" w:rsidRPr="004A6A2B" w14:paraId="69091EBF" w14:textId="77777777" w:rsidTr="00996A6C">
        <w:trPr>
          <w:cantSplit/>
        </w:trPr>
        <w:tc>
          <w:tcPr>
            <w:tcW w:w="734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178A26C" w14:textId="77777777" w:rsidR="00B6084A" w:rsidRPr="004A6A2B" w:rsidRDefault="00B6084A" w:rsidP="00B6084A">
            <w:pPr>
              <w:pStyle w:val="af7"/>
              <w:keepNext w:val="0"/>
              <w:keepLines/>
              <w:ind w:left="586" w:hanging="586"/>
            </w:pPr>
          </w:p>
        </w:tc>
        <w:tc>
          <w:tcPr>
            <w:tcW w:w="1789" w:type="pct"/>
            <w:gridSpan w:val="2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901048D" w14:textId="1BABBD9F" w:rsidR="00B6084A" w:rsidRPr="00B32B3F" w:rsidRDefault="00B6084A" w:rsidP="00B6084A">
            <w:pPr>
              <w:pStyle w:val="af7"/>
              <w:keepNext w:val="0"/>
              <w:jc w:val="right"/>
              <w:rPr>
                <w:rFonts w:ascii="Aptos SemiBold" w:hAnsi="Aptos SemiBold"/>
              </w:rPr>
            </w:pPr>
            <w:r w:rsidRPr="00B6084A">
              <w:rPr>
                <w:b/>
                <w:bCs/>
              </w:rPr>
              <w:t>Σύνολο:</w:t>
            </w: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7185A4F" w14:textId="7CB78D02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C4D4E4E" w14:textId="4DC81D5E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15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CC1FCB8" w14:textId="111B7C23" w:rsidR="00B6084A" w:rsidRPr="00B6084A" w:rsidRDefault="00B6084A" w:rsidP="00B6084A">
            <w:pPr>
              <w:pStyle w:val="aff"/>
              <w:rPr>
                <w:b w:val="0"/>
                <w:bCs w:val="0"/>
              </w:rPr>
            </w:pPr>
          </w:p>
        </w:tc>
      </w:tr>
      <w:tr w:rsidR="000D6CB6" w:rsidRPr="004A6A2B" w14:paraId="08C9A88D" w14:textId="77777777" w:rsidTr="00434410">
        <w:trPr>
          <w:cantSplit/>
        </w:trPr>
        <w:tc>
          <w:tcPr>
            <w:tcW w:w="734" w:type="pct"/>
            <w:vMerge w:val="restart"/>
            <w:shd w:val="clear" w:color="auto" w:fill="F1F9F6"/>
          </w:tcPr>
          <w:p w14:paraId="2C3261C5" w14:textId="77777777" w:rsidR="000D6CB6" w:rsidRPr="004A6A2B" w:rsidRDefault="000D6CB6" w:rsidP="000D6CB6">
            <w:pPr>
              <w:pStyle w:val="af7"/>
              <w:keepLines/>
              <w:ind w:left="586" w:hanging="586"/>
            </w:pPr>
            <w:r w:rsidRPr="00BE2E3A">
              <w:rPr>
                <w:b/>
                <w:bCs/>
              </w:rPr>
              <w:t>03.01</w:t>
            </w:r>
            <w:r w:rsidRPr="004A6A2B">
              <w:t>. Αγορά μη οικοδομημένης η/και οικοδομημένης γης</w:t>
            </w:r>
          </w:p>
        </w:tc>
        <w:tc>
          <w:tcPr>
            <w:tcW w:w="183" w:type="pct"/>
            <w:vAlign w:val="center"/>
          </w:tcPr>
          <w:p w14:paraId="3F8D5CC8" w14:textId="42BDEE02" w:rsidR="000D6CB6" w:rsidRPr="004A6A2B" w:rsidRDefault="000D6CB6">
            <w:pPr>
              <w:pStyle w:val="a0"/>
              <w:numPr>
                <w:ilvl w:val="0"/>
                <w:numId w:val="9"/>
              </w:numPr>
            </w:pPr>
          </w:p>
        </w:tc>
        <w:tc>
          <w:tcPr>
            <w:tcW w:w="1606" w:type="pct"/>
            <w:vAlign w:val="center"/>
          </w:tcPr>
          <w:p w14:paraId="23DD83AE" w14:textId="2263CB6B" w:rsidR="000D6CB6" w:rsidRPr="004A6A2B" w:rsidRDefault="000D6CB6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04117E22" w14:textId="54A6E9CA" w:rsidR="000D6CB6" w:rsidRPr="004A6A2B" w:rsidRDefault="000D6CB6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2E20A29D" w14:textId="733508FE" w:rsidR="000D6CB6" w:rsidRPr="004A6A2B" w:rsidRDefault="000D6CB6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482D3150" w14:textId="0611C812" w:rsidR="000D6CB6" w:rsidRPr="004A6A2B" w:rsidRDefault="000D6CB6" w:rsidP="0090585C">
            <w:pPr>
              <w:pStyle w:val="Txt"/>
              <w:keepLines/>
            </w:pPr>
          </w:p>
        </w:tc>
      </w:tr>
      <w:tr w:rsidR="00EA52C5" w:rsidRPr="004A6A2B" w14:paraId="202B2304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6EA0441D" w14:textId="77777777" w:rsidR="00EA52C5" w:rsidRPr="004A6A2B" w:rsidRDefault="00EA52C5" w:rsidP="00EA52C5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156202ED" w14:textId="77777777" w:rsidR="00EA52C5" w:rsidRPr="004A6A2B" w:rsidRDefault="00EA52C5" w:rsidP="00EA52C5">
            <w:pPr>
              <w:pStyle w:val="a0"/>
            </w:pPr>
          </w:p>
        </w:tc>
        <w:tc>
          <w:tcPr>
            <w:tcW w:w="1606" w:type="pct"/>
            <w:vAlign w:val="center"/>
          </w:tcPr>
          <w:p w14:paraId="6C16F145" w14:textId="4FAB33A8" w:rsidR="00EA52C5" w:rsidRDefault="00EA52C5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4732E697" w14:textId="1705AC2F" w:rsidR="00EA52C5" w:rsidRDefault="00EA52C5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06C518E2" w14:textId="5BF66821" w:rsidR="00EA52C5" w:rsidRDefault="00EA52C5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52584A67" w14:textId="697F83F6" w:rsidR="00EA52C5" w:rsidRDefault="00EA52C5" w:rsidP="0090585C">
            <w:pPr>
              <w:pStyle w:val="Txt"/>
              <w:keepLines/>
            </w:pPr>
          </w:p>
        </w:tc>
      </w:tr>
      <w:tr w:rsidR="000D6CB6" w:rsidRPr="004A6A2B" w14:paraId="32E51B17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400334D5" w14:textId="77777777" w:rsidR="000D6CB6" w:rsidRPr="004A6A2B" w:rsidRDefault="000D6CB6" w:rsidP="000D6CB6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560EA505" w14:textId="0B60A27D" w:rsidR="000D6CB6" w:rsidRPr="004A6A2B" w:rsidRDefault="000D6CB6" w:rsidP="000D6CB6">
            <w:pPr>
              <w:pStyle w:val="a0"/>
            </w:pPr>
          </w:p>
        </w:tc>
        <w:tc>
          <w:tcPr>
            <w:tcW w:w="1606" w:type="pct"/>
            <w:vAlign w:val="center"/>
          </w:tcPr>
          <w:p w14:paraId="0ADDA243" w14:textId="7E0350BB" w:rsidR="000D6CB6" w:rsidRPr="004A6A2B" w:rsidRDefault="000D6CB6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73A697F6" w14:textId="590DB5C6" w:rsidR="000D6CB6" w:rsidRPr="004A6A2B" w:rsidRDefault="000D6CB6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5920BE56" w14:textId="1C6490A4" w:rsidR="000D6CB6" w:rsidRPr="004A6A2B" w:rsidRDefault="000D6CB6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5832E0C0" w14:textId="75E990CA" w:rsidR="000D6CB6" w:rsidRPr="004A6A2B" w:rsidRDefault="000D6CB6" w:rsidP="0090585C">
            <w:pPr>
              <w:pStyle w:val="Txt"/>
              <w:keepLines/>
            </w:pPr>
          </w:p>
        </w:tc>
      </w:tr>
      <w:tr w:rsidR="000D6CB6" w:rsidRPr="004A6A2B" w14:paraId="65D7A25F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509F9426" w14:textId="77777777" w:rsidR="000D6CB6" w:rsidRPr="004A6A2B" w:rsidRDefault="000D6CB6" w:rsidP="000D6CB6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150353EB" w14:textId="15464E22" w:rsidR="000D6CB6" w:rsidRPr="004A6A2B" w:rsidRDefault="000D6CB6" w:rsidP="000D6CB6">
            <w:pPr>
              <w:pStyle w:val="a0"/>
            </w:pPr>
          </w:p>
        </w:tc>
        <w:tc>
          <w:tcPr>
            <w:tcW w:w="1606" w:type="pct"/>
            <w:vAlign w:val="center"/>
          </w:tcPr>
          <w:p w14:paraId="3BB7173E" w14:textId="6570A67F" w:rsidR="000D6CB6" w:rsidRPr="004A6A2B" w:rsidRDefault="000D6CB6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7A037A30" w14:textId="228F104A" w:rsidR="000D6CB6" w:rsidRPr="004A6A2B" w:rsidRDefault="000D6CB6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72738D61" w14:textId="22369216" w:rsidR="000D6CB6" w:rsidRPr="004A6A2B" w:rsidRDefault="000D6CB6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5603AB83" w14:textId="603D1409" w:rsidR="000D6CB6" w:rsidRPr="004A6A2B" w:rsidRDefault="000D6CB6" w:rsidP="0090585C">
            <w:pPr>
              <w:pStyle w:val="Txt"/>
              <w:keepLines/>
            </w:pPr>
          </w:p>
        </w:tc>
      </w:tr>
      <w:tr w:rsidR="000D6CB6" w:rsidRPr="004A6A2B" w14:paraId="2BB90CE1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2AAFA74C" w14:textId="77777777" w:rsidR="000D6CB6" w:rsidRPr="004A6A2B" w:rsidRDefault="000D6CB6" w:rsidP="000D6CB6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2FB1E9B9" w14:textId="45303515" w:rsidR="000D6CB6" w:rsidRPr="004A6A2B" w:rsidRDefault="000D6CB6" w:rsidP="000D6CB6">
            <w:pPr>
              <w:pStyle w:val="a0"/>
            </w:pPr>
          </w:p>
        </w:tc>
        <w:tc>
          <w:tcPr>
            <w:tcW w:w="1606" w:type="pct"/>
            <w:vAlign w:val="center"/>
          </w:tcPr>
          <w:p w14:paraId="57603340" w14:textId="0AA5A197" w:rsidR="000D6CB6" w:rsidRPr="004A6A2B" w:rsidRDefault="000D6CB6" w:rsidP="0090585C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209AFE4F" w14:textId="6A16E03E" w:rsidR="000D6CB6" w:rsidRPr="004A6A2B" w:rsidRDefault="000D6CB6" w:rsidP="0090585C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751AF14A" w14:textId="5C66AD65" w:rsidR="000D6CB6" w:rsidRPr="004A6A2B" w:rsidRDefault="000D6CB6" w:rsidP="0090585C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25A7A6DC" w14:textId="2DB03825" w:rsidR="000D6CB6" w:rsidRPr="004A6A2B" w:rsidRDefault="000D6CB6" w:rsidP="0090585C">
            <w:pPr>
              <w:pStyle w:val="Txt"/>
              <w:keepLines/>
            </w:pPr>
          </w:p>
        </w:tc>
      </w:tr>
      <w:tr w:rsidR="00B6084A" w:rsidRPr="004A6A2B" w14:paraId="6E312994" w14:textId="77777777" w:rsidTr="00AA77D7">
        <w:trPr>
          <w:cantSplit/>
        </w:trPr>
        <w:tc>
          <w:tcPr>
            <w:tcW w:w="734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01858DD" w14:textId="77777777" w:rsidR="00B6084A" w:rsidRPr="004A6A2B" w:rsidRDefault="00B6084A" w:rsidP="00B6084A">
            <w:pPr>
              <w:pStyle w:val="af7"/>
              <w:keepNext w:val="0"/>
              <w:keepLines/>
              <w:ind w:left="586" w:hanging="586"/>
            </w:pPr>
          </w:p>
        </w:tc>
        <w:tc>
          <w:tcPr>
            <w:tcW w:w="1789" w:type="pct"/>
            <w:gridSpan w:val="2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CDE6485" w14:textId="0F6013E2" w:rsidR="00B6084A" w:rsidRPr="00B32B3F" w:rsidRDefault="00B6084A" w:rsidP="00B6084A">
            <w:pPr>
              <w:pStyle w:val="af7"/>
              <w:keepNext w:val="0"/>
              <w:jc w:val="right"/>
              <w:rPr>
                <w:rFonts w:ascii="Aptos SemiBold" w:hAnsi="Aptos SemiBold"/>
              </w:rPr>
            </w:pPr>
            <w:r w:rsidRPr="00B6084A">
              <w:rPr>
                <w:b/>
                <w:bCs/>
              </w:rPr>
              <w:t>Σύνολο:</w:t>
            </w: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AC316B0" w14:textId="28C8202F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94A25A5" w14:textId="47B8812C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15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92FE43" w14:textId="0C405CD7" w:rsidR="00B6084A" w:rsidRPr="00B6084A" w:rsidRDefault="00B6084A" w:rsidP="00B6084A">
            <w:pPr>
              <w:pStyle w:val="aff"/>
            </w:pPr>
          </w:p>
        </w:tc>
      </w:tr>
      <w:tr w:rsidR="00B6084A" w:rsidRPr="004A6A2B" w14:paraId="0E1BB42C" w14:textId="77777777" w:rsidTr="00434410">
        <w:trPr>
          <w:cantSplit/>
        </w:trPr>
        <w:tc>
          <w:tcPr>
            <w:tcW w:w="734" w:type="pct"/>
            <w:vMerge w:val="restart"/>
            <w:shd w:val="clear" w:color="auto" w:fill="F1F9F6"/>
          </w:tcPr>
          <w:p w14:paraId="1B8E6D78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  <w:r w:rsidRPr="00BE2E3A">
              <w:rPr>
                <w:b/>
                <w:bCs/>
              </w:rPr>
              <w:t>03.13</w:t>
            </w:r>
            <w:r w:rsidRPr="004A6A2B">
              <w:t>. Κτίρια, εγκαταστάσεις και περιβάλλον χώρος</w:t>
            </w:r>
          </w:p>
        </w:tc>
        <w:tc>
          <w:tcPr>
            <w:tcW w:w="183" w:type="pct"/>
            <w:vAlign w:val="center"/>
          </w:tcPr>
          <w:p w14:paraId="3A75EED0" w14:textId="65715273" w:rsidR="00B6084A" w:rsidRPr="004A6A2B" w:rsidRDefault="00B6084A">
            <w:pPr>
              <w:pStyle w:val="a0"/>
              <w:numPr>
                <w:ilvl w:val="0"/>
                <w:numId w:val="10"/>
              </w:numPr>
            </w:pPr>
          </w:p>
        </w:tc>
        <w:tc>
          <w:tcPr>
            <w:tcW w:w="1606" w:type="pct"/>
            <w:vAlign w:val="center"/>
          </w:tcPr>
          <w:p w14:paraId="420A53AF" w14:textId="74DEE3AE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2139382B" w14:textId="55BAA87F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2B2C8A10" w14:textId="762A7440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4E8637E9" w14:textId="0F34C306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7C76DAE4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7BD30550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697FBBC2" w14:textId="4774EE3A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6452E3DB" w14:textId="167B12BD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5AFC355A" w14:textId="415C8C31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1897B403" w14:textId="7003157F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0EE1834D" w14:textId="25D1785C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00713594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4217CA47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25B7EB2C" w14:textId="77777777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1BC5C79C" w14:textId="2680A2AF" w:rsidR="00B6084A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0D87703C" w14:textId="37ADED98" w:rsidR="00B6084A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1FE968FE" w14:textId="01947735" w:rsidR="00B6084A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586D9EC8" w14:textId="0A8A9576" w:rsidR="00B6084A" w:rsidRDefault="00B6084A" w:rsidP="00B6084A">
            <w:pPr>
              <w:pStyle w:val="Txt"/>
              <w:keepLines/>
            </w:pPr>
          </w:p>
        </w:tc>
      </w:tr>
      <w:tr w:rsidR="00B6084A" w:rsidRPr="004A6A2B" w14:paraId="53B54627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526F7B52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19DADF98" w14:textId="6BE408D9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7CC085C9" w14:textId="703DB1D7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00D9595F" w14:textId="197D1FE7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2D4653F9" w14:textId="525B73FA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7E1055B7" w14:textId="2FEDD6F0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1CAAA109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3F9A0E26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141D9F06" w14:textId="26346E9C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4F6A6D24" w14:textId="5BA0220F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40E9CE40" w14:textId="3EB90922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649A54B9" w14:textId="67303047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0FB1377E" w14:textId="09DC658B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75983976" w14:textId="77777777" w:rsidTr="007604EC">
        <w:trPr>
          <w:cantSplit/>
        </w:trPr>
        <w:tc>
          <w:tcPr>
            <w:tcW w:w="734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A7EB789" w14:textId="77777777" w:rsidR="00B6084A" w:rsidRPr="004A6A2B" w:rsidRDefault="00B6084A" w:rsidP="00B6084A">
            <w:pPr>
              <w:pStyle w:val="af7"/>
              <w:keepNext w:val="0"/>
              <w:keepLines/>
              <w:ind w:left="586" w:hanging="586"/>
            </w:pPr>
          </w:p>
        </w:tc>
        <w:tc>
          <w:tcPr>
            <w:tcW w:w="1789" w:type="pct"/>
            <w:gridSpan w:val="2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B0463B7" w14:textId="01C46524" w:rsidR="00B6084A" w:rsidRPr="00770BCB" w:rsidRDefault="00B6084A" w:rsidP="00B6084A">
            <w:pPr>
              <w:pStyle w:val="af7"/>
              <w:keepNext w:val="0"/>
              <w:jc w:val="right"/>
            </w:pPr>
            <w:r w:rsidRPr="00B6084A">
              <w:rPr>
                <w:b/>
                <w:bCs/>
              </w:rPr>
              <w:t>Σύνολο:</w:t>
            </w: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27264F5" w14:textId="4D201898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997E00D" w14:textId="072325EC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15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27B0C6A" w14:textId="11766C3D" w:rsidR="00B6084A" w:rsidRPr="00B6084A" w:rsidRDefault="00B6084A" w:rsidP="00B6084A">
            <w:pPr>
              <w:pStyle w:val="aff"/>
            </w:pPr>
          </w:p>
        </w:tc>
      </w:tr>
      <w:tr w:rsidR="00B6084A" w:rsidRPr="004A6A2B" w14:paraId="22461D3D" w14:textId="77777777" w:rsidTr="00434410">
        <w:trPr>
          <w:cantSplit/>
          <w:trHeight w:val="219"/>
        </w:trPr>
        <w:tc>
          <w:tcPr>
            <w:tcW w:w="734" w:type="pct"/>
            <w:vMerge w:val="restart"/>
            <w:shd w:val="clear" w:color="auto" w:fill="F1F9F6"/>
          </w:tcPr>
          <w:p w14:paraId="23F7FBBF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  <w:r w:rsidRPr="00BE2E3A">
              <w:rPr>
                <w:b/>
                <w:bCs/>
              </w:rPr>
              <w:t>04.10.</w:t>
            </w:r>
            <w:r w:rsidRPr="004A6A2B">
              <w:t xml:space="preserve"> Μελέτες / έρευνες αγοράς</w:t>
            </w:r>
          </w:p>
        </w:tc>
        <w:tc>
          <w:tcPr>
            <w:tcW w:w="183" w:type="pct"/>
            <w:vAlign w:val="center"/>
          </w:tcPr>
          <w:p w14:paraId="08FB5490" w14:textId="4484213A" w:rsidR="00B6084A" w:rsidRPr="004A6A2B" w:rsidRDefault="00B6084A">
            <w:pPr>
              <w:pStyle w:val="a0"/>
              <w:numPr>
                <w:ilvl w:val="0"/>
                <w:numId w:val="11"/>
              </w:numPr>
            </w:pPr>
          </w:p>
        </w:tc>
        <w:tc>
          <w:tcPr>
            <w:tcW w:w="1606" w:type="pct"/>
            <w:vAlign w:val="center"/>
          </w:tcPr>
          <w:p w14:paraId="7B818A67" w14:textId="2DC8D6A5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33A77E37" w14:textId="72BF3E60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3BA1D3EE" w14:textId="385D6A2E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331E08D8" w14:textId="294788F2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00C9F796" w14:textId="77777777" w:rsidTr="00434410">
        <w:trPr>
          <w:cantSplit/>
          <w:trHeight w:val="219"/>
        </w:trPr>
        <w:tc>
          <w:tcPr>
            <w:tcW w:w="734" w:type="pct"/>
            <w:vMerge/>
            <w:shd w:val="clear" w:color="auto" w:fill="F1F9F6"/>
          </w:tcPr>
          <w:p w14:paraId="66269219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70BFB56D" w14:textId="1BFB7DA6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05A00977" w14:textId="085EFF89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6797DF3D" w14:textId="7F9EC0FF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485C0C2A" w14:textId="6EEC7058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0E4B7B68" w14:textId="0CDF55D4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604AB1E2" w14:textId="77777777" w:rsidTr="00434410">
        <w:trPr>
          <w:cantSplit/>
          <w:trHeight w:val="219"/>
        </w:trPr>
        <w:tc>
          <w:tcPr>
            <w:tcW w:w="734" w:type="pct"/>
            <w:vMerge/>
            <w:shd w:val="clear" w:color="auto" w:fill="F1F9F6"/>
          </w:tcPr>
          <w:p w14:paraId="3D139705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33956838" w14:textId="77777777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05CBF82D" w14:textId="1DBA3C3C" w:rsidR="00B6084A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7CFC82ED" w14:textId="24EFC737" w:rsidR="00B6084A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7E37C138" w14:textId="59F4F1DE" w:rsidR="00B6084A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3BFC7CC0" w14:textId="3F7DD8DA" w:rsidR="00B6084A" w:rsidRDefault="00B6084A" w:rsidP="00B6084A">
            <w:pPr>
              <w:pStyle w:val="Txt"/>
              <w:keepLines/>
            </w:pPr>
          </w:p>
        </w:tc>
      </w:tr>
      <w:tr w:rsidR="00B6084A" w:rsidRPr="004A6A2B" w14:paraId="4FFBE5CD" w14:textId="77777777" w:rsidTr="00434410">
        <w:trPr>
          <w:cantSplit/>
          <w:trHeight w:val="219"/>
        </w:trPr>
        <w:tc>
          <w:tcPr>
            <w:tcW w:w="734" w:type="pct"/>
            <w:vMerge/>
            <w:shd w:val="clear" w:color="auto" w:fill="F1F9F6"/>
          </w:tcPr>
          <w:p w14:paraId="5CA83943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3CA9AD09" w14:textId="1A0FF909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5460091C" w14:textId="00F0371D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034A6505" w14:textId="3095E147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58122F3B" w14:textId="45282811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4CAAD00A" w14:textId="0CA58691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7285EF01" w14:textId="77777777" w:rsidTr="00434410">
        <w:trPr>
          <w:cantSplit/>
          <w:trHeight w:val="219"/>
        </w:trPr>
        <w:tc>
          <w:tcPr>
            <w:tcW w:w="734" w:type="pct"/>
            <w:vMerge/>
            <w:shd w:val="clear" w:color="auto" w:fill="F1F9F6"/>
          </w:tcPr>
          <w:p w14:paraId="50336F3F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603F9E79" w14:textId="71D19CCB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03AF78F4" w14:textId="2B7D0CC3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7DBFD8D1" w14:textId="593042BC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43EDC243" w14:textId="17ACBF36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13425364" w14:textId="1A7F109B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30FC5AE9" w14:textId="77777777" w:rsidTr="00E13D0E">
        <w:trPr>
          <w:cantSplit/>
          <w:trHeight w:val="219"/>
        </w:trPr>
        <w:tc>
          <w:tcPr>
            <w:tcW w:w="734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249D5AD" w14:textId="77777777" w:rsidR="00B6084A" w:rsidRPr="004A6A2B" w:rsidRDefault="00B6084A" w:rsidP="00B6084A">
            <w:pPr>
              <w:pStyle w:val="af7"/>
              <w:keepNext w:val="0"/>
              <w:keepLines/>
              <w:ind w:left="586" w:hanging="586"/>
            </w:pPr>
          </w:p>
        </w:tc>
        <w:tc>
          <w:tcPr>
            <w:tcW w:w="1789" w:type="pct"/>
            <w:gridSpan w:val="2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4FC8409" w14:textId="4F8E38D1" w:rsidR="00B6084A" w:rsidRPr="00770BCB" w:rsidRDefault="00B6084A" w:rsidP="00B6084A">
            <w:pPr>
              <w:pStyle w:val="af7"/>
              <w:keepNext w:val="0"/>
              <w:jc w:val="right"/>
            </w:pPr>
            <w:r w:rsidRPr="00B6084A">
              <w:rPr>
                <w:b/>
                <w:bCs/>
              </w:rPr>
              <w:t>Σύνολο:</w:t>
            </w: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6623D49" w14:textId="06CAB6EE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1D60891" w14:textId="5D048530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15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135DA4" w14:textId="1FECDDC5" w:rsidR="00B6084A" w:rsidRPr="00B6084A" w:rsidRDefault="00B6084A" w:rsidP="00B6084A">
            <w:pPr>
              <w:pStyle w:val="aff"/>
            </w:pPr>
          </w:p>
        </w:tc>
      </w:tr>
      <w:tr w:rsidR="00B6084A" w:rsidRPr="004A6A2B" w14:paraId="7DC97A86" w14:textId="77777777" w:rsidTr="00434410">
        <w:trPr>
          <w:cantSplit/>
        </w:trPr>
        <w:tc>
          <w:tcPr>
            <w:tcW w:w="734" w:type="pct"/>
            <w:vMerge w:val="restart"/>
            <w:shd w:val="clear" w:color="auto" w:fill="F1F9F6"/>
          </w:tcPr>
          <w:p w14:paraId="708649EF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  <w:r w:rsidRPr="00BE2E3A">
              <w:rPr>
                <w:b/>
                <w:bCs/>
              </w:rPr>
              <w:t>04.12.</w:t>
            </w:r>
            <w:r w:rsidRPr="004A6A2B">
              <w:t xml:space="preserve"> Τεχνική υποστήριξη για την υλοποίηση του επενδυτικού σχεδίου</w:t>
            </w:r>
          </w:p>
        </w:tc>
        <w:tc>
          <w:tcPr>
            <w:tcW w:w="183" w:type="pct"/>
            <w:vAlign w:val="center"/>
          </w:tcPr>
          <w:p w14:paraId="6ACF3B93" w14:textId="1178FF60" w:rsidR="00B6084A" w:rsidRPr="004A6A2B" w:rsidRDefault="00B6084A">
            <w:pPr>
              <w:pStyle w:val="a0"/>
              <w:numPr>
                <w:ilvl w:val="0"/>
                <w:numId w:val="12"/>
              </w:numPr>
            </w:pPr>
          </w:p>
        </w:tc>
        <w:tc>
          <w:tcPr>
            <w:tcW w:w="1606" w:type="pct"/>
            <w:vAlign w:val="center"/>
          </w:tcPr>
          <w:p w14:paraId="2B2D6A05" w14:textId="6589F9B7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0848FFC9" w14:textId="4D2A2994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73897DCF" w14:textId="2287C1FF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7CAC6C73" w14:textId="775F6A8E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438D7471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356E6589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673A002D" w14:textId="69E9C171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37259C29" w14:textId="74F40FD0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38E49441" w14:textId="1BA3C61D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341866C4" w14:textId="53952470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272B4F49" w14:textId="793DD158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6F250BEB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66A89755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6CC27D68" w14:textId="77777777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7C51DD56" w14:textId="4615DA6A" w:rsidR="00B6084A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6BA5356F" w14:textId="2E7E8089" w:rsidR="00B6084A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3BFFD3A4" w14:textId="3A3F6E7D" w:rsidR="00B6084A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60671F35" w14:textId="520F9121" w:rsidR="00B6084A" w:rsidRDefault="00B6084A" w:rsidP="00B6084A">
            <w:pPr>
              <w:pStyle w:val="Txt"/>
              <w:keepLines/>
            </w:pPr>
          </w:p>
        </w:tc>
      </w:tr>
      <w:tr w:rsidR="00B6084A" w:rsidRPr="004A6A2B" w14:paraId="13F1781B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24B8F37C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6661AD1E" w14:textId="47AEF566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4C3B4644" w14:textId="4B267FA2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19038DE6" w14:textId="53D2702E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38677950" w14:textId="098F26DC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74A5B3D9" w14:textId="4F68FBC2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794283C0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3199696B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656DFDE4" w14:textId="1E0932BB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47B213BB" w14:textId="288F1AF2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15ABC919" w14:textId="7E79FA95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7A4E8797" w14:textId="2988C1A7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31B49EF2" w14:textId="1EFB4B69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5AE564D4" w14:textId="77777777" w:rsidTr="00AA47F8">
        <w:trPr>
          <w:cantSplit/>
        </w:trPr>
        <w:tc>
          <w:tcPr>
            <w:tcW w:w="734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7C554CA" w14:textId="77777777" w:rsidR="00B6084A" w:rsidRPr="004A6A2B" w:rsidRDefault="00B6084A" w:rsidP="00B6084A">
            <w:pPr>
              <w:pStyle w:val="af7"/>
              <w:keepNext w:val="0"/>
              <w:keepLines/>
              <w:ind w:left="586" w:hanging="586"/>
            </w:pPr>
          </w:p>
        </w:tc>
        <w:tc>
          <w:tcPr>
            <w:tcW w:w="1789" w:type="pct"/>
            <w:gridSpan w:val="2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8527C8F" w14:textId="7FB8533B" w:rsidR="00B6084A" w:rsidRPr="00770BCB" w:rsidRDefault="00B6084A" w:rsidP="00B6084A">
            <w:pPr>
              <w:pStyle w:val="af7"/>
              <w:keepNext w:val="0"/>
              <w:jc w:val="right"/>
            </w:pPr>
            <w:r w:rsidRPr="00B6084A">
              <w:rPr>
                <w:b/>
                <w:bCs/>
              </w:rPr>
              <w:t>Σύνολο:</w:t>
            </w: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F81561C" w14:textId="1FB5DA53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FD15A0C" w14:textId="72A786D7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15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D784B17" w14:textId="6C46C95B" w:rsidR="00B6084A" w:rsidRPr="00B6084A" w:rsidRDefault="00B6084A" w:rsidP="00B6084A">
            <w:pPr>
              <w:pStyle w:val="aff"/>
            </w:pPr>
          </w:p>
        </w:tc>
      </w:tr>
      <w:tr w:rsidR="00B6084A" w:rsidRPr="004A6A2B" w14:paraId="48975ECB" w14:textId="77777777" w:rsidTr="00434410">
        <w:trPr>
          <w:cantSplit/>
        </w:trPr>
        <w:tc>
          <w:tcPr>
            <w:tcW w:w="734" w:type="pct"/>
            <w:vMerge w:val="restart"/>
            <w:shd w:val="clear" w:color="auto" w:fill="F1F9F6"/>
          </w:tcPr>
          <w:p w14:paraId="01684863" w14:textId="30DF9A8D" w:rsidR="00B6084A" w:rsidRPr="004A6A2B" w:rsidRDefault="00B6084A" w:rsidP="00B6084A">
            <w:pPr>
              <w:pStyle w:val="af7"/>
              <w:keepLines/>
              <w:ind w:left="586" w:hanging="586"/>
            </w:pPr>
            <w:r w:rsidRPr="00DC6826">
              <w:rPr>
                <w:b/>
                <w:bCs/>
              </w:rPr>
              <w:t xml:space="preserve">04.34. </w:t>
            </w:r>
            <w:proofErr w:type="spellStart"/>
            <w:r w:rsidRPr="00DC6826">
              <w:t>Kατ</w:t>
            </w:r>
            <w:proofErr w:type="spellEnd"/>
            <w:r w:rsidRPr="00DC6826">
              <w:t>’ αποκοπή δαπάνες για εκπαίδευση και συνεργασία</w:t>
            </w:r>
          </w:p>
        </w:tc>
        <w:tc>
          <w:tcPr>
            <w:tcW w:w="183" w:type="pct"/>
            <w:vAlign w:val="center"/>
          </w:tcPr>
          <w:p w14:paraId="551FC36E" w14:textId="61EC0041" w:rsidR="00B6084A" w:rsidRPr="004A6A2B" w:rsidRDefault="00B6084A">
            <w:pPr>
              <w:pStyle w:val="a0"/>
              <w:numPr>
                <w:ilvl w:val="0"/>
                <w:numId w:val="13"/>
              </w:numPr>
            </w:pPr>
          </w:p>
        </w:tc>
        <w:tc>
          <w:tcPr>
            <w:tcW w:w="1606" w:type="pct"/>
            <w:vAlign w:val="center"/>
          </w:tcPr>
          <w:p w14:paraId="18ADBCD5" w14:textId="568B3D35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5C31FA11" w14:textId="03F12E56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0453367C" w14:textId="2625671B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4961D0E3" w14:textId="15097049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376A1C8D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1CE0A817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719D2C1B" w14:textId="77777777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35B1F907" w14:textId="2ADDD389" w:rsidR="00B6084A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07AB46B5" w14:textId="0BC8A13A" w:rsidR="00B6084A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50C433F7" w14:textId="4B3001FA" w:rsidR="00B6084A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120A7D00" w14:textId="36B7FB49" w:rsidR="00B6084A" w:rsidRDefault="00B6084A" w:rsidP="00B6084A">
            <w:pPr>
              <w:pStyle w:val="Txt"/>
              <w:keepLines/>
            </w:pPr>
          </w:p>
        </w:tc>
      </w:tr>
      <w:tr w:rsidR="00B6084A" w:rsidRPr="004A6A2B" w14:paraId="75A7DAA5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31F86226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20DA2D10" w14:textId="35D2B307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6CFF8FCF" w14:textId="253B73FF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233CDF9A" w14:textId="125D6D6C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715AE3E5" w14:textId="4393A63E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46E5B6EF" w14:textId="1B0901B8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1A4A2585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07BBE36B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4E103E5C" w14:textId="6F2ADF38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60353BFE" w14:textId="2BB9A118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754B60AD" w14:textId="344A916C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67C8D225" w14:textId="78537208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1E32B4AD" w14:textId="74DDB41B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3FE24F7E" w14:textId="77777777" w:rsidTr="00434410">
        <w:trPr>
          <w:cantSplit/>
        </w:trPr>
        <w:tc>
          <w:tcPr>
            <w:tcW w:w="734" w:type="pct"/>
            <w:vMerge/>
            <w:shd w:val="clear" w:color="auto" w:fill="F1F9F6"/>
          </w:tcPr>
          <w:p w14:paraId="45638EB1" w14:textId="77777777" w:rsidR="00B6084A" w:rsidRPr="004A6A2B" w:rsidRDefault="00B6084A" w:rsidP="00B6084A">
            <w:pPr>
              <w:pStyle w:val="af7"/>
              <w:keepLines/>
              <w:ind w:left="586" w:hanging="586"/>
            </w:pPr>
          </w:p>
        </w:tc>
        <w:tc>
          <w:tcPr>
            <w:tcW w:w="183" w:type="pct"/>
            <w:vAlign w:val="center"/>
          </w:tcPr>
          <w:p w14:paraId="176603A1" w14:textId="5AC252B7" w:rsidR="00B6084A" w:rsidRPr="004A6A2B" w:rsidRDefault="00B6084A" w:rsidP="00B6084A">
            <w:pPr>
              <w:pStyle w:val="a0"/>
            </w:pPr>
          </w:p>
        </w:tc>
        <w:tc>
          <w:tcPr>
            <w:tcW w:w="1606" w:type="pct"/>
            <w:vAlign w:val="center"/>
          </w:tcPr>
          <w:p w14:paraId="3FA5FD79" w14:textId="5F2809E4" w:rsidR="00B6084A" w:rsidRPr="004A6A2B" w:rsidRDefault="00B6084A" w:rsidP="00B6084A">
            <w:pPr>
              <w:pStyle w:val="Txt"/>
              <w:keepLines/>
            </w:pPr>
          </w:p>
        </w:tc>
        <w:tc>
          <w:tcPr>
            <w:tcW w:w="459" w:type="pct"/>
            <w:vAlign w:val="center"/>
          </w:tcPr>
          <w:p w14:paraId="5DF9D775" w14:textId="213DE933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459" w:type="pct"/>
            <w:vAlign w:val="center"/>
          </w:tcPr>
          <w:p w14:paraId="54CB8ECD" w14:textId="6039B768" w:rsidR="00B6084A" w:rsidRPr="004A6A2B" w:rsidRDefault="00B6084A" w:rsidP="00B6084A">
            <w:pPr>
              <w:pStyle w:val="Txt"/>
              <w:keepLines/>
              <w:jc w:val="right"/>
            </w:pPr>
          </w:p>
        </w:tc>
        <w:tc>
          <w:tcPr>
            <w:tcW w:w="1559" w:type="pct"/>
            <w:vAlign w:val="center"/>
          </w:tcPr>
          <w:p w14:paraId="20322C83" w14:textId="0B65ECCA" w:rsidR="00B6084A" w:rsidRPr="004A6A2B" w:rsidRDefault="00B6084A" w:rsidP="00B6084A">
            <w:pPr>
              <w:pStyle w:val="Txt"/>
              <w:keepLines/>
            </w:pPr>
          </w:p>
        </w:tc>
      </w:tr>
      <w:tr w:rsidR="00B6084A" w:rsidRPr="004A6A2B" w14:paraId="3D4E01E1" w14:textId="77777777" w:rsidTr="00BB776C">
        <w:trPr>
          <w:cantSplit/>
        </w:trPr>
        <w:tc>
          <w:tcPr>
            <w:tcW w:w="734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3B18BF8" w14:textId="77777777" w:rsidR="00B6084A" w:rsidRPr="004A6A2B" w:rsidRDefault="00B6084A" w:rsidP="00B6084A">
            <w:pPr>
              <w:pStyle w:val="af7"/>
              <w:keepNext w:val="0"/>
              <w:keepLines/>
              <w:ind w:left="586" w:hanging="586"/>
            </w:pPr>
          </w:p>
        </w:tc>
        <w:tc>
          <w:tcPr>
            <w:tcW w:w="1789" w:type="pct"/>
            <w:gridSpan w:val="2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7266441" w14:textId="149BE62D" w:rsidR="00B6084A" w:rsidRPr="00770BCB" w:rsidRDefault="00B6084A" w:rsidP="00FF1290">
            <w:pPr>
              <w:pStyle w:val="af7"/>
              <w:keepNext w:val="0"/>
              <w:jc w:val="right"/>
            </w:pPr>
            <w:r w:rsidRPr="00B6084A">
              <w:rPr>
                <w:b/>
                <w:bCs/>
              </w:rPr>
              <w:t>Σύνολο:</w:t>
            </w: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6E0FC15" w14:textId="569736B2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4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033B61A" w14:textId="18E6E0B2" w:rsidR="00B6084A" w:rsidRPr="00B6084A" w:rsidRDefault="00B6084A" w:rsidP="00B6084A">
            <w:pPr>
              <w:pStyle w:val="Txt"/>
              <w:jc w:val="right"/>
              <w:rPr>
                <w:b/>
                <w:bCs/>
              </w:rPr>
            </w:pPr>
          </w:p>
        </w:tc>
        <w:tc>
          <w:tcPr>
            <w:tcW w:w="1559" w:type="pct"/>
            <w:tcBorders>
              <w:top w:val="doub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ADDE2AE" w14:textId="3B2F1935" w:rsidR="00B6084A" w:rsidRPr="00B6084A" w:rsidRDefault="00B6084A" w:rsidP="00B6084A">
            <w:pPr>
              <w:pStyle w:val="aff"/>
            </w:pPr>
          </w:p>
        </w:tc>
      </w:tr>
      <w:tr w:rsidR="00B6084A" w:rsidRPr="004A6A2B" w14:paraId="0CC13A1D" w14:textId="77777777" w:rsidTr="00434410">
        <w:trPr>
          <w:cantSplit/>
        </w:trPr>
        <w:tc>
          <w:tcPr>
            <w:tcW w:w="5000" w:type="pct"/>
            <w:gridSpan w:val="6"/>
            <w:shd w:val="clear" w:color="auto" w:fill="FAECF8"/>
          </w:tcPr>
          <w:p w14:paraId="4282CFE3" w14:textId="6DBEDA76" w:rsidR="00B6084A" w:rsidRDefault="00B6084A" w:rsidP="00B6084A">
            <w:pPr>
              <w:pStyle w:val="TableParagraph"/>
              <w:keepLines/>
              <w:widowControl/>
              <w:ind w:left="462" w:hanging="462"/>
            </w:pPr>
            <w:r>
              <w:t>(</w:t>
            </w:r>
            <w:r w:rsidRPr="00BD0BBF">
              <w:rPr>
                <w:b/>
                <w:bCs/>
              </w:rPr>
              <w:t>*</w:t>
            </w:r>
            <w:r>
              <w:t xml:space="preserve">) </w:t>
            </w:r>
            <w:r>
              <w:tab/>
              <w:t xml:space="preserve">Αιτούμενο ποσό ανά δαπάνη σε συνολικό ποσό. </w:t>
            </w:r>
            <w:r>
              <w:br/>
              <w:t xml:space="preserve">Το σύνολο ανά κατηγορία δαπάνης καταχωρίζεται στον πίνακα Ε3 «ΠΙΝΑΚΑΣ ΑΝΑΛΥΣΗΣ ΚΟΣΤΟΥΣ ΤΗΣ ΠΡΟΤΑΣΗΣ – ΧΡΟΝΟΔΙΑΓΡΑΜΜΑ» . </w:t>
            </w:r>
          </w:p>
          <w:p w14:paraId="32D76818" w14:textId="1AC84D9A" w:rsidR="00B6084A" w:rsidRPr="004A6A2B" w:rsidRDefault="00B6084A" w:rsidP="00B6084A">
            <w:pPr>
              <w:pStyle w:val="TableParagraph"/>
              <w:keepLines/>
              <w:widowControl/>
              <w:spacing w:before="60"/>
              <w:ind w:left="459" w:hanging="459"/>
            </w:pPr>
            <w:r w:rsidRPr="00BD0BBF">
              <w:rPr>
                <w:b/>
                <w:bCs/>
              </w:rPr>
              <w:t>Σημειώνεται</w:t>
            </w:r>
            <w:r>
              <w:t xml:space="preserve"> ότι τα πεδία συμπληρώνονται σε συμφωνία με τα αντίστοιχα πεδία στην ηλεκτρονική πλατφόρμα ΟΠΣΚΕ: «Αναλυτικός πίνακας δαπανών παρέμβασης»</w:t>
            </w:r>
          </w:p>
        </w:tc>
      </w:tr>
    </w:tbl>
    <w:p w14:paraId="31EC5AB8" w14:textId="77777777" w:rsidR="006F2883" w:rsidRDefault="006F2883" w:rsidP="002E6EE5">
      <w:pPr>
        <w:sectPr w:rsidR="006F2883" w:rsidSect="00072A0F">
          <w:pgSz w:w="16838" w:h="11906" w:orient="landscape" w:code="9"/>
          <w:pgMar w:top="1134" w:right="680" w:bottom="851" w:left="851" w:header="720" w:footer="720" w:gutter="0"/>
          <w:cols w:space="720"/>
          <w:docGrid w:linePitch="299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276"/>
        <w:gridCol w:w="1133"/>
        <w:gridCol w:w="3542"/>
      </w:tblGrid>
      <w:tr w:rsidR="003B1962" w:rsidRPr="003B1962" w14:paraId="75655D9E" w14:textId="77777777" w:rsidTr="00350780">
        <w:tc>
          <w:tcPr>
            <w:tcW w:w="5000" w:type="pct"/>
            <w:gridSpan w:val="5"/>
          </w:tcPr>
          <w:p w14:paraId="36EB2132" w14:textId="60A4A408" w:rsidR="003B1962" w:rsidRPr="003B1962" w:rsidRDefault="003B1962" w:rsidP="003B1962">
            <w:pPr>
              <w:pStyle w:val="22"/>
              <w:numPr>
                <w:ilvl w:val="1"/>
                <w:numId w:val="1"/>
              </w:numPr>
            </w:pPr>
            <w:bookmarkStart w:id="3" w:name="_Hlk192157081"/>
            <w:r w:rsidRPr="003B1962">
              <w:t>ΠΙΝΑΚΑΣ ΔΑΠΑΝΩΝ ΠΟΥ ΑΦΟΡΟΥΝ ΣΕ ΚΡΙΤΗΡΙΑ ΕΠΙΛΟΓΗΣ ΠΡΑΞΕΩΝ</w:t>
            </w:r>
          </w:p>
        </w:tc>
      </w:tr>
      <w:tr w:rsidR="003B1962" w:rsidRPr="003B1962" w14:paraId="5BA70CF5" w14:textId="77777777" w:rsidTr="00350780">
        <w:tc>
          <w:tcPr>
            <w:tcW w:w="28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C56A2A" w14:textId="640A7BA7" w:rsidR="003B1962" w:rsidRPr="00CB36AC" w:rsidRDefault="0090585C" w:rsidP="003B1962">
            <w:pPr>
              <w:keepNext/>
              <w:keepLines/>
              <w:spacing w:after="0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α/α</w:t>
            </w:r>
          </w:p>
        </w:tc>
        <w:tc>
          <w:tcPr>
            <w:tcW w:w="1715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869929" w14:textId="77777777" w:rsidR="003B1962" w:rsidRPr="00CB36AC" w:rsidRDefault="003B1962" w:rsidP="00BF4D8D">
            <w:pPr>
              <w:pStyle w:val="afd"/>
              <w:spacing w:before="40"/>
            </w:pPr>
            <w:r w:rsidRPr="00CB36AC">
              <w:t>ΚΑΤΗΓΟΡΙΑ ΔΑΠΑΝΗΣ</w:t>
            </w:r>
          </w:p>
          <w:p w14:paraId="62AE93CF" w14:textId="77777777" w:rsidR="003B1962" w:rsidRPr="00CB36AC" w:rsidRDefault="003B1962" w:rsidP="00BF4D8D">
            <w:pPr>
              <w:pStyle w:val="afb"/>
              <w:spacing w:before="0"/>
              <w:jc w:val="center"/>
            </w:pPr>
            <w:r w:rsidRPr="00CB36AC">
              <w:t>(συμπληρώνεται κατά περίπτωση)</w:t>
            </w:r>
          </w:p>
        </w:tc>
        <w:tc>
          <w:tcPr>
            <w:tcW w:w="643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6944D6" w14:textId="77777777" w:rsidR="003B1962" w:rsidRPr="00CB36AC" w:rsidRDefault="003B1962" w:rsidP="00BF4D8D">
            <w:pPr>
              <w:pStyle w:val="afd"/>
            </w:pPr>
            <w:r w:rsidRPr="00CB36AC">
              <w:t>Αιτούμενη δαπάνη (€)</w:t>
            </w:r>
          </w:p>
        </w:tc>
        <w:tc>
          <w:tcPr>
            <w:tcW w:w="571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82C161" w14:textId="77777777" w:rsidR="003B1962" w:rsidRPr="00CB36AC" w:rsidRDefault="003B1962" w:rsidP="00BF4D8D">
            <w:pPr>
              <w:pStyle w:val="afd"/>
            </w:pPr>
            <w:r w:rsidRPr="00CB36AC">
              <w:t>Ποσοστό*</w:t>
            </w:r>
          </w:p>
          <w:p w14:paraId="3E414E7A" w14:textId="77777777" w:rsidR="003B1962" w:rsidRPr="00CB36AC" w:rsidRDefault="003B1962" w:rsidP="00BF4D8D">
            <w:pPr>
              <w:pStyle w:val="afd"/>
            </w:pPr>
            <w:r w:rsidRPr="00CB36AC">
              <w:t>(%)</w:t>
            </w:r>
          </w:p>
        </w:tc>
        <w:tc>
          <w:tcPr>
            <w:tcW w:w="1785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6C668D" w14:textId="77777777" w:rsidR="003B1962" w:rsidRPr="00CB36AC" w:rsidRDefault="003B1962" w:rsidP="00BF4D8D">
            <w:pPr>
              <w:pStyle w:val="afd"/>
            </w:pPr>
            <w:r w:rsidRPr="00CB36AC">
              <w:t>Περιγραφή δαπάνης</w:t>
            </w:r>
          </w:p>
        </w:tc>
      </w:tr>
      <w:tr w:rsidR="003B1962" w:rsidRPr="003B1962" w14:paraId="4C0709D8" w14:textId="77777777" w:rsidTr="00BF4D8D">
        <w:tc>
          <w:tcPr>
            <w:tcW w:w="286" w:type="pct"/>
            <w:vAlign w:val="center"/>
          </w:tcPr>
          <w:p w14:paraId="32A8F5C3" w14:textId="60564498" w:rsidR="003B1962" w:rsidRPr="003B1962" w:rsidRDefault="003B1962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1715" w:type="pct"/>
          </w:tcPr>
          <w:p w14:paraId="16E8FCC1" w14:textId="0DF64696" w:rsidR="003B1962" w:rsidRPr="003B1962" w:rsidRDefault="0069304A" w:rsidP="003B1962">
            <w:pPr>
              <w:pStyle w:val="af7"/>
            </w:pPr>
            <w:r w:rsidRPr="0069304A">
              <w:t>Δαπάνες σχετικές με τη χρήση – εγκατάσταση – εφαρμογή συστήματος εξοικονόμησης ύδατος</w:t>
            </w:r>
          </w:p>
        </w:tc>
        <w:tc>
          <w:tcPr>
            <w:tcW w:w="643" w:type="pct"/>
            <w:vAlign w:val="center"/>
          </w:tcPr>
          <w:p w14:paraId="03353376" w14:textId="2BC31AAD" w:rsidR="003B1962" w:rsidRPr="003B1962" w:rsidRDefault="003B1962" w:rsidP="003B1962">
            <w:pPr>
              <w:pStyle w:val="Txt"/>
              <w:jc w:val="right"/>
            </w:pPr>
          </w:p>
        </w:tc>
        <w:tc>
          <w:tcPr>
            <w:tcW w:w="571" w:type="pct"/>
            <w:vAlign w:val="center"/>
          </w:tcPr>
          <w:p w14:paraId="2B03E3F3" w14:textId="49C03579" w:rsidR="003B1962" w:rsidRPr="003B1962" w:rsidRDefault="003B1962" w:rsidP="003B1962">
            <w:pPr>
              <w:pStyle w:val="Txt"/>
              <w:jc w:val="center"/>
            </w:pPr>
          </w:p>
        </w:tc>
        <w:tc>
          <w:tcPr>
            <w:tcW w:w="1785" w:type="pct"/>
            <w:vAlign w:val="center"/>
          </w:tcPr>
          <w:p w14:paraId="4F4CAFF4" w14:textId="27DC4E9A" w:rsidR="003B1962" w:rsidRPr="003B1962" w:rsidRDefault="003B1962" w:rsidP="003B1962">
            <w:pPr>
              <w:pStyle w:val="Txt"/>
            </w:pPr>
          </w:p>
        </w:tc>
      </w:tr>
      <w:tr w:rsidR="00BF4D8D" w:rsidRPr="003B1962" w14:paraId="467503AF" w14:textId="77777777" w:rsidTr="00BF4D8D">
        <w:tc>
          <w:tcPr>
            <w:tcW w:w="286" w:type="pct"/>
            <w:vAlign w:val="center"/>
          </w:tcPr>
          <w:p w14:paraId="276721B2" w14:textId="77777777" w:rsidR="00BF4D8D" w:rsidRPr="003B1962" w:rsidRDefault="00BF4D8D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1715" w:type="pct"/>
          </w:tcPr>
          <w:p w14:paraId="3A848168" w14:textId="5E5959F4" w:rsidR="00BF4D8D" w:rsidRPr="003B1962" w:rsidRDefault="00BF4D8D" w:rsidP="003B1962">
            <w:pPr>
              <w:pStyle w:val="af7"/>
            </w:pPr>
            <w:r w:rsidRPr="003B1962">
              <w:t xml:space="preserve">Δαπάνες σχετικές με την προστασία του περιβάλλοντος </w:t>
            </w:r>
            <w:r w:rsidRPr="00CF7E0C">
              <w:rPr>
                <w:rStyle w:val="Charc"/>
              </w:rPr>
              <w:t>(εξαιρούνται οι δαπάνες που είναι απαιτούμενες από την ισχύουσα νομοθεσία)</w:t>
            </w:r>
          </w:p>
        </w:tc>
        <w:tc>
          <w:tcPr>
            <w:tcW w:w="643" w:type="pct"/>
            <w:vAlign w:val="center"/>
          </w:tcPr>
          <w:p w14:paraId="08654129" w14:textId="77777777" w:rsidR="00BF4D8D" w:rsidRDefault="00BF4D8D" w:rsidP="003B1962">
            <w:pPr>
              <w:pStyle w:val="Txt"/>
              <w:jc w:val="right"/>
            </w:pPr>
          </w:p>
        </w:tc>
        <w:tc>
          <w:tcPr>
            <w:tcW w:w="571" w:type="pct"/>
            <w:vAlign w:val="center"/>
          </w:tcPr>
          <w:p w14:paraId="2F817539" w14:textId="77777777" w:rsidR="00BF4D8D" w:rsidRDefault="00BF4D8D" w:rsidP="003B1962">
            <w:pPr>
              <w:pStyle w:val="Txt"/>
              <w:jc w:val="center"/>
            </w:pPr>
          </w:p>
        </w:tc>
        <w:tc>
          <w:tcPr>
            <w:tcW w:w="1785" w:type="pct"/>
            <w:vAlign w:val="center"/>
          </w:tcPr>
          <w:p w14:paraId="147ACF72" w14:textId="77777777" w:rsidR="00BF4D8D" w:rsidRDefault="00BF4D8D" w:rsidP="003B1962">
            <w:pPr>
              <w:pStyle w:val="Txt"/>
            </w:pPr>
          </w:p>
        </w:tc>
      </w:tr>
      <w:tr w:rsidR="00BF4D8D" w:rsidRPr="003B1962" w14:paraId="69D1E930" w14:textId="77777777" w:rsidTr="00BF4D8D">
        <w:tc>
          <w:tcPr>
            <w:tcW w:w="286" w:type="pct"/>
            <w:vAlign w:val="center"/>
          </w:tcPr>
          <w:p w14:paraId="32126A16" w14:textId="77777777" w:rsidR="00BF4D8D" w:rsidRPr="003B1962" w:rsidRDefault="00BF4D8D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1715" w:type="pct"/>
          </w:tcPr>
          <w:p w14:paraId="077C957A" w14:textId="0872F511" w:rsidR="00BF4D8D" w:rsidRPr="003B1962" w:rsidRDefault="0069304A" w:rsidP="003B1962">
            <w:pPr>
              <w:pStyle w:val="af7"/>
            </w:pPr>
            <w:r w:rsidRPr="0069304A">
              <w:t>Δαπάνες σχετικές με τη χρήση ή παραγωγή ανανεώσιμων πηγών ενέργειας (ΑΠΕ), (</w:t>
            </w:r>
            <w:proofErr w:type="spellStart"/>
            <w:r w:rsidRPr="0069304A">
              <w:t>φωτοβολτα</w:t>
            </w:r>
            <w:r>
              <w:t>ϊ</w:t>
            </w:r>
            <w:r w:rsidRPr="0069304A">
              <w:t>κά</w:t>
            </w:r>
            <w:proofErr w:type="spellEnd"/>
            <w:r w:rsidRPr="0069304A">
              <w:t>, βιοντίζελ, βιοαέριο κ.λπ.) για την κάλυψη των αναγκών των μονάδων</w:t>
            </w:r>
          </w:p>
        </w:tc>
        <w:tc>
          <w:tcPr>
            <w:tcW w:w="643" w:type="pct"/>
            <w:vAlign w:val="center"/>
          </w:tcPr>
          <w:p w14:paraId="517F27BC" w14:textId="77777777" w:rsidR="00BF4D8D" w:rsidRDefault="00BF4D8D" w:rsidP="003B1962">
            <w:pPr>
              <w:pStyle w:val="Txt"/>
              <w:jc w:val="right"/>
            </w:pPr>
          </w:p>
        </w:tc>
        <w:tc>
          <w:tcPr>
            <w:tcW w:w="571" w:type="pct"/>
            <w:vAlign w:val="center"/>
          </w:tcPr>
          <w:p w14:paraId="16243CE7" w14:textId="77777777" w:rsidR="00BF4D8D" w:rsidRDefault="00BF4D8D" w:rsidP="003B1962">
            <w:pPr>
              <w:pStyle w:val="Txt"/>
              <w:jc w:val="center"/>
            </w:pPr>
          </w:p>
        </w:tc>
        <w:tc>
          <w:tcPr>
            <w:tcW w:w="1785" w:type="pct"/>
            <w:vAlign w:val="center"/>
          </w:tcPr>
          <w:p w14:paraId="07412916" w14:textId="77777777" w:rsidR="00BF4D8D" w:rsidRDefault="00BF4D8D" w:rsidP="003B1962">
            <w:pPr>
              <w:pStyle w:val="Txt"/>
            </w:pPr>
          </w:p>
        </w:tc>
      </w:tr>
      <w:tr w:rsidR="003B1962" w:rsidRPr="003B1962" w14:paraId="770D349B" w14:textId="77777777" w:rsidTr="00BF4D8D">
        <w:tc>
          <w:tcPr>
            <w:tcW w:w="5000" w:type="pct"/>
            <w:gridSpan w:val="5"/>
            <w:shd w:val="clear" w:color="auto" w:fill="FAECF8"/>
          </w:tcPr>
          <w:p w14:paraId="21348634" w14:textId="20FF6D4F" w:rsidR="003B1962" w:rsidRPr="003B1962" w:rsidRDefault="003B1962" w:rsidP="003B1962">
            <w:pPr>
              <w:pStyle w:val="TableParagraph"/>
              <w:keepLines/>
              <w:widowControl/>
              <w:ind w:left="462" w:hanging="462"/>
            </w:pPr>
            <w:r w:rsidRPr="003B1962">
              <w:t>(*) Ποσοστό αιτούμενης δαπάνης επί του συνολικού προϋπολογισμού</w:t>
            </w:r>
          </w:p>
        </w:tc>
      </w:tr>
      <w:bookmarkEnd w:id="3"/>
    </w:tbl>
    <w:p w14:paraId="041029F9" w14:textId="77777777" w:rsidR="004A6A2B" w:rsidRDefault="004A6A2B" w:rsidP="003807F1">
      <w:pPr>
        <w:pStyle w:val="a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8"/>
        <w:gridCol w:w="5963"/>
        <w:gridCol w:w="1702"/>
        <w:gridCol w:w="1698"/>
      </w:tblGrid>
      <w:tr w:rsidR="00CF7E0C" w:rsidRPr="00CF7E0C" w14:paraId="66B2DEC0" w14:textId="77777777" w:rsidTr="00350780">
        <w:trPr>
          <w:trHeight w:val="404"/>
        </w:trPr>
        <w:tc>
          <w:tcPr>
            <w:tcW w:w="5000" w:type="pct"/>
            <w:gridSpan w:val="4"/>
          </w:tcPr>
          <w:p w14:paraId="25E53F1C" w14:textId="1C0C02BA" w:rsidR="00CF7E0C" w:rsidRPr="00CF7E0C" w:rsidRDefault="00CF7E0C" w:rsidP="0069304A">
            <w:pPr>
              <w:pStyle w:val="22"/>
              <w:ind w:left="604" w:hanging="567"/>
            </w:pPr>
            <w:r w:rsidRPr="00CF7E0C">
              <w:t xml:space="preserve">ΠΙΝΑΚΑΣ ΟΛΟΚΛΗΡΩΜΕΝΩΝ ΔΑΠΑΝΩΝ </w:t>
            </w:r>
            <w:r w:rsidR="0090585C" w:rsidRPr="00777C8D">
              <w:rPr>
                <w:i/>
                <w:iCs/>
                <w:color w:val="0070C0"/>
              </w:rPr>
              <w:t>(Πριν την Υποβολή της Αίτησης Στήριξης)</w:t>
            </w:r>
          </w:p>
        </w:tc>
      </w:tr>
      <w:tr w:rsidR="00CF7E0C" w:rsidRPr="00CF7E0C" w14:paraId="30E79808" w14:textId="77777777" w:rsidTr="00350780">
        <w:trPr>
          <w:trHeight w:val="1167"/>
        </w:trPr>
        <w:tc>
          <w:tcPr>
            <w:tcW w:w="281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71853D3" w14:textId="68160FFA" w:rsidR="00CF7E0C" w:rsidRPr="00CB36AC" w:rsidRDefault="0090585C" w:rsidP="00CB36AC">
            <w:pPr>
              <w:pStyle w:val="afd"/>
            </w:pPr>
            <w:r>
              <w:t>α/α</w:t>
            </w:r>
          </w:p>
        </w:tc>
        <w:tc>
          <w:tcPr>
            <w:tcW w:w="3005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B54AAF4" w14:textId="77777777" w:rsidR="00CF7E0C" w:rsidRPr="00CB36AC" w:rsidRDefault="00CF7E0C" w:rsidP="00CB36AC">
            <w:pPr>
              <w:pStyle w:val="afd"/>
            </w:pPr>
            <w:r w:rsidRPr="0090585C">
              <w:rPr>
                <w:b/>
                <w:bCs/>
              </w:rPr>
              <w:t>(Α)</w:t>
            </w:r>
            <w:r w:rsidRPr="00CB36AC">
              <w:t xml:space="preserve"> Κατηγορία – είδος δαπάνης (*)</w:t>
            </w:r>
          </w:p>
        </w:tc>
        <w:tc>
          <w:tcPr>
            <w:tcW w:w="858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2F42A8" w14:textId="77777777" w:rsidR="00CF7E0C" w:rsidRPr="00CB36AC" w:rsidRDefault="00CF7E0C" w:rsidP="00CB36AC">
            <w:pPr>
              <w:pStyle w:val="afd"/>
            </w:pPr>
            <w:r w:rsidRPr="0090585C">
              <w:rPr>
                <w:b/>
                <w:bCs/>
              </w:rPr>
              <w:t>(Β)</w:t>
            </w:r>
            <w:r w:rsidRPr="00CB36AC">
              <w:t xml:space="preserve"> Ποσό αιτούμενης δαπάνης (€)(**)</w:t>
            </w:r>
          </w:p>
        </w:tc>
        <w:tc>
          <w:tcPr>
            <w:tcW w:w="856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1D1627" w14:textId="77777777" w:rsidR="00CF7E0C" w:rsidRPr="00CB36AC" w:rsidRDefault="00CF7E0C" w:rsidP="00CB36AC">
            <w:pPr>
              <w:pStyle w:val="afd"/>
            </w:pPr>
            <w:r w:rsidRPr="00CB36AC">
              <w:t>Ημερομηνία τιμολόγησης της δαπάνης (***)</w:t>
            </w:r>
          </w:p>
        </w:tc>
      </w:tr>
      <w:tr w:rsidR="00CF7E0C" w:rsidRPr="00CF7E0C" w14:paraId="6127EB0B" w14:textId="77777777" w:rsidTr="00CB36AC">
        <w:trPr>
          <w:trHeight w:val="404"/>
        </w:trPr>
        <w:tc>
          <w:tcPr>
            <w:tcW w:w="281" w:type="pct"/>
            <w:vAlign w:val="center"/>
          </w:tcPr>
          <w:p w14:paraId="3FC037C9" w14:textId="1E604062" w:rsidR="00CF7E0C" w:rsidRPr="00CF7E0C" w:rsidRDefault="00CF7E0C">
            <w:pPr>
              <w:pStyle w:val="a0"/>
              <w:numPr>
                <w:ilvl w:val="0"/>
                <w:numId w:val="19"/>
              </w:numPr>
            </w:pPr>
          </w:p>
        </w:tc>
        <w:tc>
          <w:tcPr>
            <w:tcW w:w="3005" w:type="pct"/>
            <w:vAlign w:val="center"/>
          </w:tcPr>
          <w:p w14:paraId="4C28F26F" w14:textId="46F15A4F" w:rsidR="00CF7E0C" w:rsidRPr="00CF7E0C" w:rsidRDefault="00CF7E0C" w:rsidP="00CB36AC">
            <w:pPr>
              <w:pStyle w:val="Txt"/>
            </w:pPr>
          </w:p>
        </w:tc>
        <w:tc>
          <w:tcPr>
            <w:tcW w:w="858" w:type="pct"/>
            <w:vAlign w:val="center"/>
          </w:tcPr>
          <w:p w14:paraId="59E9730D" w14:textId="26C74D68" w:rsidR="00CF7E0C" w:rsidRPr="00CF7E0C" w:rsidRDefault="00CF7E0C" w:rsidP="00CB36AC">
            <w:pPr>
              <w:pStyle w:val="Txt"/>
              <w:jc w:val="right"/>
            </w:pPr>
          </w:p>
        </w:tc>
        <w:tc>
          <w:tcPr>
            <w:tcW w:w="856" w:type="pct"/>
            <w:vAlign w:val="center"/>
          </w:tcPr>
          <w:p w14:paraId="6BEF94AF" w14:textId="01369A3A" w:rsidR="00CF7E0C" w:rsidRPr="00CF7E0C" w:rsidRDefault="00CF7E0C" w:rsidP="00CB36AC">
            <w:pPr>
              <w:pStyle w:val="Txt"/>
              <w:jc w:val="center"/>
            </w:pPr>
          </w:p>
        </w:tc>
      </w:tr>
      <w:tr w:rsidR="00CF7E0C" w:rsidRPr="00CF7E0C" w14:paraId="04C58AFF" w14:textId="77777777" w:rsidTr="00CB36AC">
        <w:trPr>
          <w:trHeight w:val="404"/>
        </w:trPr>
        <w:tc>
          <w:tcPr>
            <w:tcW w:w="281" w:type="pct"/>
            <w:vAlign w:val="center"/>
          </w:tcPr>
          <w:p w14:paraId="5370ED5F" w14:textId="6D92AE77" w:rsidR="00CF7E0C" w:rsidRPr="00CF7E0C" w:rsidRDefault="00CF7E0C" w:rsidP="00FF1290">
            <w:pPr>
              <w:pStyle w:val="a0"/>
            </w:pPr>
          </w:p>
        </w:tc>
        <w:tc>
          <w:tcPr>
            <w:tcW w:w="3005" w:type="pct"/>
            <w:vAlign w:val="center"/>
          </w:tcPr>
          <w:p w14:paraId="2E4F3054" w14:textId="2AF79622" w:rsidR="00CF7E0C" w:rsidRPr="00CF7E0C" w:rsidRDefault="00CF7E0C" w:rsidP="00CB36AC">
            <w:pPr>
              <w:pStyle w:val="Txt"/>
            </w:pPr>
          </w:p>
        </w:tc>
        <w:tc>
          <w:tcPr>
            <w:tcW w:w="858" w:type="pct"/>
            <w:vAlign w:val="center"/>
          </w:tcPr>
          <w:p w14:paraId="2EFDBFB0" w14:textId="286E4FC9" w:rsidR="00CF7E0C" w:rsidRPr="00CF7E0C" w:rsidRDefault="00CF7E0C" w:rsidP="00CB36AC">
            <w:pPr>
              <w:pStyle w:val="Txt"/>
              <w:jc w:val="right"/>
            </w:pPr>
          </w:p>
        </w:tc>
        <w:tc>
          <w:tcPr>
            <w:tcW w:w="856" w:type="pct"/>
            <w:vAlign w:val="center"/>
          </w:tcPr>
          <w:p w14:paraId="57AF8D1E" w14:textId="342271A3" w:rsidR="00CF7E0C" w:rsidRPr="00CF7E0C" w:rsidRDefault="00CF7E0C" w:rsidP="00CB36AC">
            <w:pPr>
              <w:pStyle w:val="Txt"/>
              <w:jc w:val="center"/>
            </w:pPr>
          </w:p>
        </w:tc>
      </w:tr>
      <w:tr w:rsidR="00CB36AC" w:rsidRPr="00CF7E0C" w14:paraId="6E32F264" w14:textId="77777777" w:rsidTr="00CB36AC">
        <w:trPr>
          <w:trHeight w:val="404"/>
        </w:trPr>
        <w:tc>
          <w:tcPr>
            <w:tcW w:w="281" w:type="pct"/>
            <w:vAlign w:val="center"/>
          </w:tcPr>
          <w:p w14:paraId="56C54807" w14:textId="2F3BF448" w:rsidR="00CB36AC" w:rsidRPr="00CF7E0C" w:rsidRDefault="00CB36AC" w:rsidP="00FF1290">
            <w:pPr>
              <w:pStyle w:val="a0"/>
            </w:pPr>
          </w:p>
        </w:tc>
        <w:tc>
          <w:tcPr>
            <w:tcW w:w="3005" w:type="pct"/>
            <w:vAlign w:val="center"/>
          </w:tcPr>
          <w:p w14:paraId="69692B87" w14:textId="65289C2B" w:rsidR="00CB36AC" w:rsidRPr="00CF7E0C" w:rsidRDefault="00CB36AC" w:rsidP="00CB36AC">
            <w:pPr>
              <w:pStyle w:val="Txt"/>
            </w:pPr>
          </w:p>
        </w:tc>
        <w:tc>
          <w:tcPr>
            <w:tcW w:w="858" w:type="pct"/>
            <w:vAlign w:val="center"/>
          </w:tcPr>
          <w:p w14:paraId="02B7C4F8" w14:textId="058BF452" w:rsidR="00CB36AC" w:rsidRPr="00CF7E0C" w:rsidRDefault="00CB36AC" w:rsidP="00CB36AC">
            <w:pPr>
              <w:pStyle w:val="Txt"/>
              <w:jc w:val="right"/>
            </w:pPr>
          </w:p>
        </w:tc>
        <w:tc>
          <w:tcPr>
            <w:tcW w:w="856" w:type="pct"/>
            <w:vAlign w:val="center"/>
          </w:tcPr>
          <w:p w14:paraId="5F0C1949" w14:textId="77474E18" w:rsidR="00CB36AC" w:rsidRPr="00CF7E0C" w:rsidRDefault="00CB36AC" w:rsidP="00CB36AC">
            <w:pPr>
              <w:pStyle w:val="Txt"/>
              <w:jc w:val="center"/>
            </w:pPr>
          </w:p>
        </w:tc>
      </w:tr>
      <w:tr w:rsidR="00CF7E0C" w:rsidRPr="00CF7E0C" w14:paraId="7CD79DC9" w14:textId="77777777" w:rsidTr="00FF1290">
        <w:trPr>
          <w:trHeight w:val="420"/>
        </w:trPr>
        <w:tc>
          <w:tcPr>
            <w:tcW w:w="3286" w:type="pct"/>
            <w:gridSpan w:val="2"/>
            <w:tcBorders>
              <w:top w:val="double" w:sz="4" w:space="0" w:color="BFBFBF" w:themeColor="background1" w:themeShade="BF"/>
            </w:tcBorders>
            <w:vAlign w:val="center"/>
          </w:tcPr>
          <w:p w14:paraId="29721CF9" w14:textId="77777777" w:rsidR="00CF7E0C" w:rsidRPr="00FF1290" w:rsidRDefault="00CF7E0C" w:rsidP="00FF1290">
            <w:pPr>
              <w:pStyle w:val="af7"/>
              <w:keepNext w:val="0"/>
              <w:jc w:val="right"/>
              <w:rPr>
                <w:b/>
                <w:bCs/>
              </w:rPr>
            </w:pPr>
            <w:r w:rsidRPr="00FF1290">
              <w:rPr>
                <w:b/>
                <w:bCs/>
              </w:rPr>
              <w:t>ΣΥΝΟΛΟ</w:t>
            </w:r>
          </w:p>
        </w:tc>
        <w:tc>
          <w:tcPr>
            <w:tcW w:w="858" w:type="pct"/>
            <w:tcBorders>
              <w:top w:val="double" w:sz="4" w:space="0" w:color="BFBFBF" w:themeColor="background1" w:themeShade="BF"/>
            </w:tcBorders>
            <w:vAlign w:val="center"/>
          </w:tcPr>
          <w:p w14:paraId="19CE491D" w14:textId="3E18B1C9" w:rsidR="00CF7E0C" w:rsidRPr="00FF1290" w:rsidRDefault="00CF7E0C" w:rsidP="00CB36AC">
            <w:pPr>
              <w:pStyle w:val="Txt"/>
              <w:jc w:val="right"/>
              <w:rPr>
                <w:rFonts w:ascii="Aptos SemiBold" w:hAnsi="Aptos SemiBold"/>
                <w:b/>
                <w:bCs/>
              </w:rPr>
            </w:pPr>
          </w:p>
        </w:tc>
        <w:tc>
          <w:tcPr>
            <w:tcW w:w="856" w:type="pct"/>
            <w:tcBorders>
              <w:top w:val="double" w:sz="4" w:space="0" w:color="BFBFBF" w:themeColor="background1" w:themeShade="BF"/>
            </w:tcBorders>
            <w:vAlign w:val="center"/>
          </w:tcPr>
          <w:p w14:paraId="19D78A0C" w14:textId="6EAB563F" w:rsidR="00CF7E0C" w:rsidRPr="00FF1290" w:rsidRDefault="00CF7E0C" w:rsidP="00CB36AC">
            <w:pPr>
              <w:pStyle w:val="Txt"/>
              <w:jc w:val="center"/>
              <w:rPr>
                <w:rFonts w:ascii="Aptos SemiBold" w:hAnsi="Aptos SemiBold"/>
                <w:b/>
                <w:bCs/>
              </w:rPr>
            </w:pPr>
          </w:p>
        </w:tc>
      </w:tr>
      <w:tr w:rsidR="00625B3F" w:rsidRPr="00CF7E0C" w14:paraId="747C7B9C" w14:textId="77777777" w:rsidTr="00625B3F">
        <w:trPr>
          <w:trHeight w:val="420"/>
        </w:trPr>
        <w:tc>
          <w:tcPr>
            <w:tcW w:w="5000" w:type="pct"/>
            <w:gridSpan w:val="4"/>
            <w:shd w:val="clear" w:color="auto" w:fill="FAECF8"/>
            <w:vAlign w:val="center"/>
          </w:tcPr>
          <w:p w14:paraId="77E3D33D" w14:textId="2E6122CD" w:rsidR="00625B3F" w:rsidRDefault="00625B3F" w:rsidP="00625B3F">
            <w:pPr>
              <w:pStyle w:val="TableParagraph"/>
              <w:keepLines/>
              <w:widowControl/>
              <w:ind w:left="462" w:hanging="462"/>
            </w:pPr>
            <w:r>
              <w:t xml:space="preserve">(*) </w:t>
            </w:r>
            <w:r>
              <w:tab/>
              <w:t xml:space="preserve">Καταχωρούνται μόνο οι επιμέρους δαπάνες/ εργασίες / προμήθειες που αναγράφονται στο παραστατικό δαπάνης, έχουν υλοποιηθεί και έχουν τιμολογηθεί πριν την υποβολή της αίτησης στήριξης (σε όρους προϋπολογισμού και όχι δημόσιας δαπάνης). </w:t>
            </w:r>
          </w:p>
          <w:p w14:paraId="7A2BD001" w14:textId="33D86ACF" w:rsidR="00625B3F" w:rsidRDefault="00625B3F" w:rsidP="00625B3F">
            <w:pPr>
              <w:pStyle w:val="TableParagraph"/>
              <w:keepLines/>
              <w:widowControl/>
              <w:ind w:left="462" w:hanging="462"/>
            </w:pPr>
            <w:r>
              <w:t>(**)</w:t>
            </w:r>
            <w:r>
              <w:tab/>
              <w:t xml:space="preserve">Καταχωρείται το ποσό ολοκληρωμένων δαπανών ως μέρος του συνολικού προϋπολογισμού της πρότασης. </w:t>
            </w:r>
          </w:p>
          <w:p w14:paraId="05CBBF74" w14:textId="6B6D3EFB" w:rsidR="00625B3F" w:rsidRPr="00CF7E0C" w:rsidRDefault="00625B3F" w:rsidP="00625B3F">
            <w:pPr>
              <w:pStyle w:val="TableParagraph"/>
              <w:keepLines/>
              <w:widowControl/>
              <w:ind w:left="462" w:hanging="462"/>
            </w:pPr>
            <w:r>
              <w:t xml:space="preserve">(**) </w:t>
            </w:r>
            <w:r>
              <w:tab/>
              <w:t>Καταχωρείται η ημερομηνία του τιμολογίου.</w:t>
            </w:r>
          </w:p>
        </w:tc>
      </w:tr>
    </w:tbl>
    <w:p w14:paraId="1EF6CA15" w14:textId="77777777" w:rsidR="00CF7E0C" w:rsidRDefault="00CF7E0C" w:rsidP="003807F1">
      <w:pPr>
        <w:pStyle w:val="a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27"/>
        <w:gridCol w:w="3828"/>
        <w:gridCol w:w="2266"/>
      </w:tblGrid>
      <w:tr w:rsidR="00587950" w:rsidRPr="00587950" w14:paraId="08CB85DC" w14:textId="77777777" w:rsidTr="00350780">
        <w:trPr>
          <w:trHeight w:val="393"/>
        </w:trPr>
        <w:tc>
          <w:tcPr>
            <w:tcW w:w="5000" w:type="pct"/>
            <w:gridSpan w:val="3"/>
          </w:tcPr>
          <w:p w14:paraId="4E936D0E" w14:textId="632BA72B" w:rsidR="00587950" w:rsidRPr="00587950" w:rsidRDefault="00587950" w:rsidP="00777C8D">
            <w:pPr>
              <w:pStyle w:val="22"/>
              <w:ind w:left="604" w:hanging="567"/>
            </w:pPr>
            <w:r w:rsidRPr="00587950">
              <w:t>ΠΙΝΑΚΑΣ ΠΟΣΟΣΤΟΥ ΟΛΟΚΛΗΡΩΣΗΣ</w:t>
            </w:r>
          </w:p>
        </w:tc>
      </w:tr>
      <w:tr w:rsidR="00587950" w:rsidRPr="00587950" w14:paraId="4709D84D" w14:textId="77777777" w:rsidTr="00350780">
        <w:trPr>
          <w:trHeight w:val="681"/>
        </w:trPr>
        <w:tc>
          <w:tcPr>
            <w:tcW w:w="1929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DAFF40" w14:textId="1F72AC4E" w:rsidR="00587950" w:rsidRPr="00587950" w:rsidRDefault="00587950" w:rsidP="00587950">
            <w:pPr>
              <w:pStyle w:val="afd"/>
            </w:pPr>
            <w:r w:rsidRPr="00587950">
              <w:rPr>
                <w:b/>
                <w:bCs/>
              </w:rPr>
              <w:t>(1)</w:t>
            </w:r>
            <w:r w:rsidRPr="00587950">
              <w:t xml:space="preserve"> Αιτούμενη δαπάνη </w:t>
            </w:r>
            <w:r>
              <w:br/>
            </w:r>
            <w:r w:rsidRPr="00587950">
              <w:t xml:space="preserve">ολοκληρωμένων δαπανών </w:t>
            </w:r>
            <w:r w:rsidRPr="00CB36AC">
              <w:t>(€)</w:t>
            </w:r>
            <w:r w:rsidRPr="00587950">
              <w:t xml:space="preserve"> (*)</w:t>
            </w:r>
          </w:p>
        </w:tc>
        <w:tc>
          <w:tcPr>
            <w:tcW w:w="1929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7EE1D0" w14:textId="685557D7" w:rsidR="00587950" w:rsidRPr="00587950" w:rsidRDefault="00587950" w:rsidP="00587950">
            <w:pPr>
              <w:pStyle w:val="afd"/>
            </w:pPr>
            <w:r w:rsidRPr="00587950">
              <w:rPr>
                <w:b/>
                <w:bCs/>
              </w:rPr>
              <w:t>(2)</w:t>
            </w:r>
            <w:r w:rsidRPr="00587950">
              <w:t xml:space="preserve"> Αιτούμενος συνολικός προϋπολογισμός έργου</w:t>
            </w:r>
            <w:r>
              <w:t xml:space="preserve"> </w:t>
            </w:r>
            <w:r w:rsidRPr="00CB36AC">
              <w:t>(€)</w:t>
            </w:r>
          </w:p>
        </w:tc>
        <w:tc>
          <w:tcPr>
            <w:tcW w:w="1142" w:type="pct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A9BECE" w14:textId="77777777" w:rsidR="00587950" w:rsidRPr="00587950" w:rsidRDefault="00587950" w:rsidP="00587950">
            <w:pPr>
              <w:pStyle w:val="afd"/>
            </w:pPr>
            <w:r w:rsidRPr="00587950">
              <w:rPr>
                <w:b/>
                <w:bCs/>
              </w:rPr>
              <w:t>(3)</w:t>
            </w:r>
            <w:r w:rsidRPr="00587950">
              <w:t xml:space="preserve"> Ποσοστό δαπανών (%) (**)</w:t>
            </w:r>
          </w:p>
        </w:tc>
      </w:tr>
      <w:tr w:rsidR="00587950" w:rsidRPr="00587950" w14:paraId="4D4C9D56" w14:textId="77777777" w:rsidTr="00587950">
        <w:trPr>
          <w:trHeight w:val="393"/>
        </w:trPr>
        <w:tc>
          <w:tcPr>
            <w:tcW w:w="1929" w:type="pct"/>
            <w:vAlign w:val="center"/>
          </w:tcPr>
          <w:p w14:paraId="5FBBD85D" w14:textId="0AE1A0A7" w:rsidR="00587950" w:rsidRPr="00587950" w:rsidRDefault="00587950" w:rsidP="00587950">
            <w:pPr>
              <w:pStyle w:val="Txt"/>
              <w:jc w:val="right"/>
            </w:pPr>
          </w:p>
        </w:tc>
        <w:tc>
          <w:tcPr>
            <w:tcW w:w="1929" w:type="pct"/>
            <w:vAlign w:val="center"/>
          </w:tcPr>
          <w:p w14:paraId="4468522F" w14:textId="2B6633E5" w:rsidR="00587950" w:rsidRPr="00587950" w:rsidRDefault="00587950" w:rsidP="00587950">
            <w:pPr>
              <w:pStyle w:val="Txt"/>
              <w:jc w:val="right"/>
            </w:pPr>
          </w:p>
        </w:tc>
        <w:tc>
          <w:tcPr>
            <w:tcW w:w="1142" w:type="pct"/>
            <w:vAlign w:val="center"/>
          </w:tcPr>
          <w:p w14:paraId="7125AC37" w14:textId="703E91A4" w:rsidR="00587950" w:rsidRPr="00587950" w:rsidRDefault="00587950" w:rsidP="00587950">
            <w:pPr>
              <w:pStyle w:val="Txt"/>
              <w:jc w:val="center"/>
            </w:pPr>
          </w:p>
        </w:tc>
      </w:tr>
      <w:tr w:rsidR="00587950" w:rsidRPr="00587950" w14:paraId="6481F367" w14:textId="77777777" w:rsidTr="00587950">
        <w:trPr>
          <w:trHeight w:val="393"/>
        </w:trPr>
        <w:tc>
          <w:tcPr>
            <w:tcW w:w="5000" w:type="pct"/>
            <w:gridSpan w:val="3"/>
            <w:shd w:val="clear" w:color="auto" w:fill="FAECF8"/>
          </w:tcPr>
          <w:p w14:paraId="50F036DB" w14:textId="234E1D15" w:rsidR="00587950" w:rsidRDefault="00587950" w:rsidP="00587950">
            <w:pPr>
              <w:pStyle w:val="TableParagraph"/>
              <w:keepLines/>
              <w:widowControl/>
              <w:ind w:left="462" w:hanging="462"/>
            </w:pPr>
            <w:r>
              <w:t xml:space="preserve">(*) </w:t>
            </w:r>
            <w:r>
              <w:tab/>
              <w:t xml:space="preserve">Καταχωρείται το συνολικό ποσό της στήλης </w:t>
            </w:r>
            <w:r w:rsidRPr="00777C8D">
              <w:rPr>
                <w:b/>
                <w:bCs/>
              </w:rPr>
              <w:t>Β</w:t>
            </w:r>
            <w:r>
              <w:t xml:space="preserve"> «</w:t>
            </w:r>
            <w:r w:rsidR="000B6389" w:rsidRPr="000B6389">
              <w:rPr>
                <w:i/>
                <w:iCs/>
              </w:rPr>
              <w:t>Ποσό αιτούμενης δαπάνης</w:t>
            </w:r>
            <w:r>
              <w:t>» του παραπάνω πίνακα</w:t>
            </w:r>
          </w:p>
          <w:p w14:paraId="2093E341" w14:textId="06E87A37" w:rsidR="00587950" w:rsidRPr="00587950" w:rsidRDefault="00587950" w:rsidP="00587950">
            <w:pPr>
              <w:pStyle w:val="TableParagraph"/>
              <w:keepLines/>
              <w:widowControl/>
              <w:ind w:left="462" w:hanging="462"/>
            </w:pPr>
            <w:r>
              <w:t xml:space="preserve">(**) </w:t>
            </w:r>
            <w:r>
              <w:tab/>
              <w:t xml:space="preserve">Το ποσοστό </w:t>
            </w:r>
            <w:r w:rsidRPr="00CB117F">
              <w:rPr>
                <w:b/>
                <w:bCs/>
              </w:rPr>
              <w:t>(3)</w:t>
            </w:r>
            <w:r>
              <w:t xml:space="preserve"> προκύπτει από τον τύπο </w:t>
            </w:r>
            <w:r w:rsidRPr="00CB117F">
              <w:rPr>
                <w:b/>
                <w:bCs/>
              </w:rPr>
              <w:t>(1)/(2)*100</w:t>
            </w:r>
            <w:r>
              <w:t>.</w:t>
            </w:r>
            <w:r w:rsidR="00CB117F">
              <w:br/>
            </w:r>
            <w:r>
              <w:t xml:space="preserve"> </w:t>
            </w:r>
            <w:r w:rsidRPr="00327A6E">
              <w:rPr>
                <w:b/>
                <w:bCs/>
              </w:rPr>
              <w:t>Δεν είναι επιλέξιμες πράξει</w:t>
            </w:r>
            <w:r>
              <w:t>ς που το υπολειπόμενο οικονομικό αντικείμενο (3) ανέρχεται σε ποσοστό κάτω του 10% του αιτούμενου προϋπολογισμού της αίτησης στήριξης.</w:t>
            </w:r>
          </w:p>
        </w:tc>
      </w:tr>
    </w:tbl>
    <w:p w14:paraId="1A8D197F" w14:textId="3217D0D7" w:rsidR="00587950" w:rsidRDefault="00587950">
      <w:pPr>
        <w:jc w:val="left"/>
      </w:pPr>
      <w:r>
        <w:br w:type="page"/>
      </w:r>
    </w:p>
    <w:p w14:paraId="56B38851" w14:textId="4B1406DF" w:rsidR="00587950" w:rsidRDefault="001404D5" w:rsidP="001404D5">
      <w:pPr>
        <w:pStyle w:val="1"/>
      </w:pPr>
      <w:r w:rsidRPr="001404D5">
        <w:t>ΔΕΙΚΤΕΣ*</w:t>
      </w:r>
    </w:p>
    <w:tbl>
      <w:tblPr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3927"/>
        <w:gridCol w:w="1700"/>
        <w:gridCol w:w="1700"/>
        <w:gridCol w:w="962"/>
      </w:tblGrid>
      <w:tr w:rsidR="001404D5" w:rsidRPr="001404D5" w14:paraId="2142CC5A" w14:textId="77777777" w:rsidTr="00AC5D99">
        <w:trPr>
          <w:trHeight w:val="525"/>
        </w:trPr>
        <w:tc>
          <w:tcPr>
            <w:tcW w:w="797" w:type="pct"/>
            <w:shd w:val="clear" w:color="auto" w:fill="F2F2F2" w:themeFill="background1" w:themeFillShade="F2"/>
            <w:vAlign w:val="center"/>
            <w:hideMark/>
          </w:tcPr>
          <w:p w14:paraId="110FB913" w14:textId="77777777" w:rsidR="001404D5" w:rsidRPr="001404D5" w:rsidRDefault="001404D5" w:rsidP="001404D5">
            <w:pPr>
              <w:pStyle w:val="afd"/>
              <w:rPr>
                <w:lang w:eastAsia="el-GR"/>
              </w:rPr>
            </w:pPr>
            <w:r w:rsidRPr="001404D5">
              <w:rPr>
                <w:lang w:eastAsia="el-GR"/>
              </w:rPr>
              <w:t>Δείκτες αποτελέσματος</w:t>
            </w:r>
          </w:p>
        </w:tc>
        <w:tc>
          <w:tcPr>
            <w:tcW w:w="1991" w:type="pct"/>
            <w:shd w:val="clear" w:color="auto" w:fill="F2F2F2" w:themeFill="background1" w:themeFillShade="F2"/>
            <w:vAlign w:val="center"/>
            <w:hideMark/>
          </w:tcPr>
          <w:p w14:paraId="233BC0A2" w14:textId="77777777" w:rsidR="001404D5" w:rsidRPr="001404D5" w:rsidRDefault="001404D5" w:rsidP="001404D5">
            <w:pPr>
              <w:pStyle w:val="afd"/>
              <w:rPr>
                <w:lang w:eastAsia="el-GR"/>
              </w:rPr>
            </w:pPr>
            <w:r w:rsidRPr="001404D5">
              <w:rPr>
                <w:lang w:eastAsia="el-GR"/>
              </w:rPr>
              <w:t>Περιγραφή Δείκτη</w:t>
            </w:r>
          </w:p>
        </w:tc>
        <w:tc>
          <w:tcPr>
            <w:tcW w:w="862" w:type="pct"/>
            <w:shd w:val="clear" w:color="auto" w:fill="F2F2F2" w:themeFill="background1" w:themeFillShade="F2"/>
            <w:vAlign w:val="center"/>
            <w:hideMark/>
          </w:tcPr>
          <w:p w14:paraId="4659B934" w14:textId="21F2036E" w:rsidR="001404D5" w:rsidRPr="001404D5" w:rsidRDefault="001404D5" w:rsidP="001404D5">
            <w:pPr>
              <w:pStyle w:val="afd"/>
              <w:rPr>
                <w:lang w:eastAsia="el-GR"/>
              </w:rPr>
            </w:pPr>
            <w:r w:rsidRPr="001404D5">
              <w:rPr>
                <w:lang w:eastAsia="el-GR"/>
              </w:rPr>
              <w:t>Yποπαρεμβάσεις που αφορά</w:t>
            </w:r>
          </w:p>
        </w:tc>
        <w:tc>
          <w:tcPr>
            <w:tcW w:w="862" w:type="pct"/>
            <w:shd w:val="clear" w:color="auto" w:fill="F2F2F2" w:themeFill="background1" w:themeFillShade="F2"/>
            <w:vAlign w:val="center"/>
            <w:hideMark/>
          </w:tcPr>
          <w:p w14:paraId="7B22DC20" w14:textId="77777777" w:rsidR="001404D5" w:rsidRPr="001404D5" w:rsidRDefault="001404D5" w:rsidP="001404D5">
            <w:pPr>
              <w:pStyle w:val="afd"/>
              <w:rPr>
                <w:lang w:eastAsia="el-GR"/>
              </w:rPr>
            </w:pPr>
            <w:r w:rsidRPr="001404D5">
              <w:rPr>
                <w:lang w:eastAsia="el-GR"/>
              </w:rPr>
              <w:t>Τρόπος Συμπλήρωσης</w:t>
            </w:r>
          </w:p>
        </w:tc>
        <w:tc>
          <w:tcPr>
            <w:tcW w:w="488" w:type="pct"/>
            <w:shd w:val="clear" w:color="auto" w:fill="F2F2F2" w:themeFill="background1" w:themeFillShade="F2"/>
            <w:vAlign w:val="center"/>
          </w:tcPr>
          <w:p w14:paraId="0363A879" w14:textId="77777777" w:rsidR="001404D5" w:rsidRPr="001404D5" w:rsidRDefault="001404D5" w:rsidP="001404D5">
            <w:pPr>
              <w:pStyle w:val="afd"/>
              <w:rPr>
                <w:lang w:eastAsia="el-GR"/>
              </w:rPr>
            </w:pPr>
            <w:r w:rsidRPr="001404D5">
              <w:rPr>
                <w:lang w:eastAsia="el-GR"/>
              </w:rPr>
              <w:t>Αριθμός δείκτη</w:t>
            </w:r>
          </w:p>
        </w:tc>
      </w:tr>
      <w:tr w:rsidR="008A215F" w:rsidRPr="001404D5" w14:paraId="608A5760" w14:textId="77777777" w:rsidTr="00AC5D99">
        <w:trPr>
          <w:trHeight w:val="1239"/>
        </w:trPr>
        <w:tc>
          <w:tcPr>
            <w:tcW w:w="797" w:type="pct"/>
            <w:shd w:val="clear" w:color="auto" w:fill="F1F9F6"/>
            <w:noWrap/>
            <w:vAlign w:val="center"/>
          </w:tcPr>
          <w:p w14:paraId="250460D9" w14:textId="51227357" w:rsidR="008A215F" w:rsidRPr="000B6389" w:rsidRDefault="00AC5D99" w:rsidP="001404D5">
            <w:pPr>
              <w:pStyle w:val="af7"/>
              <w:jc w:val="center"/>
              <w:rPr>
                <w:rFonts w:ascii="Aptos SemiBold" w:hAnsi="Aptos SemiBold"/>
                <w:lang w:val="en-US" w:eastAsia="el-GR"/>
              </w:rPr>
            </w:pPr>
            <w:r w:rsidRPr="00AC5D99">
              <w:rPr>
                <w:rFonts w:ascii="Aptos SemiBold" w:hAnsi="Aptos SemiBold"/>
                <w:lang w:eastAsia="el-GR"/>
              </w:rPr>
              <w:t>R.1</w:t>
            </w:r>
            <w:r w:rsidR="000B6389">
              <w:rPr>
                <w:rFonts w:ascii="Aptos SemiBold" w:hAnsi="Aptos SemiBold"/>
                <w:lang w:val="en-US" w:eastAsia="el-GR"/>
              </w:rPr>
              <w:t>L</w:t>
            </w:r>
          </w:p>
        </w:tc>
        <w:tc>
          <w:tcPr>
            <w:tcW w:w="1991" w:type="pct"/>
            <w:shd w:val="clear" w:color="auto" w:fill="F1F9F6"/>
            <w:vAlign w:val="center"/>
          </w:tcPr>
          <w:p w14:paraId="340436CE" w14:textId="0EC95202" w:rsidR="008A215F" w:rsidRPr="001404D5" w:rsidRDefault="00AC5D99" w:rsidP="00AC5D99">
            <w:pPr>
              <w:pStyle w:val="af7"/>
              <w:rPr>
                <w:lang w:eastAsia="el-GR"/>
              </w:rPr>
            </w:pPr>
            <w:r w:rsidRPr="00AC5D99">
              <w:rPr>
                <w:lang w:eastAsia="el-GR"/>
              </w:rPr>
              <w:t>Βελτίωση των επιδόσεων μέσω της γνώσης και της καινοτομίας: Αριθμός ατόμων που επωφελούνται από συμβουλές, κατάρτιση, ή ανταλλαγή γνώσεων ή συμμετέχουν σε επιχειρησιακές ομάδες της Ευρωπαϊκής Σύμπραξης Καινοτομίας (</w:t>
            </w:r>
            <w:proofErr w:type="spellStart"/>
            <w:r w:rsidRPr="00AC5D99">
              <w:rPr>
                <w:lang w:eastAsia="el-GR"/>
              </w:rPr>
              <w:t>ΕΣΚ</w:t>
            </w:r>
            <w:proofErr w:type="spellEnd"/>
            <w:r w:rsidRPr="00AC5D99">
              <w:rPr>
                <w:lang w:eastAsia="el-GR"/>
              </w:rPr>
              <w:t xml:space="preserve">) που υποστηρίζονται από την </w:t>
            </w:r>
            <w:proofErr w:type="spellStart"/>
            <w:r w:rsidRPr="00AC5D99">
              <w:rPr>
                <w:lang w:eastAsia="el-GR"/>
              </w:rPr>
              <w:t>ΚΓΠ</w:t>
            </w:r>
            <w:proofErr w:type="spellEnd"/>
            <w:r w:rsidRPr="00AC5D99">
              <w:rPr>
                <w:lang w:eastAsia="el-GR"/>
              </w:rPr>
              <w:t>, προκειμένου να ενισχυθούν οι βιώσιμες οικονομικές, κοινωνικές, περιβαλλοντικές, και κλιματικές επιδόσεις και οι επιδόσεις αποδοτικής χρήσης των πόρων</w:t>
            </w:r>
          </w:p>
        </w:tc>
        <w:tc>
          <w:tcPr>
            <w:tcW w:w="862" w:type="pct"/>
            <w:shd w:val="clear" w:color="auto" w:fill="F1F9F6"/>
            <w:vAlign w:val="center"/>
          </w:tcPr>
          <w:p w14:paraId="20B74BBD" w14:textId="3E55449E" w:rsidR="008A215F" w:rsidRPr="001404D5" w:rsidRDefault="00AC5D99" w:rsidP="001404D5">
            <w:pPr>
              <w:pStyle w:val="af7"/>
              <w:jc w:val="center"/>
              <w:rPr>
                <w:lang w:eastAsia="el-GR"/>
              </w:rPr>
            </w:pPr>
            <w:r w:rsidRPr="00AC5D99">
              <w:rPr>
                <w:lang w:eastAsia="el-GR"/>
              </w:rPr>
              <w:t xml:space="preserve">Π3-77-4.1-2.1        Π3-77-4.1-2.3         Π3-77-4.1-7.2   </w:t>
            </w:r>
          </w:p>
        </w:tc>
        <w:tc>
          <w:tcPr>
            <w:tcW w:w="862" w:type="pct"/>
            <w:shd w:val="clear" w:color="auto" w:fill="F1F9F6"/>
            <w:noWrap/>
            <w:vAlign w:val="center"/>
          </w:tcPr>
          <w:p w14:paraId="32E14F67" w14:textId="7782183E" w:rsidR="008A215F" w:rsidRPr="001404D5" w:rsidRDefault="00AC5D99" w:rsidP="00AC5D99">
            <w:pPr>
              <w:pStyle w:val="af7"/>
              <w:jc w:val="center"/>
            </w:pPr>
            <w:r w:rsidRPr="00AC5D99">
              <w:t>Δικαιούχος*</w:t>
            </w:r>
          </w:p>
        </w:tc>
        <w:tc>
          <w:tcPr>
            <w:tcW w:w="488" w:type="pct"/>
            <w:shd w:val="clear" w:color="auto" w:fill="FFF9E5"/>
            <w:vAlign w:val="center"/>
          </w:tcPr>
          <w:p w14:paraId="08AFEFAC" w14:textId="66295765" w:rsidR="008A215F" w:rsidRDefault="008A215F" w:rsidP="001404D5">
            <w:pPr>
              <w:pStyle w:val="Txt"/>
              <w:jc w:val="center"/>
              <w:rPr>
                <w:lang w:eastAsia="el-GR"/>
              </w:rPr>
            </w:pPr>
          </w:p>
        </w:tc>
      </w:tr>
      <w:tr w:rsidR="001404D5" w:rsidRPr="001404D5" w14:paraId="1F7794BE" w14:textId="77777777" w:rsidTr="00AC5D99">
        <w:trPr>
          <w:trHeight w:val="1239"/>
        </w:trPr>
        <w:tc>
          <w:tcPr>
            <w:tcW w:w="797" w:type="pct"/>
            <w:shd w:val="clear" w:color="auto" w:fill="F1F9F6"/>
            <w:noWrap/>
            <w:vAlign w:val="center"/>
            <w:hideMark/>
          </w:tcPr>
          <w:p w14:paraId="1AA65A7C" w14:textId="77777777" w:rsidR="001404D5" w:rsidRPr="001404D5" w:rsidRDefault="001404D5" w:rsidP="001404D5">
            <w:pPr>
              <w:pStyle w:val="af7"/>
              <w:jc w:val="center"/>
              <w:rPr>
                <w:rFonts w:ascii="Aptos SemiBold" w:hAnsi="Aptos SemiBold"/>
                <w:lang w:eastAsia="el-GR"/>
              </w:rPr>
            </w:pPr>
            <w:r w:rsidRPr="001404D5">
              <w:rPr>
                <w:rFonts w:ascii="Aptos SemiBold" w:hAnsi="Aptos SemiBold"/>
                <w:lang w:eastAsia="el-GR"/>
              </w:rPr>
              <w:t>R.18</w:t>
            </w:r>
          </w:p>
        </w:tc>
        <w:tc>
          <w:tcPr>
            <w:tcW w:w="1991" w:type="pct"/>
            <w:shd w:val="clear" w:color="auto" w:fill="F1F9F6"/>
            <w:vAlign w:val="center"/>
            <w:hideMark/>
          </w:tcPr>
          <w:p w14:paraId="7AEA0CF4" w14:textId="77777777" w:rsidR="001404D5" w:rsidRPr="001404D5" w:rsidRDefault="001404D5" w:rsidP="00AC5D99">
            <w:pPr>
              <w:pStyle w:val="af7"/>
              <w:rPr>
                <w:lang w:eastAsia="el-GR"/>
              </w:rPr>
            </w:pPr>
            <w:r w:rsidRPr="001404D5">
              <w:rPr>
                <w:lang w:eastAsia="el-GR"/>
              </w:rPr>
              <w:t>Συνολικές επενδύσεις για τη βελτίωση των επιδόσεων του τομέα της δασοκομίας</w:t>
            </w:r>
          </w:p>
        </w:tc>
        <w:tc>
          <w:tcPr>
            <w:tcW w:w="862" w:type="pct"/>
            <w:shd w:val="clear" w:color="auto" w:fill="F1F9F6"/>
            <w:vAlign w:val="center"/>
            <w:hideMark/>
          </w:tcPr>
          <w:p w14:paraId="7FFFD889" w14:textId="77777777" w:rsidR="001404D5" w:rsidRPr="001404D5" w:rsidRDefault="001404D5" w:rsidP="001404D5">
            <w:pPr>
              <w:pStyle w:val="af7"/>
              <w:jc w:val="center"/>
              <w:rPr>
                <w:lang w:eastAsia="el-GR"/>
              </w:rPr>
            </w:pPr>
            <w:r w:rsidRPr="001404D5">
              <w:rPr>
                <w:lang w:eastAsia="el-GR"/>
              </w:rPr>
              <w:t>Π3-77-4.1-1.3</w:t>
            </w:r>
          </w:p>
        </w:tc>
        <w:tc>
          <w:tcPr>
            <w:tcW w:w="862" w:type="pct"/>
            <w:shd w:val="clear" w:color="auto" w:fill="F1F9F6"/>
            <w:noWrap/>
            <w:vAlign w:val="center"/>
            <w:hideMark/>
          </w:tcPr>
          <w:p w14:paraId="1522EF31" w14:textId="630FC709" w:rsidR="001404D5" w:rsidRPr="001404D5" w:rsidRDefault="00E60E3B" w:rsidP="00AC5D99">
            <w:pPr>
              <w:pStyle w:val="af7"/>
              <w:jc w:val="center"/>
              <w:rPr>
                <w:highlight w:val="yellow"/>
              </w:rPr>
            </w:pPr>
            <w:r w:rsidRPr="001404D5">
              <w:t xml:space="preserve">Δεν </w:t>
            </w:r>
            <w:r w:rsidR="00AC5D99">
              <w:t>Σ</w:t>
            </w:r>
            <w:r w:rsidRPr="001404D5">
              <w:t>υμπληρώνεται</w:t>
            </w:r>
          </w:p>
        </w:tc>
        <w:tc>
          <w:tcPr>
            <w:tcW w:w="488" w:type="pct"/>
            <w:shd w:val="clear" w:color="auto" w:fill="FFF9E5"/>
            <w:vAlign w:val="center"/>
          </w:tcPr>
          <w:p w14:paraId="783EE22B" w14:textId="3E2DAEF4" w:rsidR="001404D5" w:rsidRPr="001404D5" w:rsidRDefault="001404D5" w:rsidP="001404D5">
            <w:pPr>
              <w:pStyle w:val="Txt"/>
              <w:jc w:val="center"/>
              <w:rPr>
                <w:lang w:eastAsia="el-GR"/>
              </w:rPr>
            </w:pPr>
          </w:p>
        </w:tc>
      </w:tr>
      <w:tr w:rsidR="001404D5" w:rsidRPr="001404D5" w14:paraId="71E3C441" w14:textId="77777777" w:rsidTr="00AC5D99">
        <w:trPr>
          <w:trHeight w:val="1239"/>
        </w:trPr>
        <w:tc>
          <w:tcPr>
            <w:tcW w:w="797" w:type="pct"/>
            <w:shd w:val="clear" w:color="auto" w:fill="F1F9F6"/>
            <w:noWrap/>
            <w:vAlign w:val="center"/>
            <w:hideMark/>
          </w:tcPr>
          <w:p w14:paraId="49920016" w14:textId="7E490825" w:rsidR="001404D5" w:rsidRPr="001404D5" w:rsidRDefault="001404D5" w:rsidP="001404D5">
            <w:pPr>
              <w:pStyle w:val="af7"/>
              <w:jc w:val="center"/>
              <w:rPr>
                <w:rFonts w:ascii="Aptos SemiBold" w:hAnsi="Aptos SemiBold"/>
                <w:lang w:eastAsia="el-GR"/>
              </w:rPr>
            </w:pPr>
            <w:r w:rsidRPr="001404D5">
              <w:rPr>
                <w:rFonts w:ascii="Aptos SemiBold" w:hAnsi="Aptos SemiBold"/>
                <w:lang w:eastAsia="el-GR"/>
              </w:rPr>
              <w:t>R.37</w:t>
            </w:r>
          </w:p>
        </w:tc>
        <w:tc>
          <w:tcPr>
            <w:tcW w:w="1991" w:type="pct"/>
            <w:shd w:val="clear" w:color="auto" w:fill="F1F9F6"/>
            <w:vAlign w:val="center"/>
            <w:hideMark/>
          </w:tcPr>
          <w:p w14:paraId="011A1547" w14:textId="79E43457" w:rsidR="001404D5" w:rsidRPr="001404D5" w:rsidRDefault="001404D5" w:rsidP="00AC5D99">
            <w:pPr>
              <w:pStyle w:val="af7"/>
              <w:rPr>
                <w:lang w:eastAsia="el-GR"/>
              </w:rPr>
            </w:pPr>
            <w:r w:rsidRPr="001404D5">
              <w:rPr>
                <w:lang w:eastAsia="el-GR"/>
              </w:rPr>
              <w:t xml:space="preserve">Ανάπτυξη και απασχόληση στις αγροτικές περιοχές: </w:t>
            </w:r>
            <w:r w:rsidR="00E60E3B">
              <w:rPr>
                <w:lang w:eastAsia="el-GR"/>
              </w:rPr>
              <w:br/>
            </w:r>
            <w:r w:rsidRPr="002358E1">
              <w:rPr>
                <w:u w:val="single"/>
                <w:lang w:eastAsia="el-GR"/>
              </w:rPr>
              <w:t>Νέες θέσεις εργασίας</w:t>
            </w:r>
            <w:r w:rsidRPr="002358E1">
              <w:rPr>
                <w:b/>
                <w:bCs/>
                <w:u w:val="single"/>
                <w:lang w:eastAsia="el-GR"/>
              </w:rPr>
              <w:t>**</w:t>
            </w:r>
            <w:r w:rsidR="00E60E3B">
              <w:rPr>
                <w:b/>
                <w:bCs/>
                <w:lang w:eastAsia="el-GR"/>
              </w:rPr>
              <w:br/>
            </w:r>
            <w:r w:rsidRPr="001404D5">
              <w:rPr>
                <w:lang w:eastAsia="el-GR"/>
              </w:rPr>
              <w:t xml:space="preserve">που λαμβάνουν στήριξη σε έργα της </w:t>
            </w:r>
            <w:proofErr w:type="spellStart"/>
            <w:r w:rsidRPr="001404D5">
              <w:rPr>
                <w:lang w:eastAsia="el-GR"/>
              </w:rPr>
              <w:t>ΚΓΠ</w:t>
            </w:r>
            <w:proofErr w:type="spellEnd"/>
          </w:p>
        </w:tc>
        <w:tc>
          <w:tcPr>
            <w:tcW w:w="862" w:type="pct"/>
            <w:shd w:val="clear" w:color="auto" w:fill="F1F9F6"/>
            <w:vAlign w:val="center"/>
            <w:hideMark/>
          </w:tcPr>
          <w:p w14:paraId="60AEEAA1" w14:textId="68362F8C" w:rsidR="001404D5" w:rsidRPr="001404D5" w:rsidRDefault="00AC5D99" w:rsidP="001404D5">
            <w:pPr>
              <w:pStyle w:val="af7"/>
              <w:jc w:val="center"/>
              <w:rPr>
                <w:lang w:eastAsia="el-GR"/>
              </w:rPr>
            </w:pPr>
            <w:r w:rsidRPr="00AC5D99">
              <w:rPr>
                <w:lang w:eastAsia="el-GR"/>
              </w:rPr>
              <w:t xml:space="preserve">Π3-77-4.1-1.1      Π3-77-4.1-1.2     Π3-77-4.1-1.3    Π3-77-4.1-1.4         Π3-77-4.1-1.5       Π3-77-4.1-1.6       </w:t>
            </w:r>
          </w:p>
        </w:tc>
        <w:tc>
          <w:tcPr>
            <w:tcW w:w="862" w:type="pct"/>
            <w:shd w:val="clear" w:color="auto" w:fill="F1F9F6"/>
            <w:noWrap/>
            <w:vAlign w:val="center"/>
            <w:hideMark/>
          </w:tcPr>
          <w:p w14:paraId="316C1847" w14:textId="1D8FAB8A" w:rsidR="001404D5" w:rsidRPr="001404D5" w:rsidRDefault="00E60E3B" w:rsidP="00AC5D99">
            <w:pPr>
              <w:pStyle w:val="af7"/>
              <w:jc w:val="center"/>
            </w:pPr>
            <w:r w:rsidRPr="001404D5">
              <w:t>Δικαιούχος*</w:t>
            </w:r>
          </w:p>
        </w:tc>
        <w:tc>
          <w:tcPr>
            <w:tcW w:w="488" w:type="pct"/>
            <w:shd w:val="clear" w:color="auto" w:fill="FFF9E5"/>
            <w:vAlign w:val="center"/>
          </w:tcPr>
          <w:p w14:paraId="1AEC2F6A" w14:textId="799D9ED4" w:rsidR="001404D5" w:rsidRPr="001404D5" w:rsidRDefault="001404D5" w:rsidP="001404D5">
            <w:pPr>
              <w:pStyle w:val="Txt"/>
              <w:jc w:val="center"/>
              <w:rPr>
                <w:lang w:eastAsia="el-GR"/>
              </w:rPr>
            </w:pPr>
          </w:p>
        </w:tc>
      </w:tr>
      <w:tr w:rsidR="001404D5" w:rsidRPr="001404D5" w14:paraId="6E0A2FD0" w14:textId="77777777" w:rsidTr="00AC5D99">
        <w:trPr>
          <w:trHeight w:val="1240"/>
        </w:trPr>
        <w:tc>
          <w:tcPr>
            <w:tcW w:w="797" w:type="pct"/>
            <w:shd w:val="clear" w:color="auto" w:fill="F1F9F6"/>
            <w:noWrap/>
            <w:vAlign w:val="center"/>
            <w:hideMark/>
          </w:tcPr>
          <w:p w14:paraId="49ECEE25" w14:textId="3BD1B1F8" w:rsidR="001404D5" w:rsidRPr="001404D5" w:rsidRDefault="001404D5" w:rsidP="001404D5">
            <w:pPr>
              <w:pStyle w:val="af7"/>
              <w:jc w:val="center"/>
              <w:rPr>
                <w:rFonts w:ascii="Aptos SemiBold" w:hAnsi="Aptos SemiBold"/>
                <w:lang w:eastAsia="el-GR"/>
              </w:rPr>
            </w:pPr>
            <w:r w:rsidRPr="001404D5">
              <w:rPr>
                <w:rFonts w:ascii="Aptos SemiBold" w:hAnsi="Aptos SemiBold"/>
                <w:lang w:eastAsia="el-GR"/>
              </w:rPr>
              <w:t>R.39</w:t>
            </w:r>
          </w:p>
        </w:tc>
        <w:tc>
          <w:tcPr>
            <w:tcW w:w="1991" w:type="pct"/>
            <w:shd w:val="clear" w:color="auto" w:fill="F1F9F6"/>
            <w:vAlign w:val="center"/>
            <w:hideMark/>
          </w:tcPr>
          <w:p w14:paraId="2178D716" w14:textId="77777777" w:rsidR="001404D5" w:rsidRPr="001404D5" w:rsidRDefault="001404D5" w:rsidP="00AC5D99">
            <w:pPr>
              <w:pStyle w:val="af7"/>
              <w:rPr>
                <w:lang w:eastAsia="el-GR"/>
              </w:rPr>
            </w:pPr>
            <w:r w:rsidRPr="001404D5">
              <w:rPr>
                <w:lang w:eastAsia="el-GR"/>
              </w:rPr>
              <w:t xml:space="preserve">Ανάπτυξη της αγροτικής οικονομίας: Αριθμός επιχειρήσεων, μεταξύ άλλων στον τομέα της βιοοικονομίας που έχουν λάβει στήριξη της </w:t>
            </w:r>
            <w:proofErr w:type="spellStart"/>
            <w:r w:rsidRPr="001404D5">
              <w:rPr>
                <w:lang w:eastAsia="el-GR"/>
              </w:rPr>
              <w:t>ΚΓΠ</w:t>
            </w:r>
            <w:proofErr w:type="spellEnd"/>
            <w:r w:rsidRPr="001404D5">
              <w:rPr>
                <w:lang w:eastAsia="el-GR"/>
              </w:rPr>
              <w:t xml:space="preserve"> για την ανάπτυξή τους</w:t>
            </w:r>
          </w:p>
        </w:tc>
        <w:tc>
          <w:tcPr>
            <w:tcW w:w="862" w:type="pct"/>
            <w:shd w:val="clear" w:color="auto" w:fill="F1F9F6"/>
            <w:vAlign w:val="center"/>
            <w:hideMark/>
          </w:tcPr>
          <w:p w14:paraId="33E03212" w14:textId="01CAF903" w:rsidR="001404D5" w:rsidRPr="001404D5" w:rsidRDefault="00AC5D99" w:rsidP="001404D5">
            <w:pPr>
              <w:pStyle w:val="af7"/>
              <w:jc w:val="center"/>
              <w:rPr>
                <w:lang w:eastAsia="el-GR"/>
              </w:rPr>
            </w:pPr>
            <w:r w:rsidRPr="00AC5D99">
              <w:rPr>
                <w:lang w:eastAsia="el-GR"/>
              </w:rPr>
              <w:t xml:space="preserve">Π3-77-4.1-1.1      Π3-77-4.1-1.2      Π3-77-4.1-1.3     Π3-77-4.1-1.4     Π3-77-4.1-1.5       Π3-77-4.1-1.6      </w:t>
            </w:r>
          </w:p>
        </w:tc>
        <w:tc>
          <w:tcPr>
            <w:tcW w:w="862" w:type="pct"/>
            <w:shd w:val="clear" w:color="auto" w:fill="F1F9F6"/>
            <w:noWrap/>
            <w:vAlign w:val="center"/>
            <w:hideMark/>
          </w:tcPr>
          <w:p w14:paraId="3AEDB687" w14:textId="731972D2" w:rsidR="001404D5" w:rsidRPr="001404D5" w:rsidRDefault="00E60E3B" w:rsidP="00AC5D99">
            <w:pPr>
              <w:pStyle w:val="af7"/>
              <w:jc w:val="center"/>
              <w:rPr>
                <w:highlight w:val="yellow"/>
              </w:rPr>
            </w:pPr>
            <w:r w:rsidRPr="001404D5">
              <w:t xml:space="preserve">Δεν </w:t>
            </w:r>
            <w:r w:rsidR="00AC5D99">
              <w:t>Σ</w:t>
            </w:r>
            <w:r w:rsidRPr="001404D5">
              <w:t>υμπληρώνεται</w:t>
            </w:r>
          </w:p>
        </w:tc>
        <w:tc>
          <w:tcPr>
            <w:tcW w:w="488" w:type="pct"/>
            <w:shd w:val="clear" w:color="auto" w:fill="FFF9E5"/>
            <w:vAlign w:val="center"/>
          </w:tcPr>
          <w:p w14:paraId="4C8038A7" w14:textId="2EE32334" w:rsidR="001404D5" w:rsidRPr="001404D5" w:rsidRDefault="001404D5" w:rsidP="001404D5">
            <w:pPr>
              <w:pStyle w:val="Txt"/>
              <w:jc w:val="center"/>
              <w:rPr>
                <w:lang w:eastAsia="el-GR"/>
              </w:rPr>
            </w:pPr>
          </w:p>
        </w:tc>
      </w:tr>
      <w:tr w:rsidR="008A215F" w:rsidRPr="001404D5" w14:paraId="05B8BC02" w14:textId="77777777" w:rsidTr="00AC5D99">
        <w:trPr>
          <w:trHeight w:val="1240"/>
        </w:trPr>
        <w:tc>
          <w:tcPr>
            <w:tcW w:w="797" w:type="pct"/>
            <w:shd w:val="clear" w:color="auto" w:fill="F1F9F6"/>
            <w:noWrap/>
            <w:vAlign w:val="center"/>
          </w:tcPr>
          <w:p w14:paraId="4FEEC1BD" w14:textId="4AE42663" w:rsidR="008A215F" w:rsidRPr="001404D5" w:rsidRDefault="00AC5D99" w:rsidP="001404D5">
            <w:pPr>
              <w:pStyle w:val="af7"/>
              <w:jc w:val="center"/>
              <w:rPr>
                <w:rFonts w:ascii="Aptos SemiBold" w:hAnsi="Aptos SemiBold"/>
                <w:lang w:eastAsia="el-GR"/>
              </w:rPr>
            </w:pPr>
            <w:r w:rsidRPr="00AC5D99">
              <w:rPr>
                <w:rFonts w:ascii="Aptos SemiBold" w:hAnsi="Aptos SemiBold"/>
                <w:lang w:eastAsia="el-GR"/>
              </w:rPr>
              <w:t>R.40</w:t>
            </w:r>
          </w:p>
        </w:tc>
        <w:tc>
          <w:tcPr>
            <w:tcW w:w="1991" w:type="pct"/>
            <w:shd w:val="clear" w:color="auto" w:fill="F1F9F6"/>
            <w:vAlign w:val="center"/>
          </w:tcPr>
          <w:p w14:paraId="158B4BE6" w14:textId="5665F07D" w:rsidR="008A215F" w:rsidRPr="001404D5" w:rsidRDefault="00AC5D99" w:rsidP="00AC5D99">
            <w:pPr>
              <w:pStyle w:val="af7"/>
              <w:rPr>
                <w:lang w:eastAsia="el-GR"/>
              </w:rPr>
            </w:pPr>
            <w:r w:rsidRPr="00AC5D99">
              <w:rPr>
                <w:lang w:eastAsia="el-GR"/>
              </w:rPr>
              <w:t>Έξυπνη μετάβαση της αγροτικής οικονομίας: Αριθμός στρατηγικών «έξυπνων χωριών» που λαμβάνουν στήριξη</w:t>
            </w:r>
          </w:p>
        </w:tc>
        <w:tc>
          <w:tcPr>
            <w:tcW w:w="862" w:type="pct"/>
            <w:shd w:val="clear" w:color="auto" w:fill="F1F9F6"/>
            <w:vAlign w:val="center"/>
          </w:tcPr>
          <w:p w14:paraId="1BEB8109" w14:textId="660AB045" w:rsidR="008A215F" w:rsidRPr="001404D5" w:rsidRDefault="00AC5D99" w:rsidP="001404D5">
            <w:pPr>
              <w:pStyle w:val="af7"/>
              <w:jc w:val="center"/>
              <w:rPr>
                <w:lang w:eastAsia="el-GR"/>
              </w:rPr>
            </w:pPr>
            <w:r w:rsidRPr="00AC5D99">
              <w:rPr>
                <w:lang w:eastAsia="el-GR"/>
              </w:rPr>
              <w:t>Π3-77-4.1-7.3</w:t>
            </w:r>
          </w:p>
        </w:tc>
        <w:tc>
          <w:tcPr>
            <w:tcW w:w="862" w:type="pct"/>
            <w:shd w:val="clear" w:color="auto" w:fill="F1F9F6"/>
            <w:noWrap/>
            <w:vAlign w:val="center"/>
          </w:tcPr>
          <w:p w14:paraId="34C1FEE0" w14:textId="1354045F" w:rsidR="008A215F" w:rsidRPr="001404D5" w:rsidRDefault="00AC5D99" w:rsidP="00AC5D99">
            <w:pPr>
              <w:pStyle w:val="af7"/>
              <w:jc w:val="center"/>
            </w:pPr>
            <w:r w:rsidRPr="001404D5">
              <w:t xml:space="preserve">Δεν </w:t>
            </w:r>
            <w:r>
              <w:t>Σ</w:t>
            </w:r>
            <w:r w:rsidRPr="001404D5">
              <w:t>υμπληρώνεται</w:t>
            </w:r>
          </w:p>
        </w:tc>
        <w:tc>
          <w:tcPr>
            <w:tcW w:w="488" w:type="pct"/>
            <w:shd w:val="clear" w:color="auto" w:fill="FFF9E5"/>
            <w:vAlign w:val="center"/>
          </w:tcPr>
          <w:p w14:paraId="115BB198" w14:textId="77777777" w:rsidR="008A215F" w:rsidRDefault="008A215F" w:rsidP="001404D5">
            <w:pPr>
              <w:pStyle w:val="Txt"/>
              <w:jc w:val="center"/>
              <w:rPr>
                <w:lang w:eastAsia="el-GR"/>
              </w:rPr>
            </w:pPr>
          </w:p>
        </w:tc>
      </w:tr>
      <w:tr w:rsidR="001404D5" w:rsidRPr="001404D5" w14:paraId="7320063A" w14:textId="77777777" w:rsidTr="009A705E">
        <w:trPr>
          <w:trHeight w:val="1125"/>
        </w:trPr>
        <w:tc>
          <w:tcPr>
            <w:tcW w:w="5000" w:type="pct"/>
            <w:gridSpan w:val="5"/>
            <w:shd w:val="clear" w:color="auto" w:fill="FAECF8"/>
            <w:noWrap/>
            <w:vAlign w:val="center"/>
          </w:tcPr>
          <w:p w14:paraId="00A2E77E" w14:textId="13A4E9B0" w:rsidR="001404D5" w:rsidRPr="001404D5" w:rsidRDefault="001404D5" w:rsidP="001404D5">
            <w:pPr>
              <w:pStyle w:val="TableParagraph"/>
              <w:keepLines/>
              <w:widowControl/>
              <w:ind w:left="462" w:hanging="462"/>
            </w:pPr>
            <w:r w:rsidRPr="001404D5">
              <w:t xml:space="preserve">(*) </w:t>
            </w:r>
            <w:r>
              <w:tab/>
            </w:r>
            <w:r w:rsidRPr="001404D5">
              <w:t>Συμπληρώνεται από το δικαιούχο ανάλογα και σύμφωνα με το «Εγχειρίδιο Υποβολής Αίτησης Στήριξης Παρέμβασης Π3-77-4.1 για πράξεις ιδιωτικού χαρακτήρα/ εκπαίδευσης/ συνεργασίας».</w:t>
            </w:r>
          </w:p>
          <w:p w14:paraId="03F1ED0F" w14:textId="5551AB8E" w:rsidR="001404D5" w:rsidRPr="001404D5" w:rsidRDefault="001404D5" w:rsidP="001404D5">
            <w:pPr>
              <w:pStyle w:val="TableParagraph"/>
              <w:keepLines/>
              <w:widowControl/>
              <w:ind w:left="462" w:hanging="462"/>
              <w:rPr>
                <w:lang w:eastAsia="el-GR"/>
              </w:rPr>
            </w:pPr>
            <w:r w:rsidRPr="001404D5">
              <w:t xml:space="preserve">(**) </w:t>
            </w:r>
            <w:r>
              <w:tab/>
            </w:r>
            <w:r w:rsidRPr="001404D5">
              <w:t xml:space="preserve">Η απασχόληση εκτιμάται σε Ετήσιες Μονάδες Εργασίας (ΕΜΕ). Λαμβάνονται υπόψη </w:t>
            </w:r>
            <w:r w:rsidRPr="00915BF3">
              <w:rPr>
                <w:b/>
                <w:bCs/>
              </w:rPr>
              <w:t>μόνο</w:t>
            </w:r>
            <w:r w:rsidRPr="001404D5">
              <w:t xml:space="preserve"> οι θέσεις μόνιμης ή μερικής  απασχόλησης </w:t>
            </w:r>
            <w:r w:rsidRPr="005434E1">
              <w:rPr>
                <w:b/>
                <w:bCs/>
              </w:rPr>
              <w:t xml:space="preserve">(η </w:t>
            </w:r>
            <w:r w:rsidR="005434E1" w:rsidRPr="005434E1">
              <w:rPr>
                <w:b/>
                <w:bCs/>
              </w:rPr>
              <w:t>αυτοαπασχόληση</w:t>
            </w:r>
            <w:r w:rsidRPr="005434E1">
              <w:rPr>
                <w:b/>
                <w:bCs/>
              </w:rPr>
              <w:t xml:space="preserve"> δεν λαμβάνεται υπόψη).</w:t>
            </w:r>
          </w:p>
        </w:tc>
      </w:tr>
    </w:tbl>
    <w:p w14:paraId="28E31A5E" w14:textId="77777777" w:rsidR="001404D5" w:rsidRDefault="001404D5" w:rsidP="001404D5"/>
    <w:p w14:paraId="610FB327" w14:textId="77777777" w:rsidR="008B40B2" w:rsidRDefault="008B40B2">
      <w:pPr>
        <w:jc w:val="left"/>
        <w:rPr>
          <w:rFonts w:ascii="Aptos SemiBold" w:eastAsiaTheme="majorEastAsia" w:hAnsi="Aptos SemiBold" w:cstheme="majorBidi"/>
          <w:color w:val="0F4761" w:themeColor="accent1" w:themeShade="BF"/>
          <w:sz w:val="24"/>
          <w:szCs w:val="32"/>
        </w:rPr>
      </w:pPr>
      <w:r>
        <w:br w:type="page"/>
      </w:r>
    </w:p>
    <w:p w14:paraId="601116FC" w14:textId="6F2106D3" w:rsidR="00BA1EFE" w:rsidRDefault="00BA1EFE" w:rsidP="00BA1EFE">
      <w:pPr>
        <w:pStyle w:val="1"/>
        <w:pBdr>
          <w:top w:val="single" w:sz="24" w:space="1" w:color="FFFFFF" w:themeColor="background1"/>
        </w:pBdr>
      </w:pPr>
      <w:r w:rsidRPr="00BA1EFE">
        <w:t>ΠΕΡΙΓΡΑΦΗ ΕΝΣΩΜΑΤΩΣΗΣ ΤΩΝ ΑΚΟΛΟΥΘΩΝ (ΟΡΙΖΟΝΤΙΩΝ) ΠΟΛΙΤΙΚΩΝ ΑΠΟ ΤΗΝ ΠΡΑΞΗ</w:t>
      </w:r>
    </w:p>
    <w:p w14:paraId="4A8A4BC0" w14:textId="6DC162A6" w:rsidR="00BA1EFE" w:rsidRDefault="00BA1EFE" w:rsidP="00915BF3">
      <w:pPr>
        <w:pStyle w:val="22"/>
        <w:numPr>
          <w:ilvl w:val="1"/>
          <w:numId w:val="1"/>
        </w:numPr>
      </w:pPr>
      <w:r>
        <w:t xml:space="preserve">Προάσπιση και προαγωγή της ισότητας μεταξύ ανδρών και γυναικών  </w:t>
      </w:r>
    </w:p>
    <w:p w14:paraId="3688E88E" w14:textId="77777777" w:rsidR="00BA1EFE" w:rsidRDefault="00BA1EFE" w:rsidP="00915BF3">
      <w:pPr>
        <w:pStyle w:val="afb"/>
        <w:keepLines/>
      </w:pPr>
      <w:r>
        <w:t>(Σύντομη αναφορά στον τρόπο με τον οποίο γίνεται προάσπιση και προαγωγή της ισότητας μεταξύ ανδρών και γυναικών)</w:t>
      </w:r>
    </w:p>
    <w:p w14:paraId="70C53439" w14:textId="77777777" w:rsidR="00915BF3" w:rsidRDefault="00915BF3" w:rsidP="00915BF3">
      <w:pPr>
        <w:pStyle w:val="Txt"/>
        <w:keepLines/>
        <w:pBdr>
          <w:bottom w:val="single" w:sz="24" w:space="1" w:color="FFFFFF" w:themeColor="background1"/>
        </w:pBdr>
      </w:pPr>
    </w:p>
    <w:p w14:paraId="3D4E6754" w14:textId="446D3C8A" w:rsidR="00BA1EFE" w:rsidRDefault="00BA1EFE" w:rsidP="00915BF3">
      <w:pPr>
        <w:pStyle w:val="22"/>
        <w:numPr>
          <w:ilvl w:val="1"/>
          <w:numId w:val="1"/>
        </w:numPr>
      </w:pPr>
      <w:r>
        <w:t>Αποτροπή κάθε διάκρισης λόγω φύλου, φυλής, εθνοτικής καταγωγής, θρησκείας, πεποιθήσεων, αναπηρίας, ηλικίας, γενετήσιου προσανατολισμού και διασφάλιση Θεμελιωδών Δικαιωμάτων της ΕΕ:</w:t>
      </w:r>
    </w:p>
    <w:p w14:paraId="03DECFE5" w14:textId="77777777" w:rsidR="00BA1EFE" w:rsidRDefault="00BA1EFE" w:rsidP="00915BF3">
      <w:pPr>
        <w:pStyle w:val="afb"/>
        <w:keepLines/>
      </w:pPr>
      <w:r>
        <w:t>(Σύντομη αναφορά στον τρόπο με τον οποίο αποτρέπεται κάθε διάκριση λόγω φύλου, φυλής, εθνοτικής καταγωγής, θρησκείας, πεποιθήσεων, αναπηρίας, ηλικίας, γενετήσιου προσανατολισμού)</w:t>
      </w:r>
    </w:p>
    <w:p w14:paraId="1C86243A" w14:textId="77777777" w:rsidR="00915BF3" w:rsidRDefault="00915BF3" w:rsidP="00915BF3">
      <w:pPr>
        <w:pStyle w:val="Txt"/>
        <w:keepLines/>
        <w:pBdr>
          <w:bottom w:val="single" w:sz="24" w:space="1" w:color="FFFFFF" w:themeColor="background1"/>
        </w:pBdr>
      </w:pPr>
    </w:p>
    <w:p w14:paraId="15DA3785" w14:textId="5364ADB7" w:rsidR="00BA1EFE" w:rsidRDefault="00BA1EFE" w:rsidP="00915BF3">
      <w:pPr>
        <w:pStyle w:val="22"/>
        <w:numPr>
          <w:ilvl w:val="1"/>
          <w:numId w:val="1"/>
        </w:numPr>
      </w:pPr>
      <w:r>
        <w:t xml:space="preserve">Διασφάλιση της προσβασιμότητας ατόμων με αναπηρία </w:t>
      </w:r>
    </w:p>
    <w:p w14:paraId="6F90AD0D" w14:textId="77777777" w:rsidR="00BA1EFE" w:rsidRDefault="00BA1EFE" w:rsidP="00915BF3">
      <w:pPr>
        <w:pStyle w:val="afb"/>
        <w:keepLines/>
      </w:pPr>
      <w:r>
        <w:t>(Θα πρέπει να αναφέρονται οι προβλέψεις δαπανών και η υλοποίηση σχετικών ενεργειών, ανάλογα με τη φύση της πράξης και όπου απαιτείται, για την εξασφάλιση της πρόσβασης σε ΑΜΕΑ. Εξαιρούνται οι περιπτώσεις όπου η εξυπηρέτηση ΑΜΕΑ, όπως προβλέπεται, καλύπτεται από την υφιστάμενη μορφή του έργου)</w:t>
      </w:r>
    </w:p>
    <w:p w14:paraId="08165F9D" w14:textId="77777777" w:rsidR="00915BF3" w:rsidRDefault="00915BF3" w:rsidP="00915BF3">
      <w:pPr>
        <w:pStyle w:val="Txt"/>
        <w:keepLines/>
        <w:pBdr>
          <w:bottom w:val="single" w:sz="24" w:space="1" w:color="FFFFFF" w:themeColor="background1"/>
        </w:pBdr>
      </w:pPr>
    </w:p>
    <w:p w14:paraId="1C4BAD5B" w14:textId="2C50832F" w:rsidR="00BA1EFE" w:rsidRDefault="00BA1EFE" w:rsidP="00915BF3">
      <w:pPr>
        <w:pStyle w:val="22"/>
        <w:numPr>
          <w:ilvl w:val="1"/>
          <w:numId w:val="1"/>
        </w:numPr>
      </w:pPr>
      <w:r>
        <w:t xml:space="preserve">Αρχή της βιώσιμης ανάπτυξης και διασφάλιση της προώθησης των απαιτήσεων περιβαλλοντικής προστασίας, απόδοσης πόρων, μετριασμού κλιματικής αλλαγής και προστασίας βιοποικιλότητας </w:t>
      </w:r>
    </w:p>
    <w:p w14:paraId="1E46499D" w14:textId="77777777" w:rsidR="00BA1EFE" w:rsidRDefault="00BA1EFE" w:rsidP="00915BF3">
      <w:pPr>
        <w:pStyle w:val="afb"/>
        <w:keepLines/>
      </w:pPr>
      <w:r>
        <w:t>(Σύντομη αναφορά στον τρόπο με τον οποίο γίνεται τήρηση της αρχής βιώσιμης ανάπτυξης και η διασφάλιση της προώθησης των απαιτήσεων περιβαλλοντικής προστασίας, της απόδοσης πόρων, του μετριασμού κλιματικής αλλαγής και της προστασίας βιοποικιλότητας. Επιπλέον, αναλύεται πως διασφαλίζεται η αρχή "ο ρυπαίνων πληρώνει" και οι στόχοι της αειφόρου ανάπτυξης).</w:t>
      </w:r>
    </w:p>
    <w:p w14:paraId="6F3097C7" w14:textId="77777777" w:rsidR="008B40B2" w:rsidRDefault="008B40B2" w:rsidP="00915BF3">
      <w:pPr>
        <w:pStyle w:val="Txt"/>
        <w:keepLines/>
        <w:pBdr>
          <w:bottom w:val="single" w:sz="24" w:space="1" w:color="FFFFFF" w:themeColor="background1"/>
        </w:pBdr>
      </w:pPr>
    </w:p>
    <w:p w14:paraId="0F5B7D7E" w14:textId="3FB6B66D" w:rsidR="00BA1EFE" w:rsidRDefault="00BA1EFE">
      <w:pPr>
        <w:jc w:val="left"/>
      </w:pPr>
      <w:r>
        <w:br w:type="page"/>
      </w:r>
    </w:p>
    <w:p w14:paraId="5F81498A" w14:textId="44CBDD95" w:rsidR="00BA1EFE" w:rsidRDefault="00BA1EFE" w:rsidP="00C62869">
      <w:pPr>
        <w:pStyle w:val="10"/>
        <w:spacing w:after="120"/>
        <w:jc w:val="center"/>
      </w:pPr>
      <w:r w:rsidRPr="00BA1EFE">
        <w:t>ΚΑΤΑΛΟΓΟΣ ΣΥΝΗΜΜΕΝΩΝ ΕΓΓΡΑΦΩΝ ΠΟΥ ΥΠΟΒΑΛΛΕΙ Ο ΔΙΚΑΙΟΥΧΟΣ</w:t>
      </w:r>
    </w:p>
    <w:tbl>
      <w:tblPr>
        <w:tblStyle w:val="13"/>
        <w:tblW w:w="5000" w:type="pct"/>
        <w:tblLook w:val="0460" w:firstRow="1" w:lastRow="1" w:firstColumn="0" w:lastColumn="0" w:noHBand="0" w:noVBand="1"/>
      </w:tblPr>
      <w:tblGrid>
        <w:gridCol w:w="655"/>
        <w:gridCol w:w="4404"/>
        <w:gridCol w:w="1883"/>
        <w:gridCol w:w="2969"/>
      </w:tblGrid>
      <w:tr w:rsidR="008B40B2" w:rsidRPr="00C62869" w14:paraId="2524C4F6" w14:textId="77777777" w:rsidTr="00001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7"/>
        </w:trPr>
        <w:tc>
          <w:tcPr>
            <w:tcW w:w="5000" w:type="pct"/>
            <w:gridSpan w:val="4"/>
            <w:vAlign w:val="center"/>
          </w:tcPr>
          <w:p w14:paraId="15D19A9A" w14:textId="77777777" w:rsidR="008B40B2" w:rsidRPr="00C62869" w:rsidRDefault="008B40B2" w:rsidP="008B40B2">
            <w:pPr>
              <w:jc w:val="left"/>
            </w:pPr>
            <w:r w:rsidRPr="00C62869">
              <w:t>ΚΑΤΑΛΟΓΟΣ ΣΥΝΗΜΜΕΝΩΝ ΕΓΓΡΑΦΩΝ ΣΤΟ ΟΠΣΚΕ</w:t>
            </w:r>
          </w:p>
        </w:tc>
      </w:tr>
      <w:tr w:rsidR="008B40B2" w:rsidRPr="008B40B2" w14:paraId="39732D95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330" w:type="pct"/>
            <w:vAlign w:val="center"/>
          </w:tcPr>
          <w:p w14:paraId="0EA4E1FE" w14:textId="77777777" w:rsidR="008B40B2" w:rsidRPr="008B40B2" w:rsidRDefault="008B40B2" w:rsidP="008B40B2">
            <w:pPr>
              <w:pStyle w:val="afd"/>
            </w:pPr>
            <w:proofErr w:type="spellStart"/>
            <w:r w:rsidRPr="008B40B2">
              <w:t>ΚΩΔ</w:t>
            </w:r>
            <w:proofErr w:type="spellEnd"/>
            <w:r w:rsidRPr="008B40B2">
              <w:rPr>
                <w:lang w:val="en-US"/>
              </w:rPr>
              <w:t>.</w:t>
            </w:r>
          </w:p>
        </w:tc>
        <w:tc>
          <w:tcPr>
            <w:tcW w:w="2222" w:type="pct"/>
            <w:vAlign w:val="center"/>
          </w:tcPr>
          <w:p w14:paraId="667E91D5" w14:textId="6A94A7E4" w:rsidR="008B40B2" w:rsidRPr="008B40B2" w:rsidRDefault="00915BF3" w:rsidP="008B40B2">
            <w:pPr>
              <w:pStyle w:val="afd"/>
            </w:pPr>
            <w:r w:rsidRPr="008B40B2">
              <w:t>Περιγραφή Εγγράφου</w:t>
            </w:r>
          </w:p>
        </w:tc>
        <w:tc>
          <w:tcPr>
            <w:tcW w:w="950" w:type="pct"/>
            <w:vAlign w:val="center"/>
          </w:tcPr>
          <w:p w14:paraId="20AD79F0" w14:textId="650EE4D5" w:rsidR="008B40B2" w:rsidRPr="008B40B2" w:rsidRDefault="00915BF3" w:rsidP="008B40B2">
            <w:pPr>
              <w:pStyle w:val="afd"/>
            </w:pPr>
            <w:r w:rsidRPr="008B40B2">
              <w:t>Ταυτοποίηση Εγγρ</w:t>
            </w:r>
            <w:r>
              <w:t>ά</w:t>
            </w:r>
            <w:r w:rsidRPr="008B40B2">
              <w:t>φου (*)</w:t>
            </w:r>
          </w:p>
        </w:tc>
        <w:tc>
          <w:tcPr>
            <w:tcW w:w="1498" w:type="pct"/>
            <w:vAlign w:val="center"/>
          </w:tcPr>
          <w:p w14:paraId="3A2BB2B2" w14:textId="1602C3D5" w:rsidR="008B40B2" w:rsidRPr="008B40B2" w:rsidRDefault="00915BF3" w:rsidP="008B40B2">
            <w:pPr>
              <w:pStyle w:val="afd"/>
            </w:pPr>
            <w:r w:rsidRPr="008B40B2">
              <w:t>Σχόλια</w:t>
            </w:r>
          </w:p>
        </w:tc>
      </w:tr>
      <w:tr w:rsidR="008B40B2" w:rsidRPr="008B40B2" w14:paraId="55B86714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12A87B95" w14:textId="6741CC80" w:rsidR="008B40B2" w:rsidRPr="00915BF3" w:rsidRDefault="008B40B2">
            <w:pPr>
              <w:pStyle w:val="a0"/>
              <w:numPr>
                <w:ilvl w:val="0"/>
                <w:numId w:val="20"/>
              </w:numPr>
            </w:pPr>
          </w:p>
        </w:tc>
        <w:tc>
          <w:tcPr>
            <w:tcW w:w="2222" w:type="pct"/>
            <w:vAlign w:val="center"/>
          </w:tcPr>
          <w:p w14:paraId="6499BD6C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7904BE35" w14:textId="648F34E6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4601FFA0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4EB21382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1E574ED2" w14:textId="624F3D23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16779EFD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061B1B71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58F8751F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5B5AD5D7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20A335A0" w14:textId="14E96479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304CF4F9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135EB0A1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32AABE7F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6821102A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46CA92CA" w14:textId="58C039FE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646E289F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71194269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7115B080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520BB550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57760A3A" w14:textId="617D9C6A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66732D48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6B9D17AB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04A1E646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68FC9DC2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2637AC82" w14:textId="2AE671DD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40E1C707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309D1C2E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164ED2E0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41BE4F35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3E3D1922" w14:textId="65AAFF94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48F9F848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38B6AE36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53460F1B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482D0079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3CF17A46" w14:textId="6C1BB7DD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16EC96FD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0D692D4C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16FB77BB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04E2F61B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0177FD00" w14:textId="7E699716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733190B6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4F897A4C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68259571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7D4686D4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12082C6C" w14:textId="33D6264C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5E9CF111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45D8FE1B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30991EFC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04FC4965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744DC999" w14:textId="77777777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673BF208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01C11C10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685E4EA7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764E6047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78CA0635" w14:textId="77777777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795D1DE1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0450400C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15B5B0DA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55493F4E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03B4D576" w14:textId="77777777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4B6DB2B5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4A6DB55A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6DD3113D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0732C329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55BC1A51" w14:textId="77777777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2C4A8B11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42C5C565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383292B4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61922657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22290045" w14:textId="77777777" w:rsidR="008B40B2" w:rsidRPr="00915BF3" w:rsidRDefault="008B40B2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19FC1B8E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77B9CACF" w14:textId="77777777" w:rsidR="008B40B2" w:rsidRPr="008B40B2" w:rsidRDefault="008B40B2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2DA65831" w14:textId="77777777" w:rsidR="008B40B2" w:rsidRPr="008B40B2" w:rsidRDefault="008B40B2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262590" w:rsidRPr="008B40B2" w14:paraId="3098BEAC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72BA5190" w14:textId="77777777" w:rsidR="00262590" w:rsidRPr="00915BF3" w:rsidRDefault="00262590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70D7E497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2569689F" w14:textId="77777777" w:rsidR="00262590" w:rsidRPr="008B40B2" w:rsidRDefault="00262590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57DF67AA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262590" w:rsidRPr="008B40B2" w14:paraId="1197AC79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3A2374E4" w14:textId="77777777" w:rsidR="00262590" w:rsidRPr="00915BF3" w:rsidRDefault="00262590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7D482DC2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551070FF" w14:textId="77777777" w:rsidR="00262590" w:rsidRPr="008B40B2" w:rsidRDefault="00262590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72CBDAD9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262590" w:rsidRPr="008B40B2" w14:paraId="34DDF421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5B9859E9" w14:textId="77777777" w:rsidR="00262590" w:rsidRPr="00915BF3" w:rsidRDefault="00262590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7EBE16EF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5D82C01D" w14:textId="77777777" w:rsidR="00262590" w:rsidRPr="008B40B2" w:rsidRDefault="00262590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7C110AF3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262590" w:rsidRPr="008B40B2" w14:paraId="47F9034E" w14:textId="77777777" w:rsidTr="000010D7">
        <w:trPr>
          <w:cantSplit/>
          <w:trHeight w:val="340"/>
        </w:trPr>
        <w:tc>
          <w:tcPr>
            <w:tcW w:w="330" w:type="pct"/>
            <w:vAlign w:val="center"/>
          </w:tcPr>
          <w:p w14:paraId="34B05BCE" w14:textId="77777777" w:rsidR="00262590" w:rsidRPr="00915BF3" w:rsidRDefault="00262590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6CBEC546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6DA30DA8" w14:textId="77777777" w:rsidR="00262590" w:rsidRPr="008B40B2" w:rsidRDefault="00262590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234FD05B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262590" w:rsidRPr="008B40B2" w14:paraId="1533AFA8" w14:textId="77777777" w:rsidTr="0000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tcW w:w="330" w:type="pct"/>
            <w:vAlign w:val="center"/>
          </w:tcPr>
          <w:p w14:paraId="386822E7" w14:textId="77777777" w:rsidR="00262590" w:rsidRPr="00915BF3" w:rsidRDefault="00262590" w:rsidP="00915BF3">
            <w:pPr>
              <w:pStyle w:val="a0"/>
            </w:pPr>
          </w:p>
        </w:tc>
        <w:tc>
          <w:tcPr>
            <w:tcW w:w="2222" w:type="pct"/>
            <w:vAlign w:val="center"/>
          </w:tcPr>
          <w:p w14:paraId="0E0FB85C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  <w:tc>
          <w:tcPr>
            <w:tcW w:w="950" w:type="pct"/>
            <w:vAlign w:val="center"/>
          </w:tcPr>
          <w:p w14:paraId="0C205CFE" w14:textId="77777777" w:rsidR="00262590" w:rsidRPr="008B40B2" w:rsidRDefault="00262590" w:rsidP="000010D7">
            <w:pPr>
              <w:jc w:val="center"/>
              <w:rPr>
                <w:rFonts w:ascii="Aptos Narrow" w:hAnsi="Aptos Narrow"/>
              </w:rPr>
            </w:pPr>
          </w:p>
        </w:tc>
        <w:tc>
          <w:tcPr>
            <w:tcW w:w="1498" w:type="pct"/>
            <w:vAlign w:val="center"/>
          </w:tcPr>
          <w:p w14:paraId="509C3F42" w14:textId="77777777" w:rsidR="00262590" w:rsidRPr="008B40B2" w:rsidRDefault="00262590" w:rsidP="008B40B2">
            <w:pPr>
              <w:jc w:val="left"/>
              <w:rPr>
                <w:rFonts w:ascii="Aptos Narrow" w:hAnsi="Aptos Narrow"/>
              </w:rPr>
            </w:pPr>
          </w:p>
        </w:tc>
      </w:tr>
      <w:tr w:rsidR="008B40B2" w:rsidRPr="008B40B2" w14:paraId="374E6D0B" w14:textId="77777777" w:rsidTr="000010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5000" w:type="pct"/>
            <w:gridSpan w:val="4"/>
            <w:shd w:val="clear" w:color="auto" w:fill="FAECF8"/>
            <w:vAlign w:val="center"/>
          </w:tcPr>
          <w:p w14:paraId="4FEC4CE2" w14:textId="1C034E9C" w:rsidR="008B40B2" w:rsidRPr="008B40B2" w:rsidRDefault="008B40B2" w:rsidP="008B40B2">
            <w:pPr>
              <w:pStyle w:val="TableParagraph"/>
              <w:keepLines/>
              <w:widowControl/>
              <w:ind w:left="462" w:hanging="462"/>
            </w:pPr>
            <w:r w:rsidRPr="008B40B2">
              <w:rPr>
                <w:b w:val="0"/>
                <w:bCs w:val="0"/>
              </w:rPr>
              <w:t xml:space="preserve">(*) </w:t>
            </w:r>
            <w:r>
              <w:rPr>
                <w:b w:val="0"/>
                <w:bCs w:val="0"/>
              </w:rPr>
              <w:tab/>
            </w:r>
            <w:r w:rsidRPr="008B40B2">
              <w:rPr>
                <w:b w:val="0"/>
                <w:bCs w:val="0"/>
              </w:rPr>
              <w:t>Αριθ. πρωτοκόλλου ή άλλο αναγνωριστικό του εγγράφου</w:t>
            </w:r>
          </w:p>
        </w:tc>
      </w:tr>
    </w:tbl>
    <w:p w14:paraId="4F9457E8" w14:textId="77777777" w:rsidR="008B40B2" w:rsidRPr="008B40B2" w:rsidRDefault="008B40B2" w:rsidP="008B40B2"/>
    <w:sectPr w:rsidR="008B40B2" w:rsidRPr="008B40B2" w:rsidSect="008B40B2">
      <w:pgSz w:w="11906" w:h="16838" w:code="9"/>
      <w:pgMar w:top="1418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76AED" w14:textId="77777777" w:rsidR="0089399E" w:rsidRPr="004A6A2B" w:rsidRDefault="0089399E" w:rsidP="00D621AC">
      <w:pPr>
        <w:spacing w:after="0" w:line="240" w:lineRule="auto"/>
      </w:pPr>
      <w:r w:rsidRPr="004A6A2B">
        <w:separator/>
      </w:r>
    </w:p>
  </w:endnote>
  <w:endnote w:type="continuationSeparator" w:id="0">
    <w:p w14:paraId="497CDA49" w14:textId="77777777" w:rsidR="0089399E" w:rsidRPr="004A6A2B" w:rsidRDefault="0089399E" w:rsidP="00D621AC">
      <w:pPr>
        <w:spacing w:after="0" w:line="240" w:lineRule="auto"/>
      </w:pPr>
      <w:r w:rsidRPr="004A6A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A1"/>
    <w:family w:val="swiss"/>
    <w:pitch w:val="variable"/>
    <w:sig w:usb0="20000287" w:usb1="00000003" w:usb2="00000000" w:usb3="00000000" w:csb0="0000019F" w:csb1="00000000"/>
  </w:font>
  <w:font w:name="Aptos Display">
    <w:altName w:val="Cambria"/>
    <w:panose1 w:val="020B0004020202020204"/>
    <w:charset w:val="A1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624836"/>
      <w:docPartObj>
        <w:docPartGallery w:val="Page Numbers (Bottom of Page)"/>
        <w:docPartUnique/>
      </w:docPartObj>
    </w:sdtPr>
    <w:sdtEndPr/>
    <w:sdtContent>
      <w:p w14:paraId="11A19ADB" w14:textId="600465DA" w:rsidR="005C2B63" w:rsidRPr="004A6A2B" w:rsidRDefault="00693297">
        <w:pPr>
          <w:pStyle w:val="a9"/>
        </w:pPr>
        <w:r w:rsidRPr="004A6A2B">
          <w:rPr>
            <w:noProof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6AFD8030" wp14:editId="23C4483E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1080000" cy="1080000"/>
                  <wp:effectExtent l="0" t="0" r="6350" b="6350"/>
                  <wp:wrapSquare wrapText="bothSides"/>
                  <wp:docPr id="1807536150" name="Ισοσκελές τρίγωνο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00" cy="108000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A2BB0AB" w14:textId="6C5CF2DF" w:rsidR="00693297" w:rsidRPr="004A6A2B" w:rsidRDefault="00693297" w:rsidP="000C4D48">
                              <w:pPr>
                                <w:jc w:val="right"/>
                                <w:rPr>
                                  <w:color w:val="7F7F7F" w:themeColor="text1" w:themeTint="80"/>
                                  <w:sz w:val="20"/>
                                  <w:szCs w:val="56"/>
                                </w:rPr>
                              </w:pP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fldChar w:fldCharType="begin"/>
                              </w: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instrText>PAGE  \* Arabic  \* MERGEFORMAT</w:instrText>
                              </w: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fldChar w:fldCharType="separate"/>
                              </w: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t>1</w:t>
                              </w: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fldChar w:fldCharType="end"/>
                              </w:r>
                              <w:r w:rsidR="00056A85"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t xml:space="preserve"> | </w:t>
                              </w: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fldChar w:fldCharType="begin"/>
                              </w: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instrText>NUMPAGES  \* Arabic  \* MERGEFORMAT</w:instrText>
                              </w: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fldChar w:fldCharType="separate"/>
                              </w: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t>2</w:t>
                              </w:r>
                              <w:r w:rsidRPr="004A6A2B">
                                <w:rPr>
                                  <w:b/>
                                  <w:bCs/>
                                  <w:color w:val="7F7F7F" w:themeColor="text1" w:themeTint="80"/>
                                  <w:sz w:val="20"/>
                                  <w:szCs w:val="5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36000" tIns="45720" rIns="14400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AFD8030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Ισοσκελές τρίγωνο 5" o:spid="_x0000_s1029" type="#_x0000_t5" style="position:absolute;left:0;text-align:left;margin-left:33.85pt;margin-top:0;width:85.05pt;height:85.05pt;z-index:2516787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" adj="21600" fillcolor="#f2f2f2 [3052]" stroked="f">
                  <v:textbox inset="1mm,,4mm">
                    <w:txbxContent>
                      <w:p w14:paraId="1A2BB0AB" w14:textId="6C5CF2DF" w:rsidR="00693297" w:rsidRPr="004A6A2B" w:rsidRDefault="00693297" w:rsidP="000C4D48">
                        <w:pPr>
                          <w:jc w:val="right"/>
                          <w:rPr>
                            <w:color w:val="7F7F7F" w:themeColor="text1" w:themeTint="80"/>
                            <w:sz w:val="20"/>
                            <w:szCs w:val="56"/>
                          </w:rPr>
                        </w:pP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fldChar w:fldCharType="begin"/>
                        </w: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instrText>PAGE  \* Arabic  \* MERGEFORMAT</w:instrText>
                        </w: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fldChar w:fldCharType="separate"/>
                        </w: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t>1</w:t>
                        </w: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fldChar w:fldCharType="end"/>
                        </w:r>
                        <w:r w:rsidR="00056A85"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t xml:space="preserve"> | </w:t>
                        </w: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fldChar w:fldCharType="begin"/>
                        </w: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instrText>NUMPAGES  \* Arabic  \* MERGEFORMAT</w:instrText>
                        </w: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fldChar w:fldCharType="separate"/>
                        </w: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t>2</w:t>
                        </w:r>
                        <w:r w:rsidRPr="004A6A2B">
                          <w:rPr>
                            <w:b/>
                            <w:bCs/>
                            <w:color w:val="7F7F7F" w:themeColor="text1" w:themeTint="80"/>
                            <w:sz w:val="20"/>
                            <w:szCs w:val="56"/>
                          </w:rPr>
                          <w:fldChar w:fldCharType="end"/>
                        </w:r>
                      </w:p>
                    </w:txbxContent>
                  </v:textbox>
                  <w10:wrap type="square" anchorx="page" anchory="page"/>
                </v:shape>
              </w:pict>
            </mc:Fallback>
          </mc:AlternateContent>
        </w:r>
        <w:r w:rsidR="00575524">
          <w:rPr>
            <w:noProof/>
          </w:rPr>
          <w:drawing>
            <wp:anchor distT="0" distB="0" distL="114300" distR="114300" simplePos="0" relativeHeight="251681792" behindDoc="1" locked="0" layoutInCell="1" allowOverlap="1" wp14:anchorId="0D1B0284" wp14:editId="25F7452C">
              <wp:simplePos x="0" y="0"/>
              <wp:positionH relativeFrom="margin">
                <wp:align>center</wp:align>
              </wp:positionH>
              <wp:positionV relativeFrom="paragraph">
                <wp:posOffset>-107950</wp:posOffset>
              </wp:positionV>
              <wp:extent cx="4906800" cy="543600"/>
              <wp:effectExtent l="0" t="0" r="8255" b="8890"/>
              <wp:wrapNone/>
              <wp:docPr id="1971963574" name="Εικόνα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06800" cy="54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C5FB" w14:textId="21111023" w:rsidR="00010B3E" w:rsidRPr="004A6A2B" w:rsidRDefault="00056A85" w:rsidP="00010B3E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 w:rsidRPr="004A6A2B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DD858C1" wp14:editId="4D74CC5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80000" cy="1080000"/>
              <wp:effectExtent l="0" t="0" r="6350" b="6350"/>
              <wp:wrapSquare wrapText="bothSides"/>
              <wp:docPr id="762816702" name="Ισοσκελές τρίγωνο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0000" cy="108000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2B1BDF1" w14:textId="77777777" w:rsidR="00056A85" w:rsidRPr="004A6A2B" w:rsidRDefault="00056A85" w:rsidP="000C4D48">
                          <w:pPr>
                            <w:jc w:val="right"/>
                            <w:rPr>
                              <w:color w:val="7F7F7F" w:themeColor="text1" w:themeTint="80"/>
                              <w:sz w:val="20"/>
                              <w:szCs w:val="56"/>
                            </w:rPr>
                          </w:pP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fldChar w:fldCharType="begin"/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instrText>PAGE  \* Arabic  \* MERGEFORMAT</w:instrText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fldChar w:fldCharType="separate"/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t>1</w:t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fldChar w:fldCharType="end"/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t xml:space="preserve"> | </w:t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fldChar w:fldCharType="begin"/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instrText>NUMPAGES  \* Arabic  \* MERGEFORMAT</w:instrText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fldChar w:fldCharType="separate"/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t>2</w:t>
                          </w:r>
                          <w:r w:rsidRPr="004A6A2B"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5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45720" rIns="14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858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0" type="#_x0000_t5" style="position:absolute;left:0;text-align:left;margin-left:33.85pt;margin-top:0;width:85.05pt;height:85.05pt;z-index:2516807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" adj="21600" fillcolor="#f2f2f2 [3052]" stroked="f">
              <v:textbox inset="1mm,,4mm">
                <w:txbxContent>
                  <w:p w14:paraId="42B1BDF1" w14:textId="77777777" w:rsidR="00056A85" w:rsidRPr="004A6A2B" w:rsidRDefault="00056A85" w:rsidP="000C4D48">
                    <w:pPr>
                      <w:jc w:val="right"/>
                      <w:rPr>
                        <w:color w:val="7F7F7F" w:themeColor="text1" w:themeTint="80"/>
                        <w:sz w:val="20"/>
                        <w:szCs w:val="56"/>
                      </w:rPr>
                    </w:pP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fldChar w:fldCharType="begin"/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instrText>PAGE  \* Arabic  \* MERGEFORMAT</w:instrText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fldChar w:fldCharType="separate"/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t>1</w:t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fldChar w:fldCharType="end"/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t xml:space="preserve"> | </w:t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fldChar w:fldCharType="begin"/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instrText>NUMPAGES  \* Arabic  \* MERGEFORMAT</w:instrText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fldChar w:fldCharType="separate"/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t>2</w:t>
                    </w:r>
                    <w:r w:rsidRPr="004A6A2B">
                      <w:rPr>
                        <w:b/>
                        <w:bCs/>
                        <w:color w:val="7F7F7F" w:themeColor="text1" w:themeTint="80"/>
                        <w:sz w:val="20"/>
                        <w:szCs w:val="56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010B3E" w:rsidRPr="004A6A2B">
      <w:rPr>
        <w:noProof/>
      </w:rPr>
      <w:drawing>
        <wp:anchor distT="0" distB="0" distL="114300" distR="114300" simplePos="0" relativeHeight="251674624" behindDoc="1" locked="0" layoutInCell="1" allowOverlap="1" wp14:anchorId="4AD9C829" wp14:editId="50224451">
          <wp:simplePos x="0" y="0"/>
          <wp:positionH relativeFrom="margin">
            <wp:align>center</wp:align>
          </wp:positionH>
          <wp:positionV relativeFrom="page">
            <wp:posOffset>9901555</wp:posOffset>
          </wp:positionV>
          <wp:extent cx="4906800" cy="540000"/>
          <wp:effectExtent l="0" t="0" r="0" b="0"/>
          <wp:wrapNone/>
          <wp:docPr id="1484154985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533872" name="Εικόνα 14745338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6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E2A979" w14:textId="39A8F022" w:rsidR="008D0758" w:rsidRPr="004A6A2B" w:rsidRDefault="008D075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CA082" w14:textId="77777777" w:rsidR="0089399E" w:rsidRPr="004A6A2B" w:rsidRDefault="0089399E" w:rsidP="00D621AC">
      <w:pPr>
        <w:spacing w:after="0" w:line="240" w:lineRule="auto"/>
      </w:pPr>
      <w:r w:rsidRPr="004A6A2B">
        <w:separator/>
      </w:r>
    </w:p>
  </w:footnote>
  <w:footnote w:type="continuationSeparator" w:id="0">
    <w:p w14:paraId="489C35ED" w14:textId="77777777" w:rsidR="0089399E" w:rsidRPr="004A6A2B" w:rsidRDefault="0089399E" w:rsidP="00D621AC">
      <w:pPr>
        <w:spacing w:after="0" w:line="240" w:lineRule="auto"/>
      </w:pPr>
      <w:r w:rsidRPr="004A6A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5A409" w14:textId="4CEA74F2" w:rsidR="008D5E3F" w:rsidRPr="004A6A2B" w:rsidRDefault="00940793" w:rsidP="00B33B27">
    <w:pPr>
      <w:pStyle w:val="a8"/>
      <w:pBdr>
        <w:bottom w:val="single" w:sz="8" w:space="1" w:color="D1D1D1" w:themeColor="background2" w:themeShade="E6"/>
      </w:pBdr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1" layoutInCell="1" allowOverlap="1" wp14:anchorId="23D780E2" wp14:editId="13D8454C">
              <wp:simplePos x="0" y="0"/>
              <wp:positionH relativeFrom="margin">
                <wp:posOffset>4445</wp:posOffset>
              </wp:positionH>
              <wp:positionV relativeFrom="page">
                <wp:posOffset>180975</wp:posOffset>
              </wp:positionV>
              <wp:extent cx="5895975" cy="413385"/>
              <wp:effectExtent l="0" t="0" r="0" b="5715"/>
              <wp:wrapNone/>
              <wp:docPr id="1521073139" name="Ομάδα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5975" cy="413385"/>
                        <a:chOff x="0" y="0"/>
                        <a:chExt cx="5895748" cy="413385"/>
                      </a:xfrm>
                      <a:noFill/>
                    </wpg:grpSpPr>
                    <pic:pic xmlns:pic="http://schemas.openxmlformats.org/drawingml/2006/picture">
                      <pic:nvPicPr>
                        <pic:cNvPr id="412700321" name="Εικόνα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413385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6624382" name="Πλαίσιο κειμένου 2"/>
                      <wps:cNvSpPr txBox="1">
                        <a:spLocks noChangeArrowheads="1"/>
                      </wps:cNvSpPr>
                      <wps:spPr bwMode="auto">
                        <a:xfrm>
                          <a:off x="474973" y="68858"/>
                          <a:ext cx="5420775" cy="2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E90F4" w14:textId="0014EF11" w:rsidR="008D0758" w:rsidRPr="004A6A2B" w:rsidRDefault="008D0758" w:rsidP="00D6353A">
                            <w:pPr>
                              <w:spacing w:after="0"/>
                            </w:pPr>
                            <w:r w:rsidRPr="004A6A2B">
                              <w:rPr>
                                <w:color w:val="156082" w:themeColor="accent1"/>
                                <w:sz w:val="20"/>
                                <w:szCs w:val="20"/>
                              </w:rPr>
                              <w:t>Αναλυτική Περιγραφή</w:t>
                            </w:r>
                            <w:r w:rsidR="000D17F4">
                              <w:rPr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 Πρότασης ΙΔ. </w:t>
                            </w:r>
                            <w:r w:rsidR="000D17F4" w:rsidRPr="000D17F4">
                              <w:rPr>
                                <w:color w:val="156082" w:themeColor="accent1"/>
                                <w:sz w:val="20"/>
                                <w:szCs w:val="20"/>
                              </w:rPr>
                              <w:t>Π3-77-4.1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D780E2" id="Ομάδα 5" o:spid="_x0000_s1026" style="position:absolute;left:0;text-align:left;margin-left:.35pt;margin-top:14.25pt;width:464.25pt;height:32.55pt;z-index:251671552;mso-position-horizontal-relative:margin;mso-position-vertical-relative:page;mso-width-relative:margin;mso-height-relative:margin" coordsize="58957,4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5" o:spid="_x0000_s1027" type="#_x0000_t75" style="position:absolute;width:4749;height:4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8" type="#_x0000_t202" style="position:absolute;left:4749;top:688;width:54208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" filled="f" stroked="f">
                <v:textbox>
                  <w:txbxContent>
                    <w:p w14:paraId="77EE90F4" w14:textId="0014EF11" w:rsidR="008D0758" w:rsidRPr="004A6A2B" w:rsidRDefault="008D0758" w:rsidP="00D6353A">
                      <w:pPr>
                        <w:spacing w:after="0"/>
                      </w:pPr>
                      <w:r w:rsidRPr="004A6A2B">
                        <w:rPr>
                          <w:color w:val="156082" w:themeColor="accent1"/>
                          <w:sz w:val="20"/>
                          <w:szCs w:val="20"/>
                        </w:rPr>
                        <w:t>Αναλυτική Περιγραφή</w:t>
                      </w:r>
                      <w:r w:rsidR="000D17F4">
                        <w:rPr>
                          <w:color w:val="156082" w:themeColor="accent1"/>
                          <w:sz w:val="20"/>
                          <w:szCs w:val="20"/>
                        </w:rPr>
                        <w:t xml:space="preserve"> Πρότασης ΙΔ. </w:t>
                      </w:r>
                      <w:r w:rsidR="000D17F4" w:rsidRPr="000D17F4">
                        <w:rPr>
                          <w:color w:val="156082" w:themeColor="accent1"/>
                          <w:sz w:val="20"/>
                          <w:szCs w:val="20"/>
                        </w:rPr>
                        <w:t>Π3-77-4.1</w:t>
                      </w:r>
                    </w:p>
                  </w:txbxContent>
                </v:textbox>
              </v:shape>
              <w10:wrap anchorx="margin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6151" w14:textId="6CEBDA02" w:rsidR="005C2B63" w:rsidRPr="004A6A2B" w:rsidRDefault="008D0758">
    <w:pPr>
      <w:pStyle w:val="a8"/>
    </w:pPr>
    <w:r w:rsidRPr="004A6A2B">
      <w:rPr>
        <w:noProof/>
        <w:color w:val="156082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1FF1246" wp14:editId="56A35C31">
              <wp:simplePos x="0" y="0"/>
              <wp:positionH relativeFrom="margin">
                <wp:posOffset>0</wp:posOffset>
              </wp:positionH>
              <wp:positionV relativeFrom="margin">
                <wp:posOffset>-76200</wp:posOffset>
              </wp:positionV>
              <wp:extent cx="5940000" cy="0"/>
              <wp:effectExtent l="0" t="0" r="0" b="0"/>
              <wp:wrapSquare wrapText="bothSides"/>
              <wp:docPr id="724252820" name="Ευθεία γραμμή σύνδεσης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FDED72" id="Ευθεία γραμμή σύνδεσης 8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0,-6pt" to="467.7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" strokecolor="#156082 [3204]" strokeweight=".5pt">
              <v:stroke joinstyle="miter"/>
              <w10:wrap type="square" anchorx="margin" anchory="margin"/>
            </v:line>
          </w:pict>
        </mc:Fallback>
      </mc:AlternateContent>
    </w:r>
    <w:r w:rsidR="005C2B63" w:rsidRPr="004A6A2B">
      <w:rPr>
        <w:noProof/>
      </w:rPr>
      <w:drawing>
        <wp:anchor distT="0" distB="0" distL="114300" distR="114300" simplePos="0" relativeHeight="251666432" behindDoc="0" locked="0" layoutInCell="1" allowOverlap="1" wp14:anchorId="76594B9C" wp14:editId="145FDA63">
          <wp:simplePos x="0" y="0"/>
          <wp:positionH relativeFrom="margin">
            <wp:posOffset>0</wp:posOffset>
          </wp:positionH>
          <wp:positionV relativeFrom="margin">
            <wp:posOffset>-502285</wp:posOffset>
          </wp:positionV>
          <wp:extent cx="3070746" cy="415918"/>
          <wp:effectExtent l="0" t="0" r="0" b="3810"/>
          <wp:wrapSquare wrapText="bothSides"/>
          <wp:docPr id="274845832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196670" name="Εικόνα 532196670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746" cy="4159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9AB"/>
    <w:multiLevelType w:val="hybridMultilevel"/>
    <w:tmpl w:val="C0AE6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698C"/>
    <w:multiLevelType w:val="multilevel"/>
    <w:tmpl w:val="96803DD6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1"/>
      <w:lvlText w:val="Τμήμα %1: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22"/>
      <w:lvlText w:val="%1.%2.%3"/>
      <w:lvlJc w:val="left"/>
      <w:pPr>
        <w:ind w:left="1390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2" w15:restartNumberingAfterBreak="0">
    <w:nsid w:val="2AFC4DFF"/>
    <w:multiLevelType w:val="hybridMultilevel"/>
    <w:tmpl w:val="1D3874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D367E"/>
    <w:multiLevelType w:val="hybridMultilevel"/>
    <w:tmpl w:val="BF7C6ADC"/>
    <w:lvl w:ilvl="0" w:tplc="DAA0AAB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A64A7"/>
    <w:multiLevelType w:val="multilevel"/>
    <w:tmpl w:val="764A5344"/>
    <w:numStyleLink w:val="a"/>
  </w:abstractNum>
  <w:abstractNum w:abstractNumId="5" w15:restartNumberingAfterBreak="0">
    <w:nsid w:val="4C0634B3"/>
    <w:multiLevelType w:val="hybridMultilevel"/>
    <w:tmpl w:val="08AAC3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133C3"/>
    <w:multiLevelType w:val="hybridMultilevel"/>
    <w:tmpl w:val="DE9ECD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5148F"/>
    <w:multiLevelType w:val="multilevel"/>
    <w:tmpl w:val="764A5344"/>
    <w:styleLink w:val="a"/>
    <w:lvl w:ilvl="0">
      <w:start w:val="1"/>
      <w:numFmt w:val="decimalZero"/>
      <w:pStyle w:val="a0"/>
      <w:lvlText w:val="%1"/>
      <w:lvlJc w:val="left"/>
      <w:pPr>
        <w:ind w:left="0" w:firstLine="0"/>
      </w:pPr>
      <w:rPr>
        <w:rFonts w:ascii="Aptos Narrow" w:hAnsi="Aptos Narrow" w:hint="default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 w16cid:durableId="1899705447">
    <w:abstractNumId w:val="1"/>
  </w:num>
  <w:num w:numId="2" w16cid:durableId="1371346246">
    <w:abstractNumId w:val="3"/>
  </w:num>
  <w:num w:numId="3" w16cid:durableId="1448937520">
    <w:abstractNumId w:val="5"/>
  </w:num>
  <w:num w:numId="4" w16cid:durableId="1105733022">
    <w:abstractNumId w:val="6"/>
  </w:num>
  <w:num w:numId="5" w16cid:durableId="1886941424">
    <w:abstractNumId w:val="0"/>
  </w:num>
  <w:num w:numId="6" w16cid:durableId="1535845888">
    <w:abstractNumId w:val="7"/>
  </w:num>
  <w:num w:numId="7" w16cid:durableId="325322003">
    <w:abstractNumId w:val="4"/>
    <w:lvlOverride w:ilvl="0"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8" w16cid:durableId="292906369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9" w16cid:durableId="506990815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0" w16cid:durableId="335772473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1" w16cid:durableId="109713646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2" w16cid:durableId="957107279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3" w16cid:durableId="862860389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4" w16cid:durableId="873008485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5" w16cid:durableId="2037080525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6" w16cid:durableId="884828196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7" w16cid:durableId="334304798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8" w16cid:durableId="581110531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19" w16cid:durableId="1670791013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20" w16cid:durableId="159546410">
    <w:abstractNumId w:val="4"/>
    <w:lvlOverride w:ilvl="0">
      <w:startOverride w:val="1"/>
      <w:lvl w:ilvl="0">
        <w:start w:val="1"/>
        <w:numFmt w:val="decimalZero"/>
        <w:pStyle w:val="a0"/>
        <w:lvlText w:val="%1"/>
        <w:lvlJc w:val="left"/>
        <w:pPr>
          <w:ind w:left="0" w:firstLine="0"/>
        </w:pPr>
        <w:rPr>
          <w:rFonts w:ascii="Aptos Narrow" w:hAnsi="Aptos Narrow" w:hint="default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714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071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428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85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142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499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2856" w:firstLine="0"/>
        </w:pPr>
        <w:rPr>
          <w:rFonts w:hint="default"/>
        </w:rPr>
      </w:lvl>
    </w:lvlOverride>
  </w:num>
  <w:num w:numId="21" w16cid:durableId="380254400">
    <w:abstractNumId w:val="1"/>
  </w:num>
  <w:num w:numId="22" w16cid:durableId="592933122">
    <w:abstractNumId w:val="1"/>
  </w:num>
  <w:num w:numId="23" w16cid:durableId="1869951849">
    <w:abstractNumId w:val="1"/>
  </w:num>
  <w:num w:numId="24" w16cid:durableId="544290221">
    <w:abstractNumId w:val="1"/>
  </w:num>
  <w:num w:numId="25" w16cid:durableId="692001859">
    <w:abstractNumId w:val="1"/>
  </w:num>
  <w:num w:numId="26" w16cid:durableId="2109735474">
    <w:abstractNumId w:val="1"/>
  </w:num>
  <w:num w:numId="27" w16cid:durableId="346950935">
    <w:abstractNumId w:val="1"/>
  </w:num>
  <w:num w:numId="28" w16cid:durableId="1792743512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4E"/>
    <w:rsid w:val="000010D7"/>
    <w:rsid w:val="00001226"/>
    <w:rsid w:val="00001A9D"/>
    <w:rsid w:val="0000671C"/>
    <w:rsid w:val="0001059D"/>
    <w:rsid w:val="00010B3E"/>
    <w:rsid w:val="00012E4F"/>
    <w:rsid w:val="00017D89"/>
    <w:rsid w:val="00021164"/>
    <w:rsid w:val="00043315"/>
    <w:rsid w:val="00053AB1"/>
    <w:rsid w:val="00056A85"/>
    <w:rsid w:val="00070659"/>
    <w:rsid w:val="00072A0F"/>
    <w:rsid w:val="00073290"/>
    <w:rsid w:val="0007501E"/>
    <w:rsid w:val="000874AA"/>
    <w:rsid w:val="000978E9"/>
    <w:rsid w:val="000A2EAB"/>
    <w:rsid w:val="000A2F1C"/>
    <w:rsid w:val="000A58F7"/>
    <w:rsid w:val="000B5D63"/>
    <w:rsid w:val="000B6389"/>
    <w:rsid w:val="000C3B22"/>
    <w:rsid w:val="000C4D48"/>
    <w:rsid w:val="000C676E"/>
    <w:rsid w:val="000D17F4"/>
    <w:rsid w:val="000D1D09"/>
    <w:rsid w:val="000D3474"/>
    <w:rsid w:val="000D6CB6"/>
    <w:rsid w:val="000E6B06"/>
    <w:rsid w:val="000F1F85"/>
    <w:rsid w:val="0010247F"/>
    <w:rsid w:val="0010657D"/>
    <w:rsid w:val="00110C23"/>
    <w:rsid w:val="00114536"/>
    <w:rsid w:val="00121370"/>
    <w:rsid w:val="00122E49"/>
    <w:rsid w:val="00134093"/>
    <w:rsid w:val="00135829"/>
    <w:rsid w:val="001404D5"/>
    <w:rsid w:val="00147CD5"/>
    <w:rsid w:val="00147F11"/>
    <w:rsid w:val="0017028E"/>
    <w:rsid w:val="00174868"/>
    <w:rsid w:val="00183BF9"/>
    <w:rsid w:val="001A0C02"/>
    <w:rsid w:val="001A18DD"/>
    <w:rsid w:val="001B092C"/>
    <w:rsid w:val="001C2569"/>
    <w:rsid w:val="001F41B7"/>
    <w:rsid w:val="001F5F83"/>
    <w:rsid w:val="001F6184"/>
    <w:rsid w:val="00200501"/>
    <w:rsid w:val="0020164D"/>
    <w:rsid w:val="002154FA"/>
    <w:rsid w:val="00215756"/>
    <w:rsid w:val="00215EDF"/>
    <w:rsid w:val="00234593"/>
    <w:rsid w:val="002358E1"/>
    <w:rsid w:val="002405E1"/>
    <w:rsid w:val="0024081F"/>
    <w:rsid w:val="00262590"/>
    <w:rsid w:val="002724CD"/>
    <w:rsid w:val="00275BC4"/>
    <w:rsid w:val="00281511"/>
    <w:rsid w:val="00281A7C"/>
    <w:rsid w:val="0028561C"/>
    <w:rsid w:val="00285A6B"/>
    <w:rsid w:val="00287B38"/>
    <w:rsid w:val="002A6D11"/>
    <w:rsid w:val="002B21D3"/>
    <w:rsid w:val="002B6067"/>
    <w:rsid w:val="002C5DF2"/>
    <w:rsid w:val="002D7055"/>
    <w:rsid w:val="002E147B"/>
    <w:rsid w:val="002E5930"/>
    <w:rsid w:val="002E5975"/>
    <w:rsid w:val="002E6EE5"/>
    <w:rsid w:val="003067DC"/>
    <w:rsid w:val="0032509B"/>
    <w:rsid w:val="00325D6E"/>
    <w:rsid w:val="00327A6E"/>
    <w:rsid w:val="00332BF7"/>
    <w:rsid w:val="00335865"/>
    <w:rsid w:val="00350780"/>
    <w:rsid w:val="00351E68"/>
    <w:rsid w:val="00353725"/>
    <w:rsid w:val="00356D02"/>
    <w:rsid w:val="003576BA"/>
    <w:rsid w:val="0036597D"/>
    <w:rsid w:val="003807F1"/>
    <w:rsid w:val="00390757"/>
    <w:rsid w:val="003953F3"/>
    <w:rsid w:val="00395933"/>
    <w:rsid w:val="003B1962"/>
    <w:rsid w:val="003B7546"/>
    <w:rsid w:val="003C745E"/>
    <w:rsid w:val="003E15E4"/>
    <w:rsid w:val="003E5A05"/>
    <w:rsid w:val="003F2924"/>
    <w:rsid w:val="00412BC9"/>
    <w:rsid w:val="00415C91"/>
    <w:rsid w:val="00433EC5"/>
    <w:rsid w:val="00434410"/>
    <w:rsid w:val="00445246"/>
    <w:rsid w:val="00476DF2"/>
    <w:rsid w:val="00476EDE"/>
    <w:rsid w:val="0048195E"/>
    <w:rsid w:val="004A3969"/>
    <w:rsid w:val="004A6A2B"/>
    <w:rsid w:val="004C2F48"/>
    <w:rsid w:val="004C59ED"/>
    <w:rsid w:val="004E3123"/>
    <w:rsid w:val="004E4DD6"/>
    <w:rsid w:val="004E56C7"/>
    <w:rsid w:val="004E6DD8"/>
    <w:rsid w:val="004E7B09"/>
    <w:rsid w:val="004F5D95"/>
    <w:rsid w:val="00500D08"/>
    <w:rsid w:val="00501E01"/>
    <w:rsid w:val="00521DFF"/>
    <w:rsid w:val="0052426C"/>
    <w:rsid w:val="00526217"/>
    <w:rsid w:val="00534501"/>
    <w:rsid w:val="005434E1"/>
    <w:rsid w:val="00547A36"/>
    <w:rsid w:val="00554E1C"/>
    <w:rsid w:val="005606EA"/>
    <w:rsid w:val="00575524"/>
    <w:rsid w:val="00586237"/>
    <w:rsid w:val="00586902"/>
    <w:rsid w:val="00587950"/>
    <w:rsid w:val="005A6163"/>
    <w:rsid w:val="005B0B1F"/>
    <w:rsid w:val="005C291E"/>
    <w:rsid w:val="005C2B63"/>
    <w:rsid w:val="00625B3F"/>
    <w:rsid w:val="00627CA1"/>
    <w:rsid w:val="00637984"/>
    <w:rsid w:val="00641E7E"/>
    <w:rsid w:val="0065229E"/>
    <w:rsid w:val="00664BBC"/>
    <w:rsid w:val="006721E6"/>
    <w:rsid w:val="00675E1E"/>
    <w:rsid w:val="0067761E"/>
    <w:rsid w:val="00680CFB"/>
    <w:rsid w:val="0068114D"/>
    <w:rsid w:val="00681980"/>
    <w:rsid w:val="0068316A"/>
    <w:rsid w:val="00683799"/>
    <w:rsid w:val="00683C2E"/>
    <w:rsid w:val="0069173A"/>
    <w:rsid w:val="0069304A"/>
    <w:rsid w:val="00693297"/>
    <w:rsid w:val="00693573"/>
    <w:rsid w:val="006A0C01"/>
    <w:rsid w:val="006A4BF4"/>
    <w:rsid w:val="006A6A92"/>
    <w:rsid w:val="006B3D9C"/>
    <w:rsid w:val="006C318C"/>
    <w:rsid w:val="006C38A1"/>
    <w:rsid w:val="006C7C34"/>
    <w:rsid w:val="006F2883"/>
    <w:rsid w:val="006F2FDF"/>
    <w:rsid w:val="00721556"/>
    <w:rsid w:val="007259B6"/>
    <w:rsid w:val="00725D87"/>
    <w:rsid w:val="0073159E"/>
    <w:rsid w:val="00735E13"/>
    <w:rsid w:val="00740C12"/>
    <w:rsid w:val="00742F61"/>
    <w:rsid w:val="007479F8"/>
    <w:rsid w:val="00751485"/>
    <w:rsid w:val="0075304A"/>
    <w:rsid w:val="00754753"/>
    <w:rsid w:val="0075516A"/>
    <w:rsid w:val="0076409D"/>
    <w:rsid w:val="00770BCB"/>
    <w:rsid w:val="00777C8D"/>
    <w:rsid w:val="0078267A"/>
    <w:rsid w:val="00782949"/>
    <w:rsid w:val="007832B0"/>
    <w:rsid w:val="00783840"/>
    <w:rsid w:val="00785BF2"/>
    <w:rsid w:val="007931D2"/>
    <w:rsid w:val="00793B17"/>
    <w:rsid w:val="007A75E3"/>
    <w:rsid w:val="007C7AE6"/>
    <w:rsid w:val="007F5B9F"/>
    <w:rsid w:val="007F7E6B"/>
    <w:rsid w:val="00801379"/>
    <w:rsid w:val="00810DB0"/>
    <w:rsid w:val="00810FAE"/>
    <w:rsid w:val="00815D96"/>
    <w:rsid w:val="00832CC2"/>
    <w:rsid w:val="0083581D"/>
    <w:rsid w:val="00846514"/>
    <w:rsid w:val="00854FDB"/>
    <w:rsid w:val="008652F1"/>
    <w:rsid w:val="00880114"/>
    <w:rsid w:val="0089399E"/>
    <w:rsid w:val="00896903"/>
    <w:rsid w:val="008A215F"/>
    <w:rsid w:val="008A41B3"/>
    <w:rsid w:val="008A70A8"/>
    <w:rsid w:val="008B2229"/>
    <w:rsid w:val="008B3D25"/>
    <w:rsid w:val="008B40B2"/>
    <w:rsid w:val="008B64B8"/>
    <w:rsid w:val="008C0E1F"/>
    <w:rsid w:val="008D0758"/>
    <w:rsid w:val="008D5E3F"/>
    <w:rsid w:val="008E34E4"/>
    <w:rsid w:val="008F144C"/>
    <w:rsid w:val="00900E33"/>
    <w:rsid w:val="0090585C"/>
    <w:rsid w:val="009155F2"/>
    <w:rsid w:val="00915BF3"/>
    <w:rsid w:val="009267BE"/>
    <w:rsid w:val="009352A0"/>
    <w:rsid w:val="00940793"/>
    <w:rsid w:val="00940DCD"/>
    <w:rsid w:val="00951417"/>
    <w:rsid w:val="00962578"/>
    <w:rsid w:val="00977341"/>
    <w:rsid w:val="009A705E"/>
    <w:rsid w:val="009C2871"/>
    <w:rsid w:val="009C3E29"/>
    <w:rsid w:val="009C4624"/>
    <w:rsid w:val="009C6B32"/>
    <w:rsid w:val="009C77E7"/>
    <w:rsid w:val="009D56E4"/>
    <w:rsid w:val="009E280C"/>
    <w:rsid w:val="009E3AA3"/>
    <w:rsid w:val="009E70FD"/>
    <w:rsid w:val="009F18F0"/>
    <w:rsid w:val="009F309D"/>
    <w:rsid w:val="00A07FBE"/>
    <w:rsid w:val="00A21A13"/>
    <w:rsid w:val="00A3570B"/>
    <w:rsid w:val="00A74861"/>
    <w:rsid w:val="00A90142"/>
    <w:rsid w:val="00AB1634"/>
    <w:rsid w:val="00AB3A8F"/>
    <w:rsid w:val="00AB623F"/>
    <w:rsid w:val="00AC2BFC"/>
    <w:rsid w:val="00AC5D99"/>
    <w:rsid w:val="00AC7633"/>
    <w:rsid w:val="00AC79CD"/>
    <w:rsid w:val="00AD15FA"/>
    <w:rsid w:val="00AD5BDB"/>
    <w:rsid w:val="00AD7A4E"/>
    <w:rsid w:val="00AE6FD2"/>
    <w:rsid w:val="00AE73C8"/>
    <w:rsid w:val="00B10A4E"/>
    <w:rsid w:val="00B248D4"/>
    <w:rsid w:val="00B272B1"/>
    <w:rsid w:val="00B2730B"/>
    <w:rsid w:val="00B32B3F"/>
    <w:rsid w:val="00B33B27"/>
    <w:rsid w:val="00B44489"/>
    <w:rsid w:val="00B5452F"/>
    <w:rsid w:val="00B572D8"/>
    <w:rsid w:val="00B6084A"/>
    <w:rsid w:val="00B72ABB"/>
    <w:rsid w:val="00B77C00"/>
    <w:rsid w:val="00B82929"/>
    <w:rsid w:val="00B96378"/>
    <w:rsid w:val="00BA0BCA"/>
    <w:rsid w:val="00BA1EFE"/>
    <w:rsid w:val="00BA2DBD"/>
    <w:rsid w:val="00BB0E9A"/>
    <w:rsid w:val="00BB4773"/>
    <w:rsid w:val="00BC6760"/>
    <w:rsid w:val="00BD0BBF"/>
    <w:rsid w:val="00BE2E3A"/>
    <w:rsid w:val="00BE60E0"/>
    <w:rsid w:val="00BF3BE1"/>
    <w:rsid w:val="00BF4D8D"/>
    <w:rsid w:val="00C25E08"/>
    <w:rsid w:val="00C36E7E"/>
    <w:rsid w:val="00C453AF"/>
    <w:rsid w:val="00C559EE"/>
    <w:rsid w:val="00C56BE7"/>
    <w:rsid w:val="00C62869"/>
    <w:rsid w:val="00C633CF"/>
    <w:rsid w:val="00C67CB9"/>
    <w:rsid w:val="00C70176"/>
    <w:rsid w:val="00C73924"/>
    <w:rsid w:val="00C83F8A"/>
    <w:rsid w:val="00C85903"/>
    <w:rsid w:val="00CA715A"/>
    <w:rsid w:val="00CB117F"/>
    <w:rsid w:val="00CB36AC"/>
    <w:rsid w:val="00CD0818"/>
    <w:rsid w:val="00CD742D"/>
    <w:rsid w:val="00CE3F84"/>
    <w:rsid w:val="00CE5C07"/>
    <w:rsid w:val="00CF7E0C"/>
    <w:rsid w:val="00D073C4"/>
    <w:rsid w:val="00D13B18"/>
    <w:rsid w:val="00D14036"/>
    <w:rsid w:val="00D14DC7"/>
    <w:rsid w:val="00D17EEA"/>
    <w:rsid w:val="00D26D05"/>
    <w:rsid w:val="00D47F5F"/>
    <w:rsid w:val="00D518C7"/>
    <w:rsid w:val="00D621AC"/>
    <w:rsid w:val="00D62937"/>
    <w:rsid w:val="00D6353A"/>
    <w:rsid w:val="00D70E63"/>
    <w:rsid w:val="00D8467F"/>
    <w:rsid w:val="00D86D1B"/>
    <w:rsid w:val="00D87448"/>
    <w:rsid w:val="00D94587"/>
    <w:rsid w:val="00DA18D0"/>
    <w:rsid w:val="00DA2ABD"/>
    <w:rsid w:val="00DA404C"/>
    <w:rsid w:val="00DA4FDD"/>
    <w:rsid w:val="00DB0D18"/>
    <w:rsid w:val="00DB6B98"/>
    <w:rsid w:val="00DC2CDA"/>
    <w:rsid w:val="00DC6826"/>
    <w:rsid w:val="00DD1559"/>
    <w:rsid w:val="00DD3BA6"/>
    <w:rsid w:val="00DD406A"/>
    <w:rsid w:val="00DE3D89"/>
    <w:rsid w:val="00E20E7D"/>
    <w:rsid w:val="00E27120"/>
    <w:rsid w:val="00E30E92"/>
    <w:rsid w:val="00E320AF"/>
    <w:rsid w:val="00E36004"/>
    <w:rsid w:val="00E367D2"/>
    <w:rsid w:val="00E401C3"/>
    <w:rsid w:val="00E466ED"/>
    <w:rsid w:val="00E500AE"/>
    <w:rsid w:val="00E518EF"/>
    <w:rsid w:val="00E537CB"/>
    <w:rsid w:val="00E60E3B"/>
    <w:rsid w:val="00E751D4"/>
    <w:rsid w:val="00E751DB"/>
    <w:rsid w:val="00E9012F"/>
    <w:rsid w:val="00E90F17"/>
    <w:rsid w:val="00E932A6"/>
    <w:rsid w:val="00E958A3"/>
    <w:rsid w:val="00E966A1"/>
    <w:rsid w:val="00EA0CB4"/>
    <w:rsid w:val="00EA52C5"/>
    <w:rsid w:val="00EA67B1"/>
    <w:rsid w:val="00EB58AD"/>
    <w:rsid w:val="00EC44D9"/>
    <w:rsid w:val="00EC6CB7"/>
    <w:rsid w:val="00ED6118"/>
    <w:rsid w:val="00EE2D01"/>
    <w:rsid w:val="00EF6D43"/>
    <w:rsid w:val="00F033D8"/>
    <w:rsid w:val="00F036F9"/>
    <w:rsid w:val="00F120C2"/>
    <w:rsid w:val="00F20CB9"/>
    <w:rsid w:val="00F26CB2"/>
    <w:rsid w:val="00F313B1"/>
    <w:rsid w:val="00F32048"/>
    <w:rsid w:val="00F55D17"/>
    <w:rsid w:val="00F57012"/>
    <w:rsid w:val="00F64214"/>
    <w:rsid w:val="00F6708E"/>
    <w:rsid w:val="00F67FB5"/>
    <w:rsid w:val="00F70D1F"/>
    <w:rsid w:val="00F722D1"/>
    <w:rsid w:val="00F83E59"/>
    <w:rsid w:val="00F854B3"/>
    <w:rsid w:val="00F86E24"/>
    <w:rsid w:val="00F87123"/>
    <w:rsid w:val="00F93C31"/>
    <w:rsid w:val="00FA3AB2"/>
    <w:rsid w:val="00FA5619"/>
    <w:rsid w:val="00FB53C1"/>
    <w:rsid w:val="00FB6147"/>
    <w:rsid w:val="00FC0AF4"/>
    <w:rsid w:val="00FC2073"/>
    <w:rsid w:val="00FC2C0B"/>
    <w:rsid w:val="00FC52CC"/>
    <w:rsid w:val="00FD36BB"/>
    <w:rsid w:val="00FD4A0B"/>
    <w:rsid w:val="00FF1290"/>
    <w:rsid w:val="56F0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2F44E"/>
  <w15:chartTrackingRefBased/>
  <w15:docId w15:val="{AE24F1C0-ED7D-4F35-9384-3C951536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B3A8F"/>
    <w:pPr>
      <w:jc w:val="both"/>
    </w:pPr>
  </w:style>
  <w:style w:type="paragraph" w:styleId="10">
    <w:name w:val="heading 1"/>
    <w:basedOn w:val="a1"/>
    <w:next w:val="a1"/>
    <w:link w:val="1Char"/>
    <w:uiPriority w:val="9"/>
    <w:qFormat/>
    <w:rsid w:val="006A0C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6A0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4"/>
      <w:szCs w:val="26"/>
    </w:rPr>
  </w:style>
  <w:style w:type="paragraph" w:styleId="3">
    <w:name w:val="heading 3"/>
    <w:basedOn w:val="a1"/>
    <w:next w:val="a1"/>
    <w:link w:val="3Char"/>
    <w:uiPriority w:val="9"/>
    <w:unhideWhenUsed/>
    <w:qFormat/>
    <w:rsid w:val="008B3D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2D70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uiPriority w:val="9"/>
    <w:rsid w:val="006A0C01"/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character" w:customStyle="1" w:styleId="2Char">
    <w:name w:val="Επικεφαλίδα 2 Char"/>
    <w:basedOn w:val="a2"/>
    <w:link w:val="2"/>
    <w:uiPriority w:val="9"/>
    <w:rsid w:val="006A0C01"/>
    <w:rPr>
      <w:rFonts w:asciiTheme="majorHAnsi" w:eastAsiaTheme="majorEastAsia" w:hAnsiTheme="majorHAnsi" w:cstheme="majorBidi"/>
      <w:color w:val="0F4761" w:themeColor="accent1" w:themeShade="BF"/>
      <w:sz w:val="24"/>
      <w:szCs w:val="26"/>
    </w:rPr>
  </w:style>
  <w:style w:type="paragraph" w:styleId="a5">
    <w:name w:val="Title"/>
    <w:basedOn w:val="a1"/>
    <w:next w:val="a1"/>
    <w:link w:val="Char"/>
    <w:uiPriority w:val="10"/>
    <w:qFormat/>
    <w:rsid w:val="001C256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Char">
    <w:name w:val="Τίτλος Char"/>
    <w:basedOn w:val="a2"/>
    <w:link w:val="a5"/>
    <w:uiPriority w:val="10"/>
    <w:rsid w:val="001C2569"/>
    <w:rPr>
      <w:rFonts w:eastAsiaTheme="majorEastAsia" w:cstheme="majorBidi"/>
      <w:b/>
      <w:spacing w:val="-10"/>
      <w:kern w:val="28"/>
      <w:sz w:val="28"/>
      <w:szCs w:val="56"/>
    </w:rPr>
  </w:style>
  <w:style w:type="table" w:styleId="a6">
    <w:name w:val="Table Grid"/>
    <w:basedOn w:val="a3"/>
    <w:rsid w:val="006A0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Char0"/>
    <w:uiPriority w:val="1"/>
    <w:qFormat/>
    <w:rsid w:val="00E466ED"/>
    <w:pPr>
      <w:spacing w:after="0" w:line="240" w:lineRule="auto"/>
    </w:pPr>
    <w:rPr>
      <w:rFonts w:eastAsiaTheme="minorEastAsia"/>
      <w:lang w:eastAsia="el-GR"/>
    </w:rPr>
  </w:style>
  <w:style w:type="character" w:customStyle="1" w:styleId="Char0">
    <w:name w:val="Χωρίς διάστιχο Char"/>
    <w:basedOn w:val="a2"/>
    <w:link w:val="a7"/>
    <w:uiPriority w:val="1"/>
    <w:rsid w:val="00E466ED"/>
    <w:rPr>
      <w:rFonts w:eastAsiaTheme="minorEastAsia"/>
      <w:lang w:eastAsia="el-GR"/>
    </w:rPr>
  </w:style>
  <w:style w:type="paragraph" w:styleId="a8">
    <w:name w:val="header"/>
    <w:basedOn w:val="a1"/>
    <w:link w:val="Char1"/>
    <w:uiPriority w:val="99"/>
    <w:unhideWhenUsed/>
    <w:rsid w:val="00D621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2"/>
    <w:link w:val="a8"/>
    <w:uiPriority w:val="99"/>
    <w:rsid w:val="00D621AC"/>
  </w:style>
  <w:style w:type="paragraph" w:styleId="a9">
    <w:name w:val="footer"/>
    <w:basedOn w:val="a1"/>
    <w:link w:val="Char2"/>
    <w:uiPriority w:val="99"/>
    <w:unhideWhenUsed/>
    <w:rsid w:val="00D621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2"/>
    <w:link w:val="a9"/>
    <w:uiPriority w:val="99"/>
    <w:rsid w:val="00D621AC"/>
  </w:style>
  <w:style w:type="paragraph" w:styleId="aa">
    <w:name w:val="List Paragraph"/>
    <w:aliases w:val="Γράφημα,List Paragraph1,Bullet21,Bullet22,Bullet23,Bullet211,Bullet24,Bullet25,Bullet26,Bullet27,bl11,Bullet212,Bullet28,bl12,Bullet213,Bullet29,bl13,Bullet214,Bullet210,Bullet215,Bullet216,bl14,Bullet221,Liste à puces retrait droite"/>
    <w:basedOn w:val="a1"/>
    <w:link w:val="Char3"/>
    <w:uiPriority w:val="34"/>
    <w:qFormat/>
    <w:rsid w:val="00F70D1F"/>
    <w:pPr>
      <w:spacing w:after="60"/>
      <w:ind w:firstLine="454"/>
    </w:pPr>
  </w:style>
  <w:style w:type="character" w:styleId="ab">
    <w:name w:val="Strong"/>
    <w:basedOn w:val="a2"/>
    <w:uiPriority w:val="22"/>
    <w:qFormat/>
    <w:rsid w:val="007479F8"/>
    <w:rPr>
      <w:b/>
      <w:bCs/>
    </w:rPr>
  </w:style>
  <w:style w:type="paragraph" w:customStyle="1" w:styleId="ac">
    <w:name w:val="Επιλέξιμες"/>
    <w:basedOn w:val="a1"/>
    <w:link w:val="Char4"/>
    <w:qFormat/>
    <w:rsid w:val="00F87123"/>
    <w:pPr>
      <w:shd w:val="clear" w:color="auto" w:fill="D9F2D0" w:themeFill="accent6" w:themeFillTint="33"/>
    </w:pPr>
    <w:rPr>
      <w:b/>
      <w:shd w:val="clear" w:color="auto" w:fill="D9F2D0" w:themeFill="accent6" w:themeFillTint="33"/>
    </w:rPr>
  </w:style>
  <w:style w:type="character" w:customStyle="1" w:styleId="Char4">
    <w:name w:val="Επιλέξιμες Char"/>
    <w:basedOn w:val="a2"/>
    <w:link w:val="ac"/>
    <w:rsid w:val="00F87123"/>
    <w:rPr>
      <w:b/>
      <w:shd w:val="clear" w:color="auto" w:fill="D9F2D0" w:themeFill="accent6" w:themeFillTint="33"/>
    </w:rPr>
  </w:style>
  <w:style w:type="paragraph" w:customStyle="1" w:styleId="ad">
    <w:name w:val="Μη Επιλέξιμες"/>
    <w:basedOn w:val="a1"/>
    <w:link w:val="Char5"/>
    <w:qFormat/>
    <w:rsid w:val="00F87123"/>
    <w:pPr>
      <w:shd w:val="clear" w:color="auto" w:fill="FAE2D5" w:themeFill="accent2" w:themeFillTint="33"/>
    </w:pPr>
    <w:rPr>
      <w:b/>
      <w:bCs/>
      <w:shd w:val="clear" w:color="auto" w:fill="FAE2D5" w:themeFill="accent2" w:themeFillTint="33"/>
    </w:rPr>
  </w:style>
  <w:style w:type="character" w:customStyle="1" w:styleId="Char5">
    <w:name w:val="Μη Επιλέξιμες Char"/>
    <w:basedOn w:val="a2"/>
    <w:link w:val="ad"/>
    <w:rsid w:val="00F87123"/>
    <w:rPr>
      <w:b/>
      <w:bCs/>
      <w:shd w:val="clear" w:color="auto" w:fill="FAE2D5" w:themeFill="accent2" w:themeFillTint="33"/>
    </w:rPr>
  </w:style>
  <w:style w:type="paragraph" w:customStyle="1" w:styleId="ae">
    <w:name w:val="Επιχορήγηση"/>
    <w:basedOn w:val="a1"/>
    <w:link w:val="Char6"/>
    <w:rsid w:val="00F87123"/>
    <w:pPr>
      <w:shd w:val="clear" w:color="auto" w:fill="FFF7DD"/>
    </w:pPr>
  </w:style>
  <w:style w:type="character" w:customStyle="1" w:styleId="Char6">
    <w:name w:val="Επιχορήγηση Char"/>
    <w:basedOn w:val="a2"/>
    <w:link w:val="ae"/>
    <w:rsid w:val="00F87123"/>
    <w:rPr>
      <w:shd w:val="clear" w:color="auto" w:fill="FFF7DD"/>
    </w:rPr>
  </w:style>
  <w:style w:type="table" w:styleId="af">
    <w:name w:val="Grid Table Light"/>
    <w:basedOn w:val="a3"/>
    <w:uiPriority w:val="40"/>
    <w:rsid w:val="009C46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">
    <w:name w:val="Επικεφ.1"/>
    <w:basedOn w:val="10"/>
    <w:next w:val="a1"/>
    <w:link w:val="1Char0"/>
    <w:qFormat/>
    <w:rsid w:val="006C38A1"/>
    <w:pPr>
      <w:numPr>
        <w:numId w:val="1"/>
      </w:numPr>
      <w:shd w:val="clear" w:color="auto" w:fill="E6E9EC"/>
      <w:spacing w:after="120"/>
    </w:pPr>
    <w:rPr>
      <w:rFonts w:ascii="Aptos SemiBold" w:hAnsi="Aptos SemiBold"/>
      <w:sz w:val="24"/>
    </w:rPr>
  </w:style>
  <w:style w:type="character" w:customStyle="1" w:styleId="1Char0">
    <w:name w:val="Επικεφ.1 Char"/>
    <w:basedOn w:val="1Char"/>
    <w:link w:val="1"/>
    <w:rsid w:val="006C38A1"/>
    <w:rPr>
      <w:rFonts w:ascii="Aptos SemiBold" w:eastAsiaTheme="majorEastAsia" w:hAnsi="Aptos SemiBold" w:cstheme="majorBidi"/>
      <w:color w:val="0F4761" w:themeColor="accent1" w:themeShade="BF"/>
      <w:sz w:val="24"/>
      <w:szCs w:val="32"/>
      <w:shd w:val="clear" w:color="auto" w:fill="E6E9EC"/>
    </w:rPr>
  </w:style>
  <w:style w:type="paragraph" w:customStyle="1" w:styleId="20">
    <w:name w:val="Επικεφ.2"/>
    <w:basedOn w:val="2"/>
    <w:next w:val="a1"/>
    <w:link w:val="2Char0"/>
    <w:qFormat/>
    <w:rsid w:val="006C38A1"/>
    <w:pPr>
      <w:shd w:val="clear" w:color="auto" w:fill="E2F2EC"/>
      <w:spacing w:before="240" w:after="120"/>
    </w:pPr>
    <w:rPr>
      <w:rFonts w:ascii="Aptos SemiBold" w:hAnsi="Aptos SemiBold"/>
    </w:rPr>
  </w:style>
  <w:style w:type="character" w:customStyle="1" w:styleId="2Char0">
    <w:name w:val="Επικεφ.2 Char"/>
    <w:basedOn w:val="2Char"/>
    <w:link w:val="20"/>
    <w:rsid w:val="006C38A1"/>
    <w:rPr>
      <w:rFonts w:ascii="Aptos SemiBold" w:eastAsiaTheme="majorEastAsia" w:hAnsi="Aptos SemiBold" w:cstheme="majorBidi"/>
      <w:color w:val="0F4761" w:themeColor="accent1" w:themeShade="BF"/>
      <w:sz w:val="24"/>
      <w:szCs w:val="26"/>
      <w:shd w:val="clear" w:color="auto" w:fill="E2F2EC"/>
    </w:rPr>
  </w:style>
  <w:style w:type="paragraph" w:customStyle="1" w:styleId="Txt">
    <w:name w:val="Txt..."/>
    <w:basedOn w:val="a1"/>
    <w:link w:val="TxtChar"/>
    <w:qFormat/>
    <w:rsid w:val="001404D5"/>
    <w:pPr>
      <w:keepNext/>
      <w:shd w:val="clear" w:color="auto" w:fill="FFF9E5"/>
      <w:tabs>
        <w:tab w:val="left" w:leader="dot" w:pos="284"/>
      </w:tabs>
      <w:spacing w:before="40" w:after="40"/>
      <w:jc w:val="left"/>
    </w:pPr>
    <w:rPr>
      <w:rFonts w:ascii="Aptos Narrow" w:hAnsi="Aptos Narrow"/>
    </w:rPr>
  </w:style>
  <w:style w:type="character" w:customStyle="1" w:styleId="TxtChar">
    <w:name w:val="Txt... Char"/>
    <w:basedOn w:val="a2"/>
    <w:link w:val="Txt"/>
    <w:rsid w:val="001404D5"/>
    <w:rPr>
      <w:rFonts w:ascii="Aptos Narrow" w:hAnsi="Aptos Narrow"/>
      <w:shd w:val="clear" w:color="auto" w:fill="FFF9E5"/>
    </w:rPr>
  </w:style>
  <w:style w:type="paragraph" w:styleId="af0">
    <w:name w:val="Subtitle"/>
    <w:basedOn w:val="a1"/>
    <w:next w:val="a1"/>
    <w:link w:val="Char7"/>
    <w:uiPriority w:val="11"/>
    <w:qFormat/>
    <w:rsid w:val="008652F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7">
    <w:name w:val="Υπότιτλος Char"/>
    <w:basedOn w:val="a2"/>
    <w:link w:val="af0"/>
    <w:uiPriority w:val="11"/>
    <w:rsid w:val="008652F1"/>
    <w:rPr>
      <w:rFonts w:eastAsiaTheme="minorEastAsia"/>
      <w:color w:val="5A5A5A" w:themeColor="text1" w:themeTint="A5"/>
      <w:spacing w:val="15"/>
    </w:rPr>
  </w:style>
  <w:style w:type="table" w:styleId="11">
    <w:name w:val="Grid Table 1 Light"/>
    <w:basedOn w:val="a3"/>
    <w:uiPriority w:val="46"/>
    <w:rsid w:val="009F18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3">
    <w:name w:val="Παράγραφος λίστας Char"/>
    <w:aliases w:val="Γράφημα Char,List Paragraph1 Char,Bullet21 Char,Bullet22 Char,Bullet23 Char,Bullet211 Char,Bullet24 Char,Bullet25 Char,Bullet26 Char,Bullet27 Char,bl11 Char,Bullet212 Char,Bullet28 Char,bl12 Char,Bullet213 Char,Bullet29 Char"/>
    <w:link w:val="aa"/>
    <w:uiPriority w:val="34"/>
    <w:qFormat/>
    <w:locked/>
    <w:rsid w:val="00F70D1F"/>
  </w:style>
  <w:style w:type="table" w:customStyle="1" w:styleId="TableNormal">
    <w:name w:val="Table Normal"/>
    <w:uiPriority w:val="2"/>
    <w:semiHidden/>
    <w:unhideWhenUsed/>
    <w:qFormat/>
    <w:rsid w:val="00F313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link w:val="TableParagraphChar"/>
    <w:uiPriority w:val="1"/>
    <w:qFormat/>
    <w:rsid w:val="0069173A"/>
    <w:pPr>
      <w:widowControl w:val="0"/>
      <w:autoSpaceDE w:val="0"/>
      <w:autoSpaceDN w:val="0"/>
      <w:spacing w:before="40" w:after="40" w:line="240" w:lineRule="auto"/>
    </w:pPr>
    <w:rPr>
      <w:rFonts w:ascii="Aptos Narrow" w:eastAsia="Calibri" w:hAnsi="Aptos Narrow" w:cs="Calibri"/>
    </w:rPr>
  </w:style>
  <w:style w:type="paragraph" w:styleId="af1">
    <w:name w:val="caption"/>
    <w:basedOn w:val="a1"/>
    <w:next w:val="a1"/>
    <w:uiPriority w:val="35"/>
    <w:unhideWhenUsed/>
    <w:qFormat/>
    <w:rsid w:val="00F722D1"/>
    <w:pPr>
      <w:spacing w:after="60" w:line="240" w:lineRule="auto"/>
    </w:pPr>
    <w:rPr>
      <w:b/>
      <w:iCs/>
      <w:color w:val="0E2841" w:themeColor="text2"/>
      <w:szCs w:val="18"/>
    </w:rPr>
  </w:style>
  <w:style w:type="character" w:styleId="-">
    <w:name w:val="Hyperlink"/>
    <w:basedOn w:val="a2"/>
    <w:uiPriority w:val="99"/>
    <w:unhideWhenUsed/>
    <w:rsid w:val="00F722D1"/>
    <w:rPr>
      <w:color w:val="467886" w:themeColor="hyperlink"/>
      <w:u w:val="single"/>
    </w:rPr>
  </w:style>
  <w:style w:type="character" w:styleId="af2">
    <w:name w:val="Unresolved Mention"/>
    <w:basedOn w:val="a2"/>
    <w:uiPriority w:val="99"/>
    <w:semiHidden/>
    <w:unhideWhenUsed/>
    <w:rsid w:val="00F722D1"/>
    <w:rPr>
      <w:color w:val="605E5C"/>
      <w:shd w:val="clear" w:color="auto" w:fill="E1DFDD"/>
    </w:rPr>
  </w:style>
  <w:style w:type="paragraph" w:styleId="af3">
    <w:name w:val="Body Text"/>
    <w:basedOn w:val="a1"/>
    <w:link w:val="Char8"/>
    <w:uiPriority w:val="1"/>
    <w:qFormat/>
    <w:rsid w:val="00F722D1"/>
    <w:pPr>
      <w:widowControl w:val="0"/>
      <w:autoSpaceDE w:val="0"/>
      <w:autoSpaceDN w:val="0"/>
      <w:spacing w:after="0" w:line="240" w:lineRule="auto"/>
      <w:ind w:left="426"/>
    </w:pPr>
    <w:rPr>
      <w:rFonts w:ascii="Calibri" w:eastAsia="Calibri" w:hAnsi="Calibri" w:cs="Calibri"/>
    </w:rPr>
  </w:style>
  <w:style w:type="character" w:customStyle="1" w:styleId="Char8">
    <w:name w:val="Σώμα κειμένου Char"/>
    <w:basedOn w:val="a2"/>
    <w:link w:val="af3"/>
    <w:uiPriority w:val="1"/>
    <w:rsid w:val="00F722D1"/>
    <w:rPr>
      <w:rFonts w:ascii="Calibri" w:eastAsia="Calibri" w:hAnsi="Calibri" w:cs="Calibri"/>
    </w:rPr>
  </w:style>
  <w:style w:type="paragraph" w:styleId="af4">
    <w:name w:val="Quote"/>
    <w:basedOn w:val="a1"/>
    <w:next w:val="a1"/>
    <w:link w:val="Char9"/>
    <w:uiPriority w:val="29"/>
    <w:qFormat/>
    <w:rsid w:val="001A18D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9">
    <w:name w:val="Απόσπασμα Char"/>
    <w:basedOn w:val="a2"/>
    <w:link w:val="af4"/>
    <w:uiPriority w:val="29"/>
    <w:rsid w:val="001A18DD"/>
    <w:rPr>
      <w:i/>
      <w:iCs/>
      <w:color w:val="404040" w:themeColor="text1" w:themeTint="BF"/>
    </w:rPr>
  </w:style>
  <w:style w:type="character" w:customStyle="1" w:styleId="3Char">
    <w:name w:val="Επικεφαλίδα 3 Char"/>
    <w:basedOn w:val="a2"/>
    <w:link w:val="3"/>
    <w:uiPriority w:val="9"/>
    <w:rsid w:val="008B3D25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customStyle="1" w:styleId="22">
    <w:name w:val="Επικεφ.2.2"/>
    <w:basedOn w:val="2"/>
    <w:link w:val="22Char"/>
    <w:qFormat/>
    <w:rsid w:val="00D86D1B"/>
    <w:pPr>
      <w:numPr>
        <w:ilvl w:val="2"/>
        <w:numId w:val="1"/>
      </w:numPr>
      <w:shd w:val="clear" w:color="auto" w:fill="E2F2EC"/>
      <w:spacing w:before="60" w:after="60"/>
      <w:jc w:val="left"/>
    </w:pPr>
    <w:rPr>
      <w:rFonts w:ascii="Aptos SemiBold" w:hAnsi="Aptos SemiBold"/>
      <w:sz w:val="22"/>
      <w:lang w:eastAsia="el-GR"/>
    </w:rPr>
  </w:style>
  <w:style w:type="character" w:customStyle="1" w:styleId="22Char">
    <w:name w:val="Επικεφ.2.2 Char"/>
    <w:basedOn w:val="2Char"/>
    <w:link w:val="22"/>
    <w:rsid w:val="00D86D1B"/>
    <w:rPr>
      <w:rFonts w:ascii="Aptos SemiBold" w:eastAsiaTheme="majorEastAsia" w:hAnsi="Aptos SemiBold" w:cstheme="majorBidi"/>
      <w:color w:val="0F4761" w:themeColor="accent1" w:themeShade="BF"/>
      <w:sz w:val="24"/>
      <w:szCs w:val="26"/>
      <w:shd w:val="clear" w:color="auto" w:fill="E2F2EC"/>
      <w:lang w:eastAsia="el-GR"/>
    </w:rPr>
  </w:style>
  <w:style w:type="paragraph" w:customStyle="1" w:styleId="30">
    <w:name w:val="Επικεφ.3"/>
    <w:basedOn w:val="3"/>
    <w:link w:val="3Char0"/>
    <w:qFormat/>
    <w:rsid w:val="003B7546"/>
    <w:pPr>
      <w:spacing w:before="120" w:after="60"/>
    </w:pPr>
    <w:rPr>
      <w:rFonts w:ascii="Aptos SemiBold" w:hAnsi="Aptos SemiBold"/>
    </w:rPr>
  </w:style>
  <w:style w:type="character" w:customStyle="1" w:styleId="3Char0">
    <w:name w:val="Επικεφ.3 Char"/>
    <w:basedOn w:val="3Char"/>
    <w:link w:val="30"/>
    <w:rsid w:val="003B7546"/>
    <w:rPr>
      <w:rFonts w:ascii="Aptos SemiBold" w:eastAsiaTheme="majorEastAsia" w:hAnsi="Aptos SemiBold" w:cstheme="majorBidi"/>
      <w:color w:val="0A2F40" w:themeColor="accent1" w:themeShade="7F"/>
      <w:sz w:val="24"/>
      <w:szCs w:val="24"/>
    </w:rPr>
  </w:style>
  <w:style w:type="character" w:styleId="af5">
    <w:name w:val="Intense Emphasis"/>
    <w:basedOn w:val="a2"/>
    <w:uiPriority w:val="21"/>
    <w:qFormat/>
    <w:rsid w:val="00215EDF"/>
    <w:rPr>
      <w:i w:val="0"/>
      <w:iCs/>
      <w:color w:val="156082" w:themeColor="accent1"/>
    </w:rPr>
  </w:style>
  <w:style w:type="paragraph" w:styleId="af6">
    <w:name w:val="TOC Heading"/>
    <w:basedOn w:val="10"/>
    <w:next w:val="a1"/>
    <w:uiPriority w:val="39"/>
    <w:unhideWhenUsed/>
    <w:qFormat/>
    <w:rsid w:val="00C453AF"/>
    <w:pPr>
      <w:jc w:val="left"/>
      <w:outlineLvl w:val="9"/>
    </w:pPr>
    <w:rPr>
      <w:sz w:val="32"/>
      <w:lang w:eastAsia="el-GR"/>
    </w:rPr>
  </w:style>
  <w:style w:type="paragraph" w:styleId="21">
    <w:name w:val="toc 2"/>
    <w:basedOn w:val="a1"/>
    <w:next w:val="a1"/>
    <w:autoRedefine/>
    <w:uiPriority w:val="39"/>
    <w:unhideWhenUsed/>
    <w:rsid w:val="00AB1634"/>
    <w:pPr>
      <w:spacing w:after="0"/>
      <w:ind w:left="113"/>
      <w:jc w:val="left"/>
    </w:pPr>
    <w:rPr>
      <w:iCs/>
      <w:sz w:val="20"/>
      <w:szCs w:val="20"/>
    </w:rPr>
  </w:style>
  <w:style w:type="paragraph" w:styleId="12">
    <w:name w:val="toc 1"/>
    <w:basedOn w:val="a1"/>
    <w:next w:val="a1"/>
    <w:autoRedefine/>
    <w:uiPriority w:val="39"/>
    <w:unhideWhenUsed/>
    <w:rsid w:val="00AB1634"/>
    <w:pPr>
      <w:spacing w:after="0"/>
      <w:jc w:val="left"/>
    </w:pPr>
    <w:rPr>
      <w:b/>
      <w:bCs/>
      <w:sz w:val="20"/>
      <w:szCs w:val="20"/>
    </w:rPr>
  </w:style>
  <w:style w:type="paragraph" w:styleId="31">
    <w:name w:val="toc 3"/>
    <w:basedOn w:val="a1"/>
    <w:next w:val="a1"/>
    <w:autoRedefine/>
    <w:uiPriority w:val="39"/>
    <w:unhideWhenUsed/>
    <w:rsid w:val="00C453AF"/>
    <w:pPr>
      <w:spacing w:after="0"/>
      <w:ind w:left="440"/>
      <w:jc w:val="left"/>
    </w:pPr>
    <w:rPr>
      <w:sz w:val="20"/>
      <w:szCs w:val="20"/>
    </w:rPr>
  </w:style>
  <w:style w:type="paragraph" w:styleId="4">
    <w:name w:val="toc 4"/>
    <w:basedOn w:val="a1"/>
    <w:next w:val="a1"/>
    <w:autoRedefine/>
    <w:uiPriority w:val="39"/>
    <w:unhideWhenUsed/>
    <w:rsid w:val="00FD4A0B"/>
    <w:pPr>
      <w:spacing w:after="0"/>
      <w:ind w:left="660"/>
      <w:jc w:val="left"/>
    </w:pPr>
    <w:rPr>
      <w:sz w:val="20"/>
      <w:szCs w:val="20"/>
    </w:rPr>
  </w:style>
  <w:style w:type="paragraph" w:styleId="50">
    <w:name w:val="toc 5"/>
    <w:basedOn w:val="a1"/>
    <w:next w:val="a1"/>
    <w:autoRedefine/>
    <w:uiPriority w:val="39"/>
    <w:unhideWhenUsed/>
    <w:rsid w:val="00FD4A0B"/>
    <w:pPr>
      <w:spacing w:after="0"/>
      <w:ind w:left="880"/>
      <w:jc w:val="left"/>
    </w:pPr>
    <w:rPr>
      <w:sz w:val="20"/>
      <w:szCs w:val="20"/>
    </w:rPr>
  </w:style>
  <w:style w:type="paragraph" w:styleId="6">
    <w:name w:val="toc 6"/>
    <w:basedOn w:val="a1"/>
    <w:next w:val="a1"/>
    <w:autoRedefine/>
    <w:uiPriority w:val="39"/>
    <w:unhideWhenUsed/>
    <w:rsid w:val="00FD4A0B"/>
    <w:pPr>
      <w:spacing w:after="0"/>
      <w:ind w:left="1100"/>
      <w:jc w:val="left"/>
    </w:pPr>
    <w:rPr>
      <w:sz w:val="20"/>
      <w:szCs w:val="20"/>
    </w:rPr>
  </w:style>
  <w:style w:type="paragraph" w:styleId="7">
    <w:name w:val="toc 7"/>
    <w:basedOn w:val="a1"/>
    <w:next w:val="a1"/>
    <w:autoRedefine/>
    <w:uiPriority w:val="39"/>
    <w:unhideWhenUsed/>
    <w:rsid w:val="00FD4A0B"/>
    <w:pPr>
      <w:spacing w:after="0"/>
      <w:ind w:left="1320"/>
      <w:jc w:val="left"/>
    </w:pPr>
    <w:rPr>
      <w:sz w:val="20"/>
      <w:szCs w:val="20"/>
    </w:rPr>
  </w:style>
  <w:style w:type="paragraph" w:styleId="8">
    <w:name w:val="toc 8"/>
    <w:basedOn w:val="a1"/>
    <w:next w:val="a1"/>
    <w:autoRedefine/>
    <w:uiPriority w:val="39"/>
    <w:unhideWhenUsed/>
    <w:rsid w:val="00FD4A0B"/>
    <w:pPr>
      <w:spacing w:after="0"/>
      <w:ind w:left="1540"/>
      <w:jc w:val="left"/>
    </w:pPr>
    <w:rPr>
      <w:sz w:val="20"/>
      <w:szCs w:val="20"/>
    </w:rPr>
  </w:style>
  <w:style w:type="paragraph" w:styleId="9">
    <w:name w:val="toc 9"/>
    <w:basedOn w:val="a1"/>
    <w:next w:val="a1"/>
    <w:autoRedefine/>
    <w:uiPriority w:val="39"/>
    <w:unhideWhenUsed/>
    <w:rsid w:val="00FD4A0B"/>
    <w:pPr>
      <w:spacing w:after="0"/>
      <w:ind w:left="1760"/>
      <w:jc w:val="left"/>
    </w:pPr>
    <w:rPr>
      <w:sz w:val="20"/>
      <w:szCs w:val="20"/>
    </w:rPr>
  </w:style>
  <w:style w:type="paragraph" w:customStyle="1" w:styleId="af7">
    <w:name w:val="Ερώτηση"/>
    <w:basedOn w:val="a1"/>
    <w:link w:val="Chara"/>
    <w:qFormat/>
    <w:rsid w:val="003C745E"/>
    <w:pPr>
      <w:keepNext/>
      <w:shd w:val="clear" w:color="auto" w:fill="F1F9F6"/>
      <w:tabs>
        <w:tab w:val="left" w:pos="5670"/>
      </w:tabs>
      <w:spacing w:before="40" w:after="40"/>
      <w:jc w:val="left"/>
    </w:pPr>
    <w:rPr>
      <w:rFonts w:ascii="Aptos Narrow" w:hAnsi="Aptos Narrow"/>
      <w:color w:val="0E2841" w:themeColor="text2"/>
    </w:rPr>
  </w:style>
  <w:style w:type="character" w:customStyle="1" w:styleId="Chara">
    <w:name w:val="Ερώτηση Char"/>
    <w:basedOn w:val="a2"/>
    <w:link w:val="af7"/>
    <w:rsid w:val="003C745E"/>
    <w:rPr>
      <w:rFonts w:ascii="Aptos Narrow" w:hAnsi="Aptos Narrow"/>
      <w:color w:val="0E2841" w:themeColor="text2"/>
      <w:shd w:val="clear" w:color="auto" w:fill="F1F9F6"/>
    </w:rPr>
  </w:style>
  <w:style w:type="character" w:styleId="af8">
    <w:name w:val="Subtle Emphasis"/>
    <w:basedOn w:val="a2"/>
    <w:uiPriority w:val="19"/>
    <w:qFormat/>
    <w:rsid w:val="00854FDB"/>
    <w:rPr>
      <w:i/>
      <w:iCs/>
      <w:color w:val="404040" w:themeColor="text1" w:themeTint="BF"/>
    </w:rPr>
  </w:style>
  <w:style w:type="character" w:styleId="af9">
    <w:name w:val="Emphasis"/>
    <w:basedOn w:val="a2"/>
    <w:uiPriority w:val="20"/>
    <w:qFormat/>
    <w:rsid w:val="0069173A"/>
    <w:rPr>
      <w:i/>
      <w:iCs/>
    </w:rPr>
  </w:style>
  <w:style w:type="character" w:customStyle="1" w:styleId="5Char">
    <w:name w:val="Επικεφαλίδα 5 Char"/>
    <w:basedOn w:val="a2"/>
    <w:link w:val="5"/>
    <w:uiPriority w:val="9"/>
    <w:semiHidden/>
    <w:rsid w:val="002D7055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afa">
    <w:name w:val="Body Text Indent"/>
    <w:basedOn w:val="a1"/>
    <w:link w:val="Charb"/>
    <w:uiPriority w:val="99"/>
    <w:semiHidden/>
    <w:unhideWhenUsed/>
    <w:rsid w:val="002D7055"/>
    <w:pPr>
      <w:ind w:left="283"/>
    </w:pPr>
  </w:style>
  <w:style w:type="character" w:customStyle="1" w:styleId="Charb">
    <w:name w:val="Σώμα κείμενου με εσοχή Char"/>
    <w:basedOn w:val="a2"/>
    <w:link w:val="afa"/>
    <w:uiPriority w:val="99"/>
    <w:semiHidden/>
    <w:rsid w:val="002D7055"/>
  </w:style>
  <w:style w:type="paragraph" w:customStyle="1" w:styleId="afb">
    <w:name w:val="Ερωτ.Επεξήγηση"/>
    <w:basedOn w:val="af7"/>
    <w:link w:val="Charc"/>
    <w:qFormat/>
    <w:rsid w:val="00351E68"/>
    <w:pPr>
      <w:shd w:val="clear" w:color="auto" w:fill="F5F5F5"/>
      <w:jc w:val="both"/>
    </w:pPr>
    <w:rPr>
      <w:i/>
      <w:iCs/>
      <w:color w:val="808080" w:themeColor="background1" w:themeShade="80"/>
      <w:lang w:eastAsia="el-GR"/>
    </w:rPr>
  </w:style>
  <w:style w:type="character" w:customStyle="1" w:styleId="Charc">
    <w:name w:val="Ερωτ.Επεξήγηση Char"/>
    <w:basedOn w:val="Chara"/>
    <w:link w:val="afb"/>
    <w:rsid w:val="00351E68"/>
    <w:rPr>
      <w:rFonts w:ascii="Aptos Narrow" w:hAnsi="Aptos Narrow"/>
      <w:i/>
      <w:iCs/>
      <w:color w:val="808080" w:themeColor="background1" w:themeShade="80"/>
      <w:shd w:val="clear" w:color="auto" w:fill="F5F5F5"/>
      <w:lang w:eastAsia="el-GR"/>
    </w:rPr>
  </w:style>
  <w:style w:type="paragraph" w:customStyle="1" w:styleId="afc">
    <w:name w:val="ΝΑΙ/ΟΧΙ"/>
    <w:basedOn w:val="TableParagraph"/>
    <w:link w:val="Chard"/>
    <w:qFormat/>
    <w:rsid w:val="004E6DD8"/>
    <w:pPr>
      <w:keepNext/>
      <w:shd w:val="clear" w:color="auto" w:fill="DAE9F7" w:themeFill="text2" w:themeFillTint="1A"/>
      <w:jc w:val="center"/>
    </w:pPr>
  </w:style>
  <w:style w:type="character" w:customStyle="1" w:styleId="TableParagraphChar">
    <w:name w:val="Table Paragraph Char"/>
    <w:basedOn w:val="a2"/>
    <w:link w:val="TableParagraph"/>
    <w:uiPriority w:val="1"/>
    <w:rsid w:val="00BB0E9A"/>
    <w:rPr>
      <w:rFonts w:ascii="Aptos Narrow" w:eastAsia="Calibri" w:hAnsi="Aptos Narrow" w:cs="Calibri"/>
    </w:rPr>
  </w:style>
  <w:style w:type="character" w:customStyle="1" w:styleId="Chard">
    <w:name w:val="ΝΑΙ/ΟΧΙ Char"/>
    <w:basedOn w:val="TableParagraphChar"/>
    <w:link w:val="afc"/>
    <w:rsid w:val="004E6DD8"/>
    <w:rPr>
      <w:rFonts w:ascii="Aptos Narrow" w:eastAsia="Calibri" w:hAnsi="Aptos Narrow" w:cs="Calibri"/>
      <w:shd w:val="clear" w:color="auto" w:fill="DAE9F7" w:themeFill="text2" w:themeFillTint="1A"/>
    </w:rPr>
  </w:style>
  <w:style w:type="paragraph" w:customStyle="1" w:styleId="afd">
    <w:name w:val="Πιν.Κεφ"/>
    <w:basedOn w:val="a1"/>
    <w:link w:val="Chare"/>
    <w:qFormat/>
    <w:rsid w:val="00CB36AC"/>
    <w:pPr>
      <w:keepNext/>
      <w:keepLines/>
      <w:spacing w:after="0"/>
      <w:jc w:val="center"/>
    </w:pPr>
    <w:rPr>
      <w:rFonts w:ascii="Aptos Narrow" w:hAnsi="Aptos Narrow"/>
    </w:rPr>
  </w:style>
  <w:style w:type="character" w:customStyle="1" w:styleId="Chare">
    <w:name w:val="Πιν.Κεφ Char"/>
    <w:basedOn w:val="a2"/>
    <w:link w:val="afd"/>
    <w:rsid w:val="00CB36AC"/>
    <w:rPr>
      <w:rFonts w:ascii="Aptos Narrow" w:hAnsi="Aptos Narrow"/>
    </w:rPr>
  </w:style>
  <w:style w:type="table" w:styleId="13">
    <w:name w:val="Plain Table 1"/>
    <w:basedOn w:val="a3"/>
    <w:uiPriority w:val="41"/>
    <w:rsid w:val="008B40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e">
    <w:name w:val="Revision"/>
    <w:hidden/>
    <w:uiPriority w:val="99"/>
    <w:semiHidden/>
    <w:rsid w:val="00DB6B98"/>
    <w:pPr>
      <w:spacing w:after="0" w:line="240" w:lineRule="auto"/>
    </w:pPr>
  </w:style>
  <w:style w:type="numbering" w:customStyle="1" w:styleId="a">
    <w:name w:val="ααΠίνακα"/>
    <w:uiPriority w:val="99"/>
    <w:rsid w:val="000D6CB6"/>
    <w:pPr>
      <w:numPr>
        <w:numId w:val="6"/>
      </w:numPr>
    </w:pPr>
  </w:style>
  <w:style w:type="paragraph" w:customStyle="1" w:styleId="a0">
    <w:name w:val="α/α Πίνακα"/>
    <w:basedOn w:val="Txt"/>
    <w:link w:val="Charf"/>
    <w:qFormat/>
    <w:rsid w:val="000D6CB6"/>
    <w:pPr>
      <w:keepLines/>
      <w:numPr>
        <w:numId w:val="7"/>
      </w:numPr>
      <w:shd w:val="clear" w:color="auto" w:fill="F2F2F2" w:themeFill="background1" w:themeFillShade="F2"/>
      <w:jc w:val="right"/>
    </w:pPr>
  </w:style>
  <w:style w:type="character" w:customStyle="1" w:styleId="Charf">
    <w:name w:val="α/α Πίνακα Char"/>
    <w:basedOn w:val="TxtChar"/>
    <w:link w:val="a0"/>
    <w:rsid w:val="000D6CB6"/>
    <w:rPr>
      <w:rFonts w:ascii="Aptos Narrow" w:hAnsi="Aptos Narrow"/>
      <w:shd w:val="clear" w:color="auto" w:fill="F2F2F2" w:themeFill="background1" w:themeFillShade="F2"/>
    </w:rPr>
  </w:style>
  <w:style w:type="paragraph" w:customStyle="1" w:styleId="aff">
    <w:name w:val="ΟΧΙ_Εισαγωγή"/>
    <w:basedOn w:val="Txt"/>
    <w:link w:val="Charf0"/>
    <w:qFormat/>
    <w:rsid w:val="00B6084A"/>
    <w:pPr>
      <w:shd w:val="thinDiagStripe" w:color="BFBFBF" w:themeColor="background1" w:themeShade="BF" w:fill="auto"/>
    </w:pPr>
    <w:rPr>
      <w:b/>
      <w:bCs/>
    </w:rPr>
  </w:style>
  <w:style w:type="character" w:customStyle="1" w:styleId="Charf0">
    <w:name w:val="ΟΧΙ_Εισαγωγή Char"/>
    <w:basedOn w:val="TxtChar"/>
    <w:link w:val="aff"/>
    <w:rsid w:val="00B6084A"/>
    <w:rPr>
      <w:rFonts w:ascii="Aptos Narrow" w:hAnsi="Aptos Narrow"/>
      <w:b/>
      <w:bCs/>
      <w:shd w:val="thinDiagStripe" w:color="BFBFBF" w:themeColor="background1" w:themeShade="BF" w:fill="auto"/>
    </w:rPr>
  </w:style>
  <w:style w:type="character" w:styleId="aff0">
    <w:name w:val="annotation reference"/>
    <w:basedOn w:val="a2"/>
    <w:uiPriority w:val="99"/>
    <w:semiHidden/>
    <w:unhideWhenUsed/>
    <w:rsid w:val="00CB117F"/>
    <w:rPr>
      <w:sz w:val="16"/>
      <w:szCs w:val="16"/>
    </w:rPr>
  </w:style>
  <w:style w:type="paragraph" w:styleId="aff1">
    <w:name w:val="annotation text"/>
    <w:basedOn w:val="a1"/>
    <w:link w:val="Charf1"/>
    <w:uiPriority w:val="99"/>
    <w:unhideWhenUsed/>
    <w:rsid w:val="00CB117F"/>
    <w:pPr>
      <w:spacing w:line="240" w:lineRule="auto"/>
    </w:pPr>
    <w:rPr>
      <w:sz w:val="20"/>
      <w:szCs w:val="20"/>
    </w:rPr>
  </w:style>
  <w:style w:type="character" w:customStyle="1" w:styleId="Charf1">
    <w:name w:val="Κείμενο σχολίου Char"/>
    <w:basedOn w:val="a2"/>
    <w:link w:val="aff1"/>
    <w:uiPriority w:val="99"/>
    <w:rsid w:val="00CB117F"/>
    <w:rPr>
      <w:sz w:val="20"/>
      <w:szCs w:val="20"/>
    </w:rPr>
  </w:style>
  <w:style w:type="paragraph" w:styleId="aff2">
    <w:name w:val="annotation subject"/>
    <w:basedOn w:val="aff1"/>
    <w:next w:val="aff1"/>
    <w:link w:val="Charf2"/>
    <w:uiPriority w:val="99"/>
    <w:semiHidden/>
    <w:unhideWhenUsed/>
    <w:rsid w:val="00CB117F"/>
    <w:rPr>
      <w:b/>
      <w:bCs/>
    </w:rPr>
  </w:style>
  <w:style w:type="character" w:customStyle="1" w:styleId="Charf2">
    <w:name w:val="Θέμα σχολίου Char"/>
    <w:basedOn w:val="Charf1"/>
    <w:link w:val="aff2"/>
    <w:uiPriority w:val="99"/>
    <w:semiHidden/>
    <w:rsid w:val="00CB11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&#904;&#947;&#947;&#961;&#945;&#966;&#959;%20Apto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21522B3-EDDF-4D94-86BF-7ACA94353500}">
  <we:reference id="wa104381727" version="1.0.1.0" store="el-GR" storeType="OMEX"/>
  <we:alternateReferences>
    <we:reference id="WA104381727" version="1.0.1.0" store="" storeType="OMEX"/>
  </we:alternateReferences>
  <we:properties>
    <we:property name="documentId" value="&quot;ee8d869fa086e9a8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0F034-D535-4BEB-9F49-9F203835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Έγγραφο Aptos.dotx</Template>
  <TotalTime>9</TotalTime>
  <Pages>24</Pages>
  <Words>3020</Words>
  <Characters>19662</Characters>
  <Application>Microsoft Office Word</Application>
  <DocSecurity>0</DocSecurity>
  <Lines>1583</Lines>
  <Paragraphs>505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Γαβριηλίδης Γεώργιος</cp:lastModifiedBy>
  <cp:revision>5</cp:revision>
  <dcterms:created xsi:type="dcterms:W3CDTF">2026-07-14T13:07:00Z</dcterms:created>
  <dcterms:modified xsi:type="dcterms:W3CDTF">2026-07-14T16:32:00Z</dcterms:modified>
</cp:coreProperties>
</file>